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AD3E" w14:textId="416A2ACF" w:rsidR="00484E09" w:rsidRPr="00B22CE7" w:rsidRDefault="005704A1" w:rsidP="00620318">
      <w:pPr>
        <w:pStyle w:val="Title"/>
      </w:pPr>
      <w:r>
        <w:t>Cape Cod Metropolitan Planning Organization</w:t>
      </w:r>
      <w:r w:rsidR="00DB7473">
        <w:t xml:space="preserve"> (MPO)</w:t>
      </w:r>
    </w:p>
    <w:p w14:paraId="7C7C0B39" w14:textId="2C8986E5" w:rsidR="0095005C" w:rsidRPr="00AF19F5" w:rsidRDefault="004E6874" w:rsidP="00045495">
      <w:pPr>
        <w:pStyle w:val="Subtitle"/>
      </w:pPr>
      <w:r>
        <w:t>Approved</w:t>
      </w:r>
      <w:r w:rsidR="425C42EA">
        <w:t xml:space="preserve"> </w:t>
      </w:r>
      <w:r w:rsidR="0095005C">
        <w:t>Minutes</w:t>
      </w:r>
      <w:r w:rsidR="00D6336A">
        <w:t xml:space="preserve"> </w:t>
      </w:r>
      <w:r w:rsidR="0095005C">
        <w:t>|</w:t>
      </w:r>
      <w:r w:rsidR="00D6336A">
        <w:t xml:space="preserve"> </w:t>
      </w:r>
      <w:r w:rsidR="00D25E4E">
        <w:t>June</w:t>
      </w:r>
      <w:r w:rsidR="00781BA1">
        <w:t xml:space="preserve"> 2</w:t>
      </w:r>
      <w:r w:rsidR="00D25E4E">
        <w:t>7</w:t>
      </w:r>
      <w:r w:rsidR="00A160A7">
        <w:t xml:space="preserve">, </w:t>
      </w:r>
      <w:r w:rsidR="007F1549">
        <w:t>202</w:t>
      </w:r>
      <w:r w:rsidR="00C31A09">
        <w:t>2</w:t>
      </w:r>
      <w:r w:rsidR="007F1549">
        <w:t>,</w:t>
      </w:r>
      <w:r w:rsidR="0095005C">
        <w:t xml:space="preserve"> at </w:t>
      </w:r>
      <w:r w:rsidR="00A160A7">
        <w:t>1</w:t>
      </w:r>
      <w:r w:rsidR="004917F8">
        <w:t>:00</w:t>
      </w:r>
      <w:r w:rsidR="00A160A7">
        <w:t xml:space="preserve"> </w:t>
      </w:r>
      <w:r w:rsidR="0095005C">
        <w:t>p.m.</w:t>
      </w:r>
    </w:p>
    <w:p w14:paraId="2781A9BE" w14:textId="2812EC2F" w:rsidR="00484E09" w:rsidRDefault="006F39EF" w:rsidP="00045495">
      <w:pPr>
        <w:pStyle w:val="MeetingDetail"/>
      </w:pPr>
      <w:r>
        <w:t xml:space="preserve">Virtual Meeting </w:t>
      </w:r>
    </w:p>
    <w:p w14:paraId="3459ABCD" w14:textId="77777777" w:rsidR="0095005C" w:rsidRDefault="0095005C" w:rsidP="00045495">
      <w:pPr>
        <w:pStyle w:val="AgendaInfo"/>
        <w:pBdr>
          <w:bottom w:val="single" w:sz="4" w:space="1" w:color="3B778E" w:themeColor="accent1"/>
        </w:pBdr>
      </w:pPr>
      <w:bookmarkStart w:id="0" w:name="_Hlk28855591"/>
    </w:p>
    <w:p w14:paraId="6F209FC7" w14:textId="77777777" w:rsidR="0095005C" w:rsidRDefault="0095005C" w:rsidP="00045495"/>
    <w:bookmarkEnd w:id="0"/>
    <w:p w14:paraId="519E79FF" w14:textId="77777777" w:rsidR="00484E09" w:rsidRPr="00484E09" w:rsidRDefault="00484E09" w:rsidP="00B22CE7">
      <w:pPr>
        <w:pStyle w:val="Heading3"/>
      </w:pPr>
      <w:r w:rsidRPr="00484E09">
        <w:t>Roll Call/</w:t>
      </w:r>
      <w:r w:rsidRPr="00B22CE7">
        <w:t>Attendance</w:t>
      </w:r>
    </w:p>
    <w:p w14:paraId="022520BF" w14:textId="77777777" w:rsidR="00F93661" w:rsidRPr="00DD1643" w:rsidRDefault="00F93661" w:rsidP="00F93661">
      <w:pPr>
        <w:spacing w:after="0" w:line="240" w:lineRule="auto"/>
      </w:pPr>
      <w:r w:rsidRPr="00540A58">
        <w:rPr>
          <w:u w:val="single"/>
        </w:rPr>
        <w:t>Members/Designees</w:t>
      </w:r>
      <w:r w:rsidRPr="00DD1643">
        <w:tab/>
      </w:r>
      <w:r w:rsidRPr="00DD1643">
        <w:tab/>
      </w:r>
      <w:r w:rsidRPr="00540A58">
        <w:rPr>
          <w:u w:val="single"/>
        </w:rPr>
        <w:t>Representing</w:t>
      </w:r>
      <w:r w:rsidRPr="00DD1643">
        <w:tab/>
      </w:r>
      <w:r w:rsidRPr="00DD1643">
        <w:tab/>
      </w:r>
      <w:r w:rsidRPr="00DD1643">
        <w:tab/>
      </w:r>
      <w:r w:rsidRPr="00DD1643">
        <w:tab/>
      </w:r>
      <w:r w:rsidRPr="00DD1643">
        <w:tab/>
      </w:r>
      <w:r w:rsidRPr="00DD1643">
        <w:tab/>
      </w:r>
      <w:r w:rsidRPr="00DD1643">
        <w:tab/>
      </w:r>
      <w:r w:rsidRPr="00540A58">
        <w:rPr>
          <w:u w:val="single"/>
        </w:rPr>
        <w:t>Attendance</w:t>
      </w:r>
    </w:p>
    <w:p w14:paraId="117C4CF9" w14:textId="5C7500C5" w:rsidR="00F93661" w:rsidRDefault="00691516" w:rsidP="00F93661">
      <w:pPr>
        <w:spacing w:after="0" w:line="240" w:lineRule="auto"/>
      </w:pPr>
      <w:bookmarkStart w:id="1" w:name="_Hlk48055519"/>
      <w:r>
        <w:t xml:space="preserve">Stephen </w:t>
      </w:r>
      <w:r w:rsidR="001F0696">
        <w:t>Woelfel</w:t>
      </w:r>
      <w:r w:rsidR="00A337EE">
        <w:t xml:space="preserve"> </w:t>
      </w:r>
      <w:r w:rsidR="00F14813">
        <w:tab/>
        <w:t xml:space="preserve"> </w:t>
      </w:r>
      <w:r w:rsidR="00F14813">
        <w:tab/>
      </w:r>
      <w:r w:rsidR="00F93661">
        <w:t xml:space="preserve">MassDOT, </w:t>
      </w:r>
      <w:r w:rsidR="00F93661" w:rsidRPr="00F73076">
        <w:rPr>
          <w:i/>
          <w:iCs/>
        </w:rPr>
        <w:t xml:space="preserve">Representing </w:t>
      </w:r>
      <w:r w:rsidR="00E2063C">
        <w:rPr>
          <w:i/>
          <w:iCs/>
        </w:rPr>
        <w:t>Jamey Tesler</w:t>
      </w:r>
      <w:r w:rsidR="00E2063C">
        <w:rPr>
          <w:i/>
          <w:iCs/>
        </w:rPr>
        <w:tab/>
      </w:r>
      <w:r w:rsidR="00F93661">
        <w:tab/>
      </w:r>
      <w:r w:rsidR="00F93661">
        <w:tab/>
      </w:r>
      <w:r w:rsidR="00F93661">
        <w:tab/>
      </w:r>
      <w:r w:rsidR="00AE69DA">
        <w:t>Present</w:t>
      </w:r>
    </w:p>
    <w:p w14:paraId="7E1B119C" w14:textId="0F5D770E" w:rsidR="008B1824" w:rsidRPr="00AE69DA" w:rsidRDefault="008E620D" w:rsidP="00F93661">
      <w:pPr>
        <w:spacing w:after="0" w:line="240" w:lineRule="auto"/>
      </w:pPr>
      <w:r>
        <w:t>Pamela Haznar</w:t>
      </w:r>
      <w:r w:rsidR="00F11B16">
        <w:tab/>
      </w:r>
      <w:r w:rsidR="008B1824">
        <w:tab/>
      </w:r>
      <w:r w:rsidR="00AC461C">
        <w:tab/>
      </w:r>
      <w:r w:rsidR="008B1824">
        <w:t>MassDOT District 5</w:t>
      </w:r>
      <w:r w:rsidR="00AF5BE6">
        <w:t xml:space="preserve">, </w:t>
      </w:r>
      <w:r w:rsidR="00AF5BE6" w:rsidRPr="00F73076">
        <w:rPr>
          <w:i/>
          <w:iCs/>
        </w:rPr>
        <w:t>Representing Jonathan Gulliver</w:t>
      </w:r>
      <w:r w:rsidR="00AF5BE6">
        <w:rPr>
          <w:i/>
          <w:iCs/>
        </w:rPr>
        <w:tab/>
      </w:r>
      <w:r w:rsidR="00AF5BE6">
        <w:rPr>
          <w:i/>
          <w:iCs/>
        </w:rPr>
        <w:tab/>
      </w:r>
      <w:r w:rsidR="00AE69DA">
        <w:t>Present</w:t>
      </w:r>
    </w:p>
    <w:p w14:paraId="5F7BD150" w14:textId="6987AC8C" w:rsidR="00F93661" w:rsidRDefault="00F93661" w:rsidP="00F93661">
      <w:pPr>
        <w:spacing w:after="0" w:line="240" w:lineRule="auto"/>
      </w:pPr>
      <w:r>
        <w:t>Harold Mitchell</w:t>
      </w:r>
      <w:r>
        <w:tab/>
      </w:r>
      <w:r>
        <w:tab/>
      </w:r>
      <w:r>
        <w:tab/>
        <w:t>Cape Cod Commission</w:t>
      </w:r>
      <w:r w:rsidR="006E5F52">
        <w:tab/>
      </w:r>
      <w:r w:rsidR="006E5F52">
        <w:tab/>
      </w:r>
      <w:r>
        <w:tab/>
      </w:r>
      <w:r>
        <w:tab/>
      </w:r>
      <w:r>
        <w:tab/>
      </w:r>
      <w:r>
        <w:tab/>
      </w:r>
      <w:r w:rsidR="00AE69DA">
        <w:t>Present</w:t>
      </w:r>
    </w:p>
    <w:p w14:paraId="2C19DA9B" w14:textId="5E6DE7C0" w:rsidR="00F93661" w:rsidRDefault="00F93661" w:rsidP="00F93661">
      <w:pPr>
        <w:spacing w:after="0" w:line="240" w:lineRule="auto"/>
      </w:pPr>
      <w:r>
        <w:t>Robert Lawton</w:t>
      </w:r>
      <w:r>
        <w:tab/>
      </w:r>
      <w:r>
        <w:tab/>
      </w:r>
      <w:r>
        <w:tab/>
        <w:t xml:space="preserve">Cape Cod Regional Transit Authority </w:t>
      </w:r>
      <w:r w:rsidR="006E5F52">
        <w:tab/>
      </w:r>
      <w:r w:rsidR="006E5F52">
        <w:tab/>
      </w:r>
      <w:r>
        <w:tab/>
      </w:r>
      <w:r>
        <w:tab/>
      </w:r>
      <w:r w:rsidR="006C56EE">
        <w:t>Present</w:t>
      </w:r>
    </w:p>
    <w:p w14:paraId="76E43F67" w14:textId="4D02EA34" w:rsidR="00F93661" w:rsidRDefault="00F2020D" w:rsidP="00F93661">
      <w:pPr>
        <w:spacing w:after="0" w:line="240" w:lineRule="auto"/>
      </w:pPr>
      <w:r>
        <w:t>Mark Forest</w:t>
      </w:r>
      <w:r>
        <w:tab/>
      </w:r>
      <w:r w:rsidR="00F93661">
        <w:tab/>
      </w:r>
      <w:r w:rsidR="00F93661">
        <w:tab/>
        <w:t xml:space="preserve">Barnstable County Commissioners </w:t>
      </w:r>
      <w:r w:rsidR="006E5F52">
        <w:tab/>
      </w:r>
      <w:r w:rsidR="006E5F52">
        <w:tab/>
      </w:r>
      <w:r w:rsidR="00F93661">
        <w:tab/>
      </w:r>
      <w:r w:rsidR="00F93661">
        <w:tab/>
      </w:r>
      <w:r w:rsidR="003B7501">
        <w:t>Present</w:t>
      </w:r>
    </w:p>
    <w:p w14:paraId="0672748E" w14:textId="118171C5" w:rsidR="00F93661" w:rsidRPr="006C56EE" w:rsidRDefault="00B07701" w:rsidP="00804DBE">
      <w:pPr>
        <w:spacing w:after="0" w:line="240" w:lineRule="auto"/>
      </w:pPr>
      <w:r>
        <w:t>Brian Weeden</w:t>
      </w:r>
      <w:r w:rsidR="00F93661">
        <w:tab/>
      </w:r>
      <w:r w:rsidR="00F93661">
        <w:tab/>
      </w:r>
      <w:r w:rsidR="00F93661">
        <w:tab/>
        <w:t>Mashpee Wampanoag Tribal Council</w:t>
      </w:r>
      <w:r>
        <w:tab/>
      </w:r>
      <w:r>
        <w:tab/>
      </w:r>
      <w:r>
        <w:tab/>
      </w:r>
      <w:r w:rsidR="00804DBE" w:rsidRPr="006615EC">
        <w:rPr>
          <w:i/>
          <w:iCs/>
        </w:rPr>
        <w:tab/>
      </w:r>
      <w:r w:rsidR="006C56EE">
        <w:t>Absent</w:t>
      </w:r>
    </w:p>
    <w:p w14:paraId="6FEE1817" w14:textId="6F463F80" w:rsidR="00F93661" w:rsidRDefault="00045757" w:rsidP="00F93661">
      <w:pPr>
        <w:spacing w:after="0" w:line="240" w:lineRule="auto"/>
      </w:pPr>
      <w:r>
        <w:t>Dan Santos</w:t>
      </w:r>
      <w:r w:rsidR="00F93661">
        <w:tab/>
      </w:r>
      <w:r w:rsidR="00F93661">
        <w:tab/>
      </w:r>
      <w:r w:rsidR="00F93661">
        <w:tab/>
        <w:t>Town of Barnstable</w:t>
      </w:r>
      <w:r w:rsidR="00637663">
        <w:tab/>
      </w:r>
      <w:r w:rsidR="00637663">
        <w:tab/>
      </w:r>
      <w:r w:rsidR="00637663">
        <w:tab/>
      </w:r>
      <w:r w:rsidR="00637663">
        <w:tab/>
      </w:r>
      <w:r w:rsidR="00F93661">
        <w:tab/>
      </w:r>
      <w:r w:rsidR="00063FFE">
        <w:tab/>
      </w:r>
      <w:r w:rsidR="002C6084">
        <w:t>Absent</w:t>
      </w:r>
    </w:p>
    <w:p w14:paraId="1C1F2684" w14:textId="7CB70996" w:rsidR="00F93661" w:rsidRDefault="00F93661" w:rsidP="00F93661">
      <w:pPr>
        <w:spacing w:after="0" w:line="240" w:lineRule="auto"/>
      </w:pPr>
      <w:r>
        <w:t xml:space="preserve">Judith </w:t>
      </w:r>
      <w:r w:rsidR="009F604B">
        <w:t>MacLeod</w:t>
      </w:r>
      <w:r w:rsidR="007B7C6F">
        <w:t>-</w:t>
      </w:r>
      <w:r>
        <w:t>Froman</w:t>
      </w:r>
      <w:r>
        <w:tab/>
        <w:t>Sub-region A: Bourne, Falmouth, Mashpee &amp; Sandwich</w:t>
      </w:r>
      <w:r>
        <w:tab/>
      </w:r>
      <w:r w:rsidR="002C6084">
        <w:t>Present</w:t>
      </w:r>
    </w:p>
    <w:p w14:paraId="721548AD" w14:textId="2B90BEAE" w:rsidR="00F93661" w:rsidRDefault="00AD5384" w:rsidP="00F93661">
      <w:pPr>
        <w:spacing w:after="0" w:line="240" w:lineRule="auto"/>
      </w:pPr>
      <w:r>
        <w:t>Tom Andrade</w:t>
      </w:r>
      <w:r>
        <w:tab/>
      </w:r>
      <w:r w:rsidR="00633F65">
        <w:tab/>
      </w:r>
      <w:r w:rsidR="00F93661">
        <w:tab/>
        <w:t>Sub-region B: Dennis &amp; Yarmouth</w:t>
      </w:r>
      <w:r w:rsidR="0092573F">
        <w:t xml:space="preserve"> </w:t>
      </w:r>
      <w:r w:rsidR="00ED0258">
        <w:tab/>
      </w:r>
      <w:r w:rsidR="00ED0258">
        <w:tab/>
      </w:r>
      <w:r w:rsidR="00ED0258">
        <w:tab/>
      </w:r>
      <w:r w:rsidR="00E85D86">
        <w:tab/>
      </w:r>
      <w:r w:rsidR="00F605F3">
        <w:t>Present</w:t>
      </w:r>
    </w:p>
    <w:p w14:paraId="359213ED" w14:textId="0661C5DF" w:rsidR="00F93661" w:rsidRDefault="00B35C69" w:rsidP="00F93661">
      <w:pPr>
        <w:spacing w:after="0" w:line="240" w:lineRule="auto"/>
      </w:pPr>
      <w:r>
        <w:t>Kevin Galligan</w:t>
      </w:r>
      <w:r>
        <w:tab/>
      </w:r>
      <w:r w:rsidR="00F93661">
        <w:tab/>
      </w:r>
      <w:r w:rsidR="00F93661">
        <w:tab/>
        <w:t>Sub-region C: Brewster, Chatham, Harwich &amp; Orleans</w:t>
      </w:r>
      <w:r w:rsidR="00F93661">
        <w:tab/>
      </w:r>
      <w:r w:rsidR="00F93661">
        <w:tab/>
      </w:r>
      <w:r w:rsidR="00F605F3">
        <w:t>Present</w:t>
      </w:r>
    </w:p>
    <w:p w14:paraId="40134756" w14:textId="1D083952" w:rsidR="00F93661" w:rsidRDefault="000B0036" w:rsidP="00F93661">
      <w:pPr>
        <w:spacing w:after="0" w:line="240" w:lineRule="auto"/>
      </w:pPr>
      <w:r>
        <w:t>Robert Weinstein</w:t>
      </w:r>
      <w:r w:rsidR="00F93661">
        <w:tab/>
      </w:r>
      <w:r w:rsidR="00F93661">
        <w:tab/>
        <w:t>Sub-region D: Eastham, Provincetown, Truro &amp; Wellfleet</w:t>
      </w:r>
      <w:r w:rsidR="00C23CB1">
        <w:t>,</w:t>
      </w:r>
      <w:r w:rsidR="00F93661">
        <w:tab/>
      </w:r>
      <w:r w:rsidR="00AD5384">
        <w:t>Absent</w:t>
      </w:r>
    </w:p>
    <w:p w14:paraId="3DEEA3EC" w14:textId="04D22CC8" w:rsidR="00C23CB1" w:rsidRPr="00C23CB1" w:rsidRDefault="00C23CB1" w:rsidP="00F93661">
      <w:pPr>
        <w:spacing w:after="0" w:line="240" w:lineRule="auto"/>
        <w:rPr>
          <w:i/>
          <w:iCs/>
        </w:rPr>
      </w:pPr>
      <w:r>
        <w:tab/>
      </w:r>
      <w:r>
        <w:tab/>
      </w:r>
      <w:r>
        <w:tab/>
      </w:r>
      <w:r>
        <w:tab/>
      </w:r>
    </w:p>
    <w:bookmarkEnd w:id="1"/>
    <w:p w14:paraId="19719A53" w14:textId="5E48F83C" w:rsidR="0093745D" w:rsidRDefault="0093745D" w:rsidP="00F93661">
      <w:pPr>
        <w:spacing w:after="0" w:line="240" w:lineRule="auto"/>
      </w:pPr>
    </w:p>
    <w:p w14:paraId="15C8682E" w14:textId="49992442" w:rsidR="00C545AF" w:rsidRDefault="00C545AF" w:rsidP="00C545AF">
      <w:pPr>
        <w:spacing w:after="0" w:line="240" w:lineRule="auto"/>
      </w:pPr>
      <w:r w:rsidRPr="00540A58">
        <w:rPr>
          <w:u w:val="single"/>
        </w:rPr>
        <w:t>Ex-officio Members</w:t>
      </w:r>
      <w:r>
        <w:tab/>
      </w:r>
      <w:r>
        <w:tab/>
      </w:r>
      <w:r w:rsidRPr="00DD1643">
        <w:tab/>
      </w:r>
      <w:r w:rsidRPr="00DD1643">
        <w:tab/>
      </w:r>
      <w:r w:rsidRPr="00DD1643">
        <w:tab/>
      </w:r>
      <w:r w:rsidRPr="00DD1643">
        <w:tab/>
      </w:r>
      <w:r w:rsidRPr="00DD1643">
        <w:tab/>
      </w:r>
      <w:r w:rsidRPr="00DD1643">
        <w:tab/>
      </w:r>
      <w:r w:rsidRPr="00DD1643">
        <w:tab/>
      </w:r>
    </w:p>
    <w:p w14:paraId="310FB08C" w14:textId="5FA0A44F" w:rsidR="00E3388E" w:rsidRDefault="00E3388E" w:rsidP="00E3388E">
      <w:pPr>
        <w:spacing w:after="0" w:line="240" w:lineRule="auto"/>
      </w:pPr>
      <w:r>
        <w:t>Cape Cod Joint Transportation Committee</w:t>
      </w:r>
      <w:r w:rsidR="00DB270C">
        <w:t xml:space="preserve">, </w:t>
      </w:r>
      <w:r w:rsidR="00DB270C" w:rsidRPr="00DB270C">
        <w:rPr>
          <w:i/>
          <w:iCs/>
        </w:rPr>
        <w:t>Rich Waldo representing Tom Temple</w:t>
      </w:r>
      <w:r w:rsidR="00C53A51">
        <w:tab/>
      </w:r>
      <w:r w:rsidR="00C53A51">
        <w:tab/>
      </w:r>
      <w:r w:rsidR="00810396">
        <w:t>Absent</w:t>
      </w:r>
    </w:p>
    <w:p w14:paraId="41F4CA9E" w14:textId="255AEB4E" w:rsidR="00E3388E" w:rsidRDefault="00E3388E" w:rsidP="00E3388E">
      <w:pPr>
        <w:spacing w:after="0" w:line="240" w:lineRule="auto"/>
      </w:pPr>
      <w:r>
        <w:t>NPS/CC National Seashore</w:t>
      </w:r>
      <w:r>
        <w:tab/>
      </w:r>
      <w:r>
        <w:tab/>
      </w:r>
      <w:r>
        <w:tab/>
      </w:r>
      <w:r>
        <w:tab/>
      </w:r>
      <w:r w:rsidR="00C53A51">
        <w:tab/>
      </w:r>
      <w:r w:rsidR="00C53A51">
        <w:tab/>
      </w:r>
      <w:r w:rsidR="00C53A51">
        <w:tab/>
      </w:r>
      <w:r w:rsidR="00C53A51">
        <w:tab/>
      </w:r>
      <w:r w:rsidR="00C53A51">
        <w:tab/>
      </w:r>
      <w:r w:rsidR="00810396">
        <w:t>Absent</w:t>
      </w:r>
    </w:p>
    <w:p w14:paraId="670DEE7B" w14:textId="2A4711A3" w:rsidR="00E3388E" w:rsidRDefault="00E3388E" w:rsidP="00E3388E">
      <w:pPr>
        <w:spacing w:after="0" w:line="240" w:lineRule="auto"/>
      </w:pPr>
      <w:r>
        <w:t>US Army Corps of Engineers/Cape Cod Canal</w:t>
      </w:r>
      <w:r>
        <w:tab/>
      </w:r>
      <w:r>
        <w:tab/>
      </w:r>
      <w:r w:rsidR="00C53A51">
        <w:tab/>
      </w:r>
      <w:r w:rsidR="00C53A51">
        <w:tab/>
      </w:r>
      <w:r w:rsidR="00C53A51">
        <w:tab/>
      </w:r>
      <w:r w:rsidR="00C53A51">
        <w:tab/>
      </w:r>
      <w:r w:rsidR="00C53A51">
        <w:tab/>
      </w:r>
      <w:r w:rsidR="00810396">
        <w:t>Absent</w:t>
      </w:r>
    </w:p>
    <w:p w14:paraId="544008BA" w14:textId="43736EE7" w:rsidR="00767F1D" w:rsidRDefault="00181C6A" w:rsidP="00E3388E">
      <w:pPr>
        <w:spacing w:after="0" w:line="240" w:lineRule="auto"/>
      </w:pPr>
      <w:r>
        <w:t>Woods Hole, Martha’s Vineyard &amp; Nantucket Steamship Auth</w:t>
      </w:r>
      <w:r w:rsidR="003C3416">
        <w:t>ority</w:t>
      </w:r>
      <w:r w:rsidR="002B1C6C">
        <w:t xml:space="preserve">, </w:t>
      </w:r>
      <w:r w:rsidR="002B1C6C" w:rsidRPr="002B1C6C">
        <w:rPr>
          <w:i/>
          <w:iCs/>
        </w:rPr>
        <w:t>Bob Davis</w:t>
      </w:r>
      <w:r w:rsidR="00C53A51">
        <w:tab/>
      </w:r>
      <w:r w:rsidR="00C53A51">
        <w:tab/>
      </w:r>
      <w:r w:rsidR="00C53A51">
        <w:tab/>
      </w:r>
      <w:r w:rsidR="00810396">
        <w:t>Absent</w:t>
      </w:r>
    </w:p>
    <w:p w14:paraId="1C82D1C8" w14:textId="1244FD71" w:rsidR="00E3388E" w:rsidRPr="00810396" w:rsidRDefault="00E3388E" w:rsidP="00E3388E">
      <w:pPr>
        <w:spacing w:after="0" w:line="240" w:lineRule="auto"/>
      </w:pPr>
      <w:r>
        <w:t>Federal Highway Administration</w:t>
      </w:r>
      <w:r w:rsidR="004116E7">
        <w:t xml:space="preserve">, </w:t>
      </w:r>
      <w:r w:rsidR="009B3797">
        <w:rPr>
          <w:i/>
          <w:iCs/>
        </w:rPr>
        <w:t>Cassie Ostrander</w:t>
      </w:r>
      <w:r w:rsidR="00C53A51">
        <w:t xml:space="preserve"> r</w:t>
      </w:r>
      <w:r w:rsidR="004116E7" w:rsidRPr="004116E7">
        <w:rPr>
          <w:i/>
          <w:iCs/>
        </w:rPr>
        <w:t>epresenting Jeffrey McEwan</w:t>
      </w:r>
      <w:r w:rsidR="00C53A51">
        <w:rPr>
          <w:i/>
          <w:iCs/>
        </w:rPr>
        <w:tab/>
      </w:r>
      <w:r w:rsidR="00C53A51">
        <w:rPr>
          <w:i/>
          <w:iCs/>
        </w:rPr>
        <w:tab/>
      </w:r>
      <w:r w:rsidR="00C53A51">
        <w:rPr>
          <w:i/>
          <w:iCs/>
        </w:rPr>
        <w:tab/>
      </w:r>
      <w:r w:rsidR="00045757">
        <w:t>Absent</w:t>
      </w:r>
    </w:p>
    <w:p w14:paraId="3A190DDC" w14:textId="646A2BD3" w:rsidR="00730821" w:rsidRDefault="00730821" w:rsidP="00730821">
      <w:pPr>
        <w:spacing w:after="0" w:line="240" w:lineRule="auto"/>
      </w:pPr>
      <w:r>
        <w:t>Federal Transit Administration</w:t>
      </w:r>
      <w:r w:rsidR="007C5F4C">
        <w:t xml:space="preserve">, </w:t>
      </w:r>
      <w:r w:rsidR="007C5F4C" w:rsidRPr="007C5F4C">
        <w:rPr>
          <w:i/>
          <w:iCs/>
        </w:rPr>
        <w:t>Leah Sirmin</w:t>
      </w:r>
      <w:r w:rsidRPr="007C5F4C">
        <w:rPr>
          <w:i/>
          <w:iCs/>
        </w:rPr>
        <w:tab/>
      </w:r>
      <w:r>
        <w:tab/>
      </w:r>
      <w:r>
        <w:tab/>
      </w:r>
      <w:r w:rsidR="00C53A51">
        <w:tab/>
      </w:r>
      <w:r w:rsidR="00C53A51">
        <w:tab/>
      </w:r>
      <w:r w:rsidR="00C53A51">
        <w:tab/>
      </w:r>
      <w:r w:rsidR="00C53A51">
        <w:tab/>
      </w:r>
      <w:r w:rsidR="00810396">
        <w:t>Absent</w:t>
      </w:r>
    </w:p>
    <w:p w14:paraId="7FFA5CD7" w14:textId="1448A418" w:rsidR="00E3388E" w:rsidRDefault="00E3388E" w:rsidP="00C545AF">
      <w:pPr>
        <w:spacing w:after="0" w:line="240" w:lineRule="auto"/>
      </w:pPr>
    </w:p>
    <w:p w14:paraId="767685F1" w14:textId="30914012" w:rsidR="008A7C1A" w:rsidRDefault="002D7B14" w:rsidP="00913817">
      <w:pPr>
        <w:spacing w:after="0" w:line="240" w:lineRule="auto"/>
      </w:pPr>
      <w:r>
        <w:rPr>
          <w:u w:val="single"/>
        </w:rPr>
        <w:t>Also Present</w:t>
      </w:r>
      <w:r w:rsidRPr="002D7B14">
        <w:tab/>
      </w:r>
      <w:r>
        <w:tab/>
      </w:r>
      <w:r>
        <w:tab/>
      </w:r>
    </w:p>
    <w:p w14:paraId="140AB9A5" w14:textId="0D15EC7A" w:rsidR="002320E2" w:rsidRDefault="002320E2" w:rsidP="00612CBC">
      <w:pPr>
        <w:spacing w:after="0" w:line="240" w:lineRule="auto"/>
      </w:pPr>
      <w:r>
        <w:t>Evan Moorman</w:t>
      </w:r>
      <w:r>
        <w:tab/>
      </w:r>
      <w:r w:rsidR="00FF1DCB">
        <w:tab/>
      </w:r>
      <w:r w:rsidR="0041603D">
        <w:tab/>
      </w:r>
      <w:r w:rsidR="00FF1DCB">
        <w:t>Cape Cod Commission</w:t>
      </w:r>
    </w:p>
    <w:p w14:paraId="2EA3BAA6" w14:textId="698017FD" w:rsidR="00612CBC" w:rsidRDefault="00612CBC" w:rsidP="00612CBC">
      <w:pPr>
        <w:spacing w:after="0" w:line="240" w:lineRule="auto"/>
      </w:pPr>
      <w:r>
        <w:t>David Nolan</w:t>
      </w:r>
      <w:r>
        <w:tab/>
      </w:r>
      <w:r>
        <w:tab/>
      </w:r>
      <w:r>
        <w:tab/>
        <w:t>Cape Cod Commission</w:t>
      </w:r>
    </w:p>
    <w:p w14:paraId="5A3C366A" w14:textId="6A705C9C" w:rsidR="00612CBC" w:rsidRDefault="00612CBC" w:rsidP="00612CBC">
      <w:pPr>
        <w:spacing w:after="0" w:line="240" w:lineRule="auto"/>
      </w:pPr>
      <w:r>
        <w:t>David Still</w:t>
      </w:r>
      <w:r>
        <w:tab/>
      </w:r>
      <w:r>
        <w:tab/>
      </w:r>
      <w:r>
        <w:tab/>
        <w:t>Cape Cod Commission</w:t>
      </w:r>
    </w:p>
    <w:p w14:paraId="739DC574" w14:textId="0E52D256" w:rsidR="00307467" w:rsidRDefault="00307467" w:rsidP="00612CBC">
      <w:pPr>
        <w:spacing w:after="0" w:line="240" w:lineRule="auto"/>
      </w:pPr>
      <w:r>
        <w:t>Colleen Med</w:t>
      </w:r>
      <w:r w:rsidR="00282A5D">
        <w:t>eiros</w:t>
      </w:r>
      <w:r w:rsidR="00282A5D">
        <w:tab/>
      </w:r>
      <w:r w:rsidR="00282A5D">
        <w:tab/>
        <w:t>Cape Cod Commission</w:t>
      </w:r>
    </w:p>
    <w:p w14:paraId="53005E9E" w14:textId="43C5FF6D" w:rsidR="00612CBC" w:rsidRDefault="00612CBC" w:rsidP="00612CBC">
      <w:pPr>
        <w:spacing w:after="0" w:line="240" w:lineRule="auto"/>
      </w:pPr>
      <w:r>
        <w:t>Steven Tupper</w:t>
      </w:r>
      <w:r>
        <w:tab/>
      </w:r>
      <w:r>
        <w:tab/>
      </w:r>
      <w:r>
        <w:tab/>
        <w:t>Cape Cod Commission</w:t>
      </w:r>
    </w:p>
    <w:p w14:paraId="377F8E96" w14:textId="34E2F943" w:rsidR="00810396" w:rsidRDefault="00810396" w:rsidP="00810396">
      <w:pPr>
        <w:spacing w:after="0" w:line="240" w:lineRule="auto"/>
      </w:pPr>
      <w:r>
        <w:t xml:space="preserve">Phil Mele             </w:t>
      </w:r>
      <w:r>
        <w:tab/>
      </w:r>
      <w:r>
        <w:tab/>
        <w:t xml:space="preserve">Cape Cod Commission </w:t>
      </w:r>
    </w:p>
    <w:p w14:paraId="5807181C" w14:textId="598B12B0" w:rsidR="000200BA" w:rsidRDefault="000200BA" w:rsidP="00612CBC">
      <w:pPr>
        <w:spacing w:after="0" w:line="240" w:lineRule="auto"/>
      </w:pPr>
      <w:r>
        <w:t>Leah LaCross</w:t>
      </w:r>
      <w:r>
        <w:tab/>
      </w:r>
      <w:r>
        <w:tab/>
      </w:r>
      <w:r>
        <w:tab/>
        <w:t>Cape Cod R</w:t>
      </w:r>
      <w:r w:rsidR="000A7B76">
        <w:t>egional Transit Authority</w:t>
      </w:r>
    </w:p>
    <w:p w14:paraId="71CCD9B9" w14:textId="057584FB" w:rsidR="006C65C3" w:rsidRDefault="006C65C3" w:rsidP="006C65C3">
      <w:pPr>
        <w:spacing w:after="0" w:line="240" w:lineRule="auto"/>
      </w:pPr>
      <w:r>
        <w:t>Barbara Lachance</w:t>
      </w:r>
      <w:r>
        <w:tab/>
      </w:r>
      <w:r>
        <w:tab/>
        <w:t>MassDOT</w:t>
      </w:r>
    </w:p>
    <w:p w14:paraId="0516E3DF" w14:textId="2B8BD7EC" w:rsidR="00F01C29" w:rsidRDefault="00F01C29" w:rsidP="006C65C3">
      <w:pPr>
        <w:spacing w:after="0" w:line="240" w:lineRule="auto"/>
      </w:pPr>
      <w:r>
        <w:t>Andrew Wang</w:t>
      </w:r>
      <w:r w:rsidR="00983208">
        <w:tab/>
      </w:r>
      <w:r w:rsidR="00983208">
        <w:tab/>
      </w:r>
      <w:r w:rsidR="00983208">
        <w:tab/>
        <w:t>MassDOT</w:t>
      </w:r>
    </w:p>
    <w:p w14:paraId="44B3C1D5" w14:textId="08C8CBAA" w:rsidR="004E00DE" w:rsidRPr="000C7FCB" w:rsidRDefault="004E00DE" w:rsidP="006C65C3">
      <w:pPr>
        <w:spacing w:after="0" w:line="240" w:lineRule="auto"/>
        <w:rPr>
          <w:lang w:val="fr-FR"/>
        </w:rPr>
      </w:pPr>
      <w:r w:rsidRPr="000C7FCB">
        <w:rPr>
          <w:lang w:val="fr-FR"/>
        </w:rPr>
        <w:t>Raissah Kouame</w:t>
      </w:r>
      <w:r w:rsidRPr="000C7FCB">
        <w:rPr>
          <w:lang w:val="fr-FR"/>
        </w:rPr>
        <w:tab/>
      </w:r>
      <w:r w:rsidRPr="000C7FCB">
        <w:rPr>
          <w:lang w:val="fr-FR"/>
        </w:rPr>
        <w:tab/>
        <w:t>MassDOT</w:t>
      </w:r>
    </w:p>
    <w:p w14:paraId="1A39FA06" w14:textId="13E122B4" w:rsidR="00902333" w:rsidRPr="000C7FCB" w:rsidRDefault="00902333" w:rsidP="006C65C3">
      <w:pPr>
        <w:spacing w:after="0" w:line="240" w:lineRule="auto"/>
        <w:rPr>
          <w:lang w:val="fr-FR"/>
        </w:rPr>
      </w:pPr>
      <w:r w:rsidRPr="000C7FCB">
        <w:rPr>
          <w:lang w:val="fr-FR"/>
        </w:rPr>
        <w:t>Michelle Ho</w:t>
      </w:r>
      <w:r w:rsidRPr="000C7FCB">
        <w:rPr>
          <w:lang w:val="fr-FR"/>
        </w:rPr>
        <w:tab/>
      </w:r>
      <w:r w:rsidRPr="000C7FCB">
        <w:rPr>
          <w:lang w:val="fr-FR"/>
        </w:rPr>
        <w:tab/>
      </w:r>
      <w:r w:rsidRPr="000C7FCB">
        <w:rPr>
          <w:lang w:val="fr-FR"/>
        </w:rPr>
        <w:tab/>
        <w:t>MassDOT</w:t>
      </w:r>
    </w:p>
    <w:p w14:paraId="3EFCFFAC" w14:textId="57380D5C" w:rsidR="00062706" w:rsidRDefault="00062706" w:rsidP="006C65C3">
      <w:pPr>
        <w:spacing w:after="0" w:line="240" w:lineRule="auto"/>
      </w:pPr>
      <w:r>
        <w:lastRenderedPageBreak/>
        <w:t>Ishmael Sharif</w:t>
      </w:r>
      <w:r>
        <w:tab/>
      </w:r>
      <w:r>
        <w:tab/>
      </w:r>
      <w:r>
        <w:tab/>
      </w:r>
      <w:r w:rsidR="00307467">
        <w:t>MassDOT</w:t>
      </w:r>
    </w:p>
    <w:p w14:paraId="57044558" w14:textId="0FA2C2E5" w:rsidR="00B907CA" w:rsidRDefault="00B907CA" w:rsidP="006C65C3">
      <w:pPr>
        <w:spacing w:after="0" w:line="240" w:lineRule="auto"/>
      </w:pPr>
      <w:r w:rsidRPr="00414E50">
        <w:t>Rachel McCa</w:t>
      </w:r>
      <w:r w:rsidR="00414E50" w:rsidRPr="00414E50">
        <w:t>ffrey</w:t>
      </w:r>
      <w:r w:rsidR="00414E50" w:rsidRPr="00414E50">
        <w:tab/>
      </w:r>
      <w:r w:rsidR="00414E50" w:rsidRPr="00414E50">
        <w:tab/>
        <w:t>MA Safe Routes to S</w:t>
      </w:r>
      <w:r w:rsidR="00414E50">
        <w:t>chool</w:t>
      </w:r>
    </w:p>
    <w:p w14:paraId="721B8D33" w14:textId="7C589014" w:rsidR="008A28A1" w:rsidRDefault="008A28A1" w:rsidP="006C65C3">
      <w:pPr>
        <w:spacing w:after="0" w:line="240" w:lineRule="auto"/>
      </w:pPr>
      <w:r>
        <w:t xml:space="preserve">Leah LaCross </w:t>
      </w:r>
      <w:r>
        <w:tab/>
      </w:r>
      <w:r>
        <w:tab/>
      </w:r>
      <w:r>
        <w:tab/>
        <w:t>CCRTA</w:t>
      </w:r>
    </w:p>
    <w:p w14:paraId="04DD5A70" w14:textId="77777777" w:rsidR="003B07FE" w:rsidDel="003B07FE" w:rsidRDefault="003B07FE" w:rsidP="006C65C3">
      <w:pPr>
        <w:spacing w:after="0" w:line="240" w:lineRule="auto"/>
      </w:pPr>
      <w:r>
        <w:t>John Fuller</w:t>
      </w:r>
      <w:r>
        <w:tab/>
      </w:r>
      <w:r>
        <w:tab/>
      </w:r>
      <w:r>
        <w:tab/>
        <w:t>CCRTA</w:t>
      </w:r>
    </w:p>
    <w:p w14:paraId="532069C0" w14:textId="3CB84935" w:rsidR="003B07FE" w:rsidRDefault="003B07FE" w:rsidP="003B07FE">
      <w:pPr>
        <w:spacing w:after="0" w:line="240" w:lineRule="auto"/>
      </w:pPr>
      <w:r>
        <w:t>Jeff Colby</w:t>
      </w:r>
      <w:r>
        <w:tab/>
      </w:r>
      <w:r>
        <w:tab/>
      </w:r>
      <w:r>
        <w:tab/>
        <w:t>Town of Yarmouth</w:t>
      </w:r>
    </w:p>
    <w:p w14:paraId="59AE755A" w14:textId="09287071" w:rsidR="007C4381" w:rsidRDefault="002442D8" w:rsidP="00F92CC7">
      <w:pPr>
        <w:spacing w:after="0" w:line="240" w:lineRule="auto"/>
      </w:pPr>
      <w:r>
        <w:t>Stephen Buckley</w:t>
      </w:r>
    </w:p>
    <w:p w14:paraId="27A1341D" w14:textId="77777777" w:rsidR="00195F10" w:rsidRDefault="00195F10" w:rsidP="00F47A03">
      <w:pPr>
        <w:spacing w:after="0" w:line="240" w:lineRule="auto"/>
      </w:pPr>
    </w:p>
    <w:p w14:paraId="7C26B94F" w14:textId="77777777" w:rsidR="009243AA" w:rsidRPr="00F40F47" w:rsidRDefault="009243AA" w:rsidP="0006523F">
      <w:pPr>
        <w:pStyle w:val="Heading3"/>
      </w:pPr>
      <w:r w:rsidRPr="00F40F47">
        <w:t xml:space="preserve">Call to Order/Introductions </w:t>
      </w:r>
    </w:p>
    <w:p w14:paraId="1BBCE4F6" w14:textId="7E362596" w:rsidR="00207897" w:rsidRDefault="005065B9" w:rsidP="009243AA">
      <w:pPr>
        <w:spacing w:after="0" w:line="240" w:lineRule="auto"/>
      </w:pPr>
      <w:r>
        <w:t>Stephen Woelfel</w:t>
      </w:r>
      <w:r w:rsidR="002D621D">
        <w:t xml:space="preserve"> called the meeting to order</w:t>
      </w:r>
      <w:r w:rsidR="00035814" w:rsidRPr="00035814">
        <w:t xml:space="preserve"> at 1:00 p.m. </w:t>
      </w:r>
      <w:r w:rsidR="009404D2">
        <w:t xml:space="preserve">Steven Tupper </w:t>
      </w:r>
      <w:r w:rsidR="003B7563">
        <w:t>provided</w:t>
      </w:r>
      <w:r w:rsidR="003B7563" w:rsidRPr="00035814">
        <w:t xml:space="preserve"> instructions for participation in the virtual meeting</w:t>
      </w:r>
      <w:r w:rsidR="003B7563">
        <w:t xml:space="preserve"> and noted that the meeting was being held remotely</w:t>
      </w:r>
      <w:r w:rsidR="00E1330E">
        <w:t>, pursuant to Chapter 20 of the Acts of 2021</w:t>
      </w:r>
      <w:r w:rsidR="001306A5">
        <w:t>, An Act Relative to Extending Certain Covid-19 Measures Adopted During the State of Emergency, signed into law on June 16, 2021.</w:t>
      </w:r>
      <w:r w:rsidR="003B7563">
        <w:t xml:space="preserve"> </w:t>
      </w:r>
      <w:r w:rsidR="00AD04D5">
        <w:t>T</w:t>
      </w:r>
      <w:r w:rsidR="00AD04D5" w:rsidRPr="003D6FA7">
        <w:t>he roll was called</w:t>
      </w:r>
      <w:r w:rsidR="00AD04D5">
        <w:t xml:space="preserve"> </w:t>
      </w:r>
      <w:r w:rsidR="002D7D33">
        <w:t xml:space="preserve">to determine </w:t>
      </w:r>
      <w:r w:rsidR="00396DC7">
        <w:t xml:space="preserve">which members </w:t>
      </w:r>
      <w:r w:rsidR="0039287A">
        <w:t xml:space="preserve">were </w:t>
      </w:r>
      <w:r w:rsidR="00CC0AC5">
        <w:t>participating</w:t>
      </w:r>
      <w:r w:rsidR="0039287A">
        <w:t xml:space="preserve"> remotely</w:t>
      </w:r>
      <w:r w:rsidR="00EB3631">
        <w:t>,</w:t>
      </w:r>
      <w:r w:rsidR="0026201F">
        <w:t xml:space="preserve"> as reflected in the roll call vote listed above</w:t>
      </w:r>
      <w:r w:rsidR="0039287A">
        <w:t xml:space="preserve">. </w:t>
      </w:r>
      <w:r w:rsidR="000D53F4">
        <w:t>Attendees were invited to introduce themselves.</w:t>
      </w:r>
    </w:p>
    <w:p w14:paraId="3632A5C9" w14:textId="0226CDCD" w:rsidR="00CF4E01" w:rsidRDefault="00CF4E01" w:rsidP="00CF4E01">
      <w:pPr>
        <w:pStyle w:val="Heading3"/>
      </w:pPr>
      <w:r w:rsidRPr="00CF4E01">
        <w:t>Potential approval of prior meeting minutes</w:t>
      </w:r>
    </w:p>
    <w:p w14:paraId="484CD33C" w14:textId="30B822C9" w:rsidR="004C6B95" w:rsidRDefault="00C75553" w:rsidP="009243AA">
      <w:pPr>
        <w:spacing w:after="0" w:line="240" w:lineRule="auto"/>
      </w:pPr>
      <w:r w:rsidRPr="00C75553">
        <w:t xml:space="preserve">A motion to approve the draft minutes of the </w:t>
      </w:r>
      <w:r w:rsidR="00B75226">
        <w:t>May</w:t>
      </w:r>
      <w:r w:rsidR="0023628E">
        <w:t xml:space="preserve"> </w:t>
      </w:r>
      <w:r w:rsidR="00DE3B4C">
        <w:t>2</w:t>
      </w:r>
      <w:r w:rsidR="00B75226">
        <w:t>3</w:t>
      </w:r>
      <w:r w:rsidR="0023628E">
        <w:t xml:space="preserve">, </w:t>
      </w:r>
      <w:r w:rsidR="00F14813">
        <w:t>2022,</w:t>
      </w:r>
      <w:r w:rsidRPr="00C75553">
        <w:t xml:space="preserve"> meeting was made by</w:t>
      </w:r>
      <w:r w:rsidR="0023628E" w:rsidRPr="0023628E">
        <w:t xml:space="preserve"> </w:t>
      </w:r>
      <w:r w:rsidR="0023628E">
        <w:t>Harold Mitchell</w:t>
      </w:r>
      <w:r w:rsidRPr="00C75553">
        <w:t>, second by</w:t>
      </w:r>
      <w:r w:rsidR="00F87945">
        <w:t xml:space="preserve"> </w:t>
      </w:r>
      <w:r w:rsidR="003E4EFE">
        <w:t>Kevin Galligan</w:t>
      </w:r>
      <w:r w:rsidRPr="00C75553">
        <w:t>. Members voted as follows:</w:t>
      </w:r>
      <w:r>
        <w:t xml:space="preserve"> </w:t>
      </w:r>
    </w:p>
    <w:p w14:paraId="3C1978EA" w14:textId="287A505F" w:rsidR="00501D47" w:rsidRDefault="00501D47" w:rsidP="009243AA">
      <w:pPr>
        <w:spacing w:after="0" w:line="240" w:lineRule="auto"/>
      </w:pPr>
    </w:p>
    <w:p w14:paraId="3F808BA7" w14:textId="7A39D9A9" w:rsidR="00266AFC" w:rsidRDefault="005C0ED2" w:rsidP="00266AFC">
      <w:pPr>
        <w:spacing w:after="0" w:line="240" w:lineRule="auto"/>
      </w:pPr>
      <w:r>
        <w:t xml:space="preserve">Stephen Woelfel </w:t>
      </w:r>
      <w:r w:rsidR="00140D45">
        <w:tab/>
      </w:r>
      <w:r w:rsidR="00140D45">
        <w:tab/>
      </w:r>
      <w:r w:rsidR="00E71C75">
        <w:t>Aye</w:t>
      </w:r>
      <w:r w:rsidR="003960E3">
        <w:tab/>
      </w:r>
      <w:r w:rsidR="003960E3">
        <w:tab/>
      </w:r>
      <w:r w:rsidR="003960E3">
        <w:tab/>
      </w:r>
      <w:r w:rsidR="00266AFC">
        <w:tab/>
      </w:r>
      <w:r w:rsidR="003960E3">
        <w:tab/>
      </w:r>
      <w:r w:rsidR="00266AFC">
        <w:tab/>
      </w:r>
    </w:p>
    <w:p w14:paraId="417A5398" w14:textId="672D76D8" w:rsidR="00266AFC" w:rsidRDefault="000C7FCB" w:rsidP="00266AFC">
      <w:pPr>
        <w:spacing w:after="0" w:line="240" w:lineRule="auto"/>
      </w:pPr>
      <w:r>
        <w:t>Pamela Haznar</w:t>
      </w:r>
      <w:r w:rsidR="00FA2AE2">
        <w:tab/>
      </w:r>
      <w:r w:rsidR="00266AFC">
        <w:tab/>
      </w:r>
      <w:r w:rsidR="00266AFC">
        <w:tab/>
      </w:r>
      <w:r w:rsidR="00A411D2">
        <w:t>A</w:t>
      </w:r>
      <w:r w:rsidR="00B211CE">
        <w:t>bstain</w:t>
      </w:r>
    </w:p>
    <w:p w14:paraId="0CE5C477" w14:textId="4C283965" w:rsidR="00266AFC" w:rsidRDefault="00266AFC" w:rsidP="00266AFC">
      <w:pPr>
        <w:spacing w:after="0" w:line="240" w:lineRule="auto"/>
      </w:pPr>
      <w:r>
        <w:t>Harold Mitchell</w:t>
      </w:r>
      <w:r>
        <w:tab/>
      </w:r>
      <w:r>
        <w:tab/>
      </w:r>
      <w:r>
        <w:tab/>
      </w:r>
      <w:r w:rsidR="00A411D2">
        <w:t>Aye</w:t>
      </w:r>
    </w:p>
    <w:p w14:paraId="3E2EB760" w14:textId="0805EB32" w:rsidR="00B45620" w:rsidRDefault="00B45620" w:rsidP="00266AFC">
      <w:pPr>
        <w:spacing w:after="0" w:line="240" w:lineRule="auto"/>
      </w:pPr>
      <w:r>
        <w:t>Robert Lawton</w:t>
      </w:r>
      <w:r>
        <w:tab/>
      </w:r>
      <w:r>
        <w:tab/>
      </w:r>
      <w:r>
        <w:tab/>
        <w:t>Aye</w:t>
      </w:r>
    </w:p>
    <w:p w14:paraId="25E6D026" w14:textId="108FD643" w:rsidR="00237629" w:rsidRPr="00503BF5" w:rsidRDefault="00237629" w:rsidP="00266AFC">
      <w:pPr>
        <w:spacing w:after="0" w:line="240" w:lineRule="auto"/>
      </w:pPr>
      <w:r w:rsidRPr="00503BF5">
        <w:t>Mark Forest</w:t>
      </w:r>
      <w:r w:rsidR="00A411D2" w:rsidRPr="00503BF5">
        <w:tab/>
      </w:r>
      <w:r w:rsidR="00A411D2" w:rsidRPr="00503BF5">
        <w:tab/>
      </w:r>
      <w:r w:rsidR="00A411D2" w:rsidRPr="00503BF5">
        <w:tab/>
      </w:r>
      <w:r w:rsidR="00B45620" w:rsidRPr="00503BF5">
        <w:t>Aye</w:t>
      </w:r>
    </w:p>
    <w:p w14:paraId="43FF4EB0" w14:textId="1969A4AC" w:rsidR="00580CF2" w:rsidRPr="00503BF5" w:rsidRDefault="00B211CE" w:rsidP="00266AFC">
      <w:pPr>
        <w:spacing w:after="0" w:line="240" w:lineRule="auto"/>
      </w:pPr>
      <w:r>
        <w:t>Judith MacLeod-Froman</w:t>
      </w:r>
      <w:r w:rsidR="00B45620" w:rsidRPr="00503BF5">
        <w:tab/>
        <w:t>Abstain</w:t>
      </w:r>
    </w:p>
    <w:p w14:paraId="645646A3" w14:textId="696067FD" w:rsidR="008D0E82" w:rsidRDefault="003B4BA2" w:rsidP="00266AFC">
      <w:pPr>
        <w:spacing w:after="0" w:line="240" w:lineRule="auto"/>
      </w:pPr>
      <w:r>
        <w:t>Tom Andrade</w:t>
      </w:r>
      <w:r>
        <w:tab/>
      </w:r>
      <w:r>
        <w:tab/>
      </w:r>
      <w:r>
        <w:tab/>
        <w:t>Abstain</w:t>
      </w:r>
      <w:r w:rsidR="00C049FB">
        <w:tab/>
      </w:r>
      <w:r w:rsidR="00580CF2">
        <w:tab/>
      </w:r>
    </w:p>
    <w:p w14:paraId="55C2895F" w14:textId="21BDA986" w:rsidR="004349EC" w:rsidRDefault="008D0E82" w:rsidP="00266AFC">
      <w:pPr>
        <w:spacing w:after="0" w:line="240" w:lineRule="auto"/>
      </w:pPr>
      <w:r>
        <w:t>Kevin Galligan</w:t>
      </w:r>
      <w:r w:rsidR="00266AFC">
        <w:tab/>
      </w:r>
      <w:r w:rsidR="00266AFC">
        <w:tab/>
      </w:r>
      <w:r w:rsidR="00266AFC">
        <w:tab/>
      </w:r>
      <w:r w:rsidR="003B4BA2">
        <w:t>Aye</w:t>
      </w:r>
    </w:p>
    <w:p w14:paraId="41C73D3F" w14:textId="1CD8AD64" w:rsidR="00501D47" w:rsidRDefault="00501D47" w:rsidP="00501D47">
      <w:pPr>
        <w:spacing w:after="0" w:line="240" w:lineRule="auto"/>
      </w:pPr>
    </w:p>
    <w:p w14:paraId="776A1783" w14:textId="049E5562" w:rsidR="00501D47" w:rsidRDefault="009F77B3" w:rsidP="009243AA">
      <w:pPr>
        <w:spacing w:after="0" w:line="240" w:lineRule="auto"/>
      </w:pPr>
      <w:r>
        <w:t>The motion passed.</w:t>
      </w:r>
    </w:p>
    <w:p w14:paraId="3F400ACC" w14:textId="0FE871D9" w:rsidR="009243AA" w:rsidRDefault="009243AA" w:rsidP="0006523F">
      <w:pPr>
        <w:pStyle w:val="Heading3"/>
      </w:pPr>
      <w:r w:rsidRPr="000763CF">
        <w:t xml:space="preserve">Public Comment </w:t>
      </w:r>
    </w:p>
    <w:p w14:paraId="7E56D4DD" w14:textId="0AF655BE" w:rsidR="003E0FC5" w:rsidRDefault="003E0FC5" w:rsidP="000117A6">
      <w:r>
        <w:t>No public comment was made.</w:t>
      </w:r>
    </w:p>
    <w:p w14:paraId="139FD4AA" w14:textId="54F83D04" w:rsidR="00D65226" w:rsidRDefault="00D65226" w:rsidP="000117A6">
      <w:pPr>
        <w:rPr>
          <w:rStyle w:val="eop"/>
          <w:rFonts w:ascii="Open Sans" w:hAnsi="Open Sans" w:cs="Open Sans"/>
          <w:color w:val="000000"/>
          <w:shd w:val="clear" w:color="auto" w:fill="FFFFFF"/>
        </w:rPr>
      </w:pPr>
      <w:r w:rsidRPr="002F6367">
        <w:rPr>
          <w:rStyle w:val="normaltextrun"/>
          <w:rFonts w:ascii="Montserrat SemiBold" w:hAnsi="Montserrat SemiBold" w:cs="Open Sans"/>
          <w:b/>
          <w:bCs/>
          <w:color w:val="000000"/>
          <w:sz w:val="24"/>
          <w:szCs w:val="24"/>
          <w:shd w:val="clear" w:color="auto" w:fill="FFFFFF"/>
        </w:rPr>
        <w:t>Federal Fiscal Years (October 1 – September 30) 2022-2026 Transportation Improvement Program (“TIP”) Amendment #3:</w:t>
      </w:r>
      <w:r>
        <w:rPr>
          <w:rStyle w:val="normaltextrun"/>
          <w:rFonts w:ascii="Arial" w:hAnsi="Arial" w:cs="Arial"/>
          <w:b/>
          <w:bCs/>
          <w:color w:val="000000"/>
          <w:shd w:val="clear" w:color="auto" w:fill="FFFFFF"/>
        </w:rPr>
        <w:t> </w:t>
      </w:r>
      <w:r>
        <w:rPr>
          <w:rStyle w:val="normaltextrun"/>
          <w:rFonts w:ascii="Open Sans" w:hAnsi="Open Sans" w:cs="Open Sans"/>
          <w:color w:val="000000"/>
          <w:shd w:val="clear" w:color="auto" w:fill="FFFFFF"/>
        </w:rPr>
        <w:t xml:space="preserve"> </w:t>
      </w:r>
      <w:r w:rsidRPr="002F6367">
        <w:rPr>
          <w:rStyle w:val="normaltextrun"/>
          <w:rFonts w:cstheme="minorHAnsi"/>
          <w:color w:val="000000"/>
          <w:shd w:val="clear" w:color="auto" w:fill="FFFFFF"/>
        </w:rPr>
        <w:t>Staff</w:t>
      </w:r>
      <w:r w:rsidRPr="002F6367">
        <w:rPr>
          <w:rStyle w:val="normaltextrun"/>
          <w:rFonts w:ascii="Arial" w:hAnsi="Arial" w:cs="Arial"/>
          <w:color w:val="000000"/>
          <w:shd w:val="clear" w:color="auto" w:fill="FFFFFF"/>
        </w:rPr>
        <w:t> </w:t>
      </w:r>
      <w:r w:rsidRPr="002F6367">
        <w:rPr>
          <w:rStyle w:val="normaltextrun"/>
          <w:rFonts w:cstheme="minorHAnsi"/>
          <w:color w:val="000000"/>
          <w:shd w:val="clear" w:color="auto" w:fill="FFFFFF"/>
        </w:rPr>
        <w:t xml:space="preserve">will review, and Committee members will consider public comments on and may vote to endorse, draft Amendment #3 to the TIP which would increase the funding to match updated cost estimates for the Dennis Route 6A over </w:t>
      </w:r>
      <w:r w:rsidRPr="002F6367">
        <w:rPr>
          <w:rStyle w:val="spellingerror"/>
          <w:rFonts w:cstheme="minorHAnsi"/>
          <w:color w:val="000000"/>
          <w:shd w:val="clear" w:color="auto" w:fill="FFFFFF"/>
        </w:rPr>
        <w:t>Sesuit</w:t>
      </w:r>
      <w:r w:rsidRPr="002F6367">
        <w:rPr>
          <w:rStyle w:val="normaltextrun"/>
          <w:rFonts w:cstheme="minorHAnsi"/>
          <w:color w:val="000000"/>
          <w:shd w:val="clear" w:color="auto" w:fill="FFFFFF"/>
        </w:rPr>
        <w:t xml:space="preserve"> Creek Culvert Replacement Project and the Harwich Azalea Bridge over Herring River Replacement Project.</w:t>
      </w:r>
      <w:r w:rsidRPr="002F6367">
        <w:rPr>
          <w:rStyle w:val="eop"/>
          <w:rFonts w:cstheme="minorHAnsi"/>
          <w:color w:val="000000"/>
          <w:shd w:val="clear" w:color="auto" w:fill="FFFFFF"/>
        </w:rPr>
        <w:t> </w:t>
      </w:r>
    </w:p>
    <w:p w14:paraId="66E516A5" w14:textId="033042C8" w:rsidR="002F6367" w:rsidRDefault="00292133" w:rsidP="00107C3D">
      <w:pPr>
        <w:spacing w:after="0" w:line="240" w:lineRule="auto"/>
      </w:pPr>
      <w:r>
        <w:t xml:space="preserve">Colleen Medeiros briefly reviewed </w:t>
      </w:r>
      <w:r w:rsidR="00644EE5">
        <w:t>FFY 2022-2026 TIP Amendment 3</w:t>
      </w:r>
      <w:r w:rsidR="00C36118">
        <w:t xml:space="preserve"> and</w:t>
      </w:r>
      <w:r w:rsidR="00154192">
        <w:t xml:space="preserve"> shared that no public comment was received </w:t>
      </w:r>
      <w:r w:rsidR="00B906FA">
        <w:t xml:space="preserve">during the </w:t>
      </w:r>
      <w:r w:rsidR="00977328">
        <w:t>21-day</w:t>
      </w:r>
      <w:r w:rsidR="00B906FA">
        <w:t xml:space="preserve"> public comment period. </w:t>
      </w:r>
      <w:r w:rsidR="00257E84">
        <w:t>TIP Amendment 3 covers two projects</w:t>
      </w:r>
      <w:r w:rsidR="00A93B3E">
        <w:t xml:space="preserve">, Dennis </w:t>
      </w:r>
      <w:r w:rsidR="00A93B3E">
        <w:lastRenderedPageBreak/>
        <w:t>(Route 6A over Sesuit Creek Culvert</w:t>
      </w:r>
      <w:r w:rsidR="009D221A">
        <w:t xml:space="preserve"> Replacements)</w:t>
      </w:r>
      <w:r w:rsidR="009B05D9">
        <w:t xml:space="preserve"> and Harwich (Azalea Bridge Replacement). The total project cost</w:t>
      </w:r>
      <w:r w:rsidR="00774A57">
        <w:t xml:space="preserve"> for the Dennis project is $4,523,207</w:t>
      </w:r>
      <w:r w:rsidR="001379A7">
        <w:t xml:space="preserve"> and the total project cost for the Harwich project i</w:t>
      </w:r>
      <w:r w:rsidR="00DB5D71">
        <w:t xml:space="preserve">s $3,963,000. </w:t>
      </w:r>
      <w:r w:rsidR="0095341B">
        <w:t xml:space="preserve">Currently, </w:t>
      </w:r>
      <w:r w:rsidR="00683ACF">
        <w:t>$1,437,038 is</w:t>
      </w:r>
      <w:r w:rsidR="00683ACF" w:rsidDel="0095341B">
        <w:t xml:space="preserve"> </w:t>
      </w:r>
      <w:r w:rsidR="00683ACF">
        <w:t>obligated for the Dennis project in FFY 2022</w:t>
      </w:r>
      <w:r w:rsidR="006F3035">
        <w:t>. Amendment 3 funds the remaining $3,086,169</w:t>
      </w:r>
      <w:r w:rsidR="00BF7119">
        <w:t xml:space="preserve"> for the Dennis project</w:t>
      </w:r>
      <w:r w:rsidR="006F3035">
        <w:t xml:space="preserve">. </w:t>
      </w:r>
      <w:r w:rsidR="00717A3A">
        <w:t xml:space="preserve">Currently, </w:t>
      </w:r>
      <w:r w:rsidR="006F3035">
        <w:t>$1,</w:t>
      </w:r>
      <w:r w:rsidR="009C6A18">
        <w:t xml:space="preserve">901,718 is obligated for the Harwich project in FFY 2022. </w:t>
      </w:r>
      <w:r w:rsidR="001A217B">
        <w:t>Amendment 3 funds the remaining $2,061,282</w:t>
      </w:r>
      <w:r w:rsidR="00BF7119">
        <w:t xml:space="preserve"> for the Harwich project</w:t>
      </w:r>
      <w:r w:rsidR="00336B45">
        <w:t>.</w:t>
      </w:r>
    </w:p>
    <w:p w14:paraId="1BF5A0DF" w14:textId="5FB9B4BB" w:rsidR="00154192" w:rsidRDefault="00154192" w:rsidP="00107C3D">
      <w:pPr>
        <w:spacing w:after="0" w:line="240" w:lineRule="auto"/>
      </w:pPr>
    </w:p>
    <w:p w14:paraId="72575680" w14:textId="05AC3745" w:rsidR="00666D6E" w:rsidRDefault="00666D6E" w:rsidP="00107C3D">
      <w:pPr>
        <w:spacing w:after="0" w:line="240" w:lineRule="auto"/>
      </w:pPr>
      <w:r>
        <w:t xml:space="preserve">A motion to vote to endorse FFY 2022-26 TIP Amendment 3 was made by Kevin Galligan, </w:t>
      </w:r>
      <w:r w:rsidR="00BF7119">
        <w:t xml:space="preserve">second </w:t>
      </w:r>
      <w:r>
        <w:t xml:space="preserve">by </w:t>
      </w:r>
      <w:r w:rsidR="008D035B">
        <w:t>Harold Mitchell. Members voted as follows:</w:t>
      </w:r>
    </w:p>
    <w:p w14:paraId="01579A75" w14:textId="77777777" w:rsidR="00154192" w:rsidRDefault="00154192" w:rsidP="00107C3D">
      <w:pPr>
        <w:spacing w:after="0" w:line="240" w:lineRule="auto"/>
      </w:pPr>
    </w:p>
    <w:p w14:paraId="448F8426" w14:textId="77777777" w:rsidR="008D035B" w:rsidRDefault="008D035B" w:rsidP="008D035B">
      <w:pPr>
        <w:spacing w:after="0" w:line="240" w:lineRule="auto"/>
      </w:pPr>
      <w:r>
        <w:t xml:space="preserve">Stephen Woelfel </w:t>
      </w:r>
      <w:r>
        <w:tab/>
      </w:r>
      <w:r>
        <w:tab/>
        <w:t>Aye</w:t>
      </w:r>
      <w:r>
        <w:tab/>
      </w:r>
      <w:r>
        <w:tab/>
      </w:r>
      <w:r>
        <w:tab/>
      </w:r>
      <w:r>
        <w:tab/>
      </w:r>
      <w:r>
        <w:tab/>
      </w:r>
      <w:r>
        <w:tab/>
      </w:r>
    </w:p>
    <w:p w14:paraId="50CD79CC" w14:textId="50DA9CF9" w:rsidR="008D035B" w:rsidRDefault="008D035B" w:rsidP="008D035B">
      <w:pPr>
        <w:spacing w:after="0" w:line="240" w:lineRule="auto"/>
      </w:pPr>
      <w:r>
        <w:t>Pamela Haznar</w:t>
      </w:r>
      <w:r>
        <w:tab/>
      </w:r>
      <w:r>
        <w:tab/>
      </w:r>
      <w:r>
        <w:tab/>
        <w:t>A</w:t>
      </w:r>
      <w:r w:rsidR="00874E96">
        <w:t>ye</w:t>
      </w:r>
    </w:p>
    <w:p w14:paraId="75C678B3" w14:textId="77777777" w:rsidR="008D035B" w:rsidRDefault="008D035B" w:rsidP="008D035B">
      <w:pPr>
        <w:spacing w:after="0" w:line="240" w:lineRule="auto"/>
      </w:pPr>
      <w:r>
        <w:t>Harold Mitchell</w:t>
      </w:r>
      <w:r>
        <w:tab/>
      </w:r>
      <w:r>
        <w:tab/>
      </w:r>
      <w:r>
        <w:tab/>
        <w:t>Aye</w:t>
      </w:r>
    </w:p>
    <w:p w14:paraId="5A1152F4" w14:textId="77777777" w:rsidR="008D035B" w:rsidRDefault="008D035B" w:rsidP="008D035B">
      <w:pPr>
        <w:spacing w:after="0" w:line="240" w:lineRule="auto"/>
      </w:pPr>
      <w:r>
        <w:t>Robert Lawton</w:t>
      </w:r>
      <w:r>
        <w:tab/>
      </w:r>
      <w:r>
        <w:tab/>
      </w:r>
      <w:r>
        <w:tab/>
        <w:t>Aye</w:t>
      </w:r>
    </w:p>
    <w:p w14:paraId="65A83214" w14:textId="77777777" w:rsidR="008D035B" w:rsidRPr="00503BF5" w:rsidRDefault="008D035B" w:rsidP="008D035B">
      <w:pPr>
        <w:spacing w:after="0" w:line="240" w:lineRule="auto"/>
      </w:pPr>
      <w:r w:rsidRPr="00503BF5">
        <w:t>Mark Forest</w:t>
      </w:r>
      <w:r w:rsidRPr="00503BF5">
        <w:tab/>
      </w:r>
      <w:r w:rsidRPr="00503BF5">
        <w:tab/>
      </w:r>
      <w:r w:rsidRPr="00503BF5">
        <w:tab/>
        <w:t>Aye</w:t>
      </w:r>
    </w:p>
    <w:p w14:paraId="00962880" w14:textId="495F42AD" w:rsidR="008D035B" w:rsidRPr="00503BF5" w:rsidRDefault="008D035B" w:rsidP="008D035B">
      <w:pPr>
        <w:spacing w:after="0" w:line="240" w:lineRule="auto"/>
      </w:pPr>
      <w:r>
        <w:t>Judith MacLeod-Froman</w:t>
      </w:r>
      <w:r w:rsidRPr="00503BF5">
        <w:tab/>
        <w:t>A</w:t>
      </w:r>
      <w:r w:rsidR="00874E96">
        <w:t>ye</w:t>
      </w:r>
    </w:p>
    <w:p w14:paraId="1B9C53F3" w14:textId="2FF399C9" w:rsidR="008D035B" w:rsidRDefault="008D035B" w:rsidP="008D035B">
      <w:pPr>
        <w:spacing w:after="0" w:line="240" w:lineRule="auto"/>
      </w:pPr>
      <w:r>
        <w:t>Tom Andrade</w:t>
      </w:r>
      <w:r>
        <w:tab/>
      </w:r>
      <w:r>
        <w:tab/>
      </w:r>
      <w:r>
        <w:tab/>
        <w:t>A</w:t>
      </w:r>
      <w:r w:rsidR="00874E96">
        <w:t>ye</w:t>
      </w:r>
      <w:r>
        <w:tab/>
      </w:r>
    </w:p>
    <w:p w14:paraId="574D5384" w14:textId="77777777" w:rsidR="008D035B" w:rsidRDefault="008D035B" w:rsidP="008D035B">
      <w:pPr>
        <w:spacing w:after="0" w:line="240" w:lineRule="auto"/>
      </w:pPr>
      <w:r>
        <w:t>Kevin Galligan</w:t>
      </w:r>
      <w:r>
        <w:tab/>
      </w:r>
      <w:r>
        <w:tab/>
      </w:r>
      <w:r>
        <w:tab/>
        <w:t>Aye</w:t>
      </w:r>
    </w:p>
    <w:p w14:paraId="173835C1" w14:textId="0D280BCF" w:rsidR="00016E4B" w:rsidRDefault="00016E4B" w:rsidP="00965D47">
      <w:pPr>
        <w:spacing w:after="0" w:line="240" w:lineRule="auto"/>
      </w:pPr>
    </w:p>
    <w:p w14:paraId="5459C05E" w14:textId="002AE012" w:rsidR="00016E4B" w:rsidRDefault="00016E4B" w:rsidP="00965D47">
      <w:pPr>
        <w:spacing w:after="0" w:line="240" w:lineRule="auto"/>
      </w:pPr>
      <w:r>
        <w:t>The motion passed.</w:t>
      </w:r>
    </w:p>
    <w:p w14:paraId="07E2BCBA" w14:textId="7384A889" w:rsidR="0088035D" w:rsidRDefault="0088035D" w:rsidP="00965D47">
      <w:pPr>
        <w:spacing w:after="0" w:line="240" w:lineRule="auto"/>
      </w:pPr>
    </w:p>
    <w:p w14:paraId="2AD4E008" w14:textId="77777777" w:rsidR="00036F37" w:rsidRPr="00980530" w:rsidRDefault="00036F37" w:rsidP="00965D47">
      <w:pPr>
        <w:spacing w:after="0" w:line="240" w:lineRule="auto"/>
        <w:rPr>
          <w:rStyle w:val="normaltextrun"/>
          <w:rFonts w:ascii="Montserrat SemiBold" w:hAnsi="Montserrat SemiBold" w:cs="Open Sans"/>
          <w:b/>
          <w:bCs/>
          <w:color w:val="000000"/>
          <w:sz w:val="24"/>
          <w:szCs w:val="24"/>
          <w:shd w:val="clear" w:color="auto" w:fill="FFFFFF"/>
        </w:rPr>
      </w:pPr>
    </w:p>
    <w:p w14:paraId="3AF2AA1C" w14:textId="1851CDAA" w:rsidR="00C15C1F" w:rsidRDefault="00000340" w:rsidP="00965D47">
      <w:pPr>
        <w:spacing w:after="0" w:line="240" w:lineRule="auto"/>
        <w:rPr>
          <w:rStyle w:val="eop"/>
          <w:rFonts w:ascii="Open Sans" w:hAnsi="Open Sans" w:cs="Open Sans"/>
          <w:color w:val="000000"/>
          <w:shd w:val="clear" w:color="auto" w:fill="FFFFFF"/>
        </w:rPr>
      </w:pPr>
      <w:r w:rsidRPr="00000340">
        <w:rPr>
          <w:rStyle w:val="normaltextrun"/>
          <w:rFonts w:ascii="Montserrat SemiBold" w:hAnsi="Montserrat SemiBold" w:cs="Open Sans"/>
          <w:b/>
          <w:bCs/>
          <w:color w:val="000000"/>
          <w:sz w:val="24"/>
          <w:szCs w:val="24"/>
          <w:shd w:val="clear" w:color="auto" w:fill="FFFFFF"/>
        </w:rPr>
        <w:t>Federal Fiscal Years (October 1 – September 30) 2022-2026 Transportation Improvement Program (“TIP”) Adjustment:</w:t>
      </w:r>
      <w:r>
        <w:rPr>
          <w:rStyle w:val="normaltextrun"/>
          <w:rFonts w:ascii="Arial" w:hAnsi="Arial" w:cs="Arial"/>
          <w:b/>
          <w:bCs/>
          <w:color w:val="000000"/>
          <w:shd w:val="clear" w:color="auto" w:fill="FFFFFF"/>
        </w:rPr>
        <w:t> </w:t>
      </w:r>
      <w:r>
        <w:rPr>
          <w:rStyle w:val="normaltextrun"/>
          <w:rFonts w:ascii="Open Sans" w:hAnsi="Open Sans" w:cs="Open Sans"/>
          <w:color w:val="000000"/>
          <w:shd w:val="clear" w:color="auto" w:fill="FFFFFF"/>
        </w:rPr>
        <w:t xml:space="preserve"> </w:t>
      </w:r>
      <w:r w:rsidRPr="00000340">
        <w:rPr>
          <w:rStyle w:val="normaltextrun"/>
          <w:rFonts w:ascii="Open Sans" w:hAnsi="Open Sans" w:cs="Open Sans"/>
          <w:i/>
          <w:iCs/>
          <w:color w:val="000000"/>
          <w:shd w:val="clear" w:color="auto" w:fill="FFFFFF"/>
        </w:rPr>
        <w:t>Staff will review, and Committee members may vote to endorse, Adjustment #1 to the TIP which would increase the funding to match updated cost estimates and adjust the federal and state share of the Cape Cod Regional Transit Authority purchase of cutaways buses.</w:t>
      </w:r>
      <w:r>
        <w:rPr>
          <w:rStyle w:val="eop"/>
          <w:rFonts w:ascii="Open Sans" w:hAnsi="Open Sans" w:cs="Open Sans"/>
          <w:color w:val="000000"/>
          <w:shd w:val="clear" w:color="auto" w:fill="FFFFFF"/>
        </w:rPr>
        <w:t> </w:t>
      </w:r>
    </w:p>
    <w:p w14:paraId="154BB453" w14:textId="77777777" w:rsidR="00000340" w:rsidRDefault="00000340" w:rsidP="00965D47">
      <w:pPr>
        <w:spacing w:after="0" w:line="240" w:lineRule="auto"/>
        <w:rPr>
          <w:rStyle w:val="eop"/>
          <w:rFonts w:ascii="Open Sans" w:hAnsi="Open Sans" w:cs="Open Sans"/>
          <w:i/>
          <w:iCs/>
          <w:color w:val="000000"/>
          <w:shd w:val="clear" w:color="auto" w:fill="FFFFFF"/>
        </w:rPr>
      </w:pPr>
    </w:p>
    <w:p w14:paraId="4EBE4DEA" w14:textId="11E7933E" w:rsidR="00980530" w:rsidRDefault="005E517D" w:rsidP="00965D47">
      <w:pPr>
        <w:spacing w:after="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Coll</w:t>
      </w:r>
      <w:r w:rsidR="0002589B">
        <w:rPr>
          <w:rStyle w:val="eop"/>
          <w:rFonts w:ascii="Open Sans" w:hAnsi="Open Sans" w:cs="Open Sans"/>
          <w:color w:val="000000"/>
          <w:shd w:val="clear" w:color="auto" w:fill="FFFFFF"/>
        </w:rPr>
        <w:t xml:space="preserve">een Medeiros briefly reviewed </w:t>
      </w:r>
      <w:r w:rsidR="008C424F">
        <w:rPr>
          <w:rStyle w:val="eop"/>
          <w:rFonts w:ascii="Open Sans" w:hAnsi="Open Sans" w:cs="Open Sans"/>
          <w:color w:val="000000"/>
          <w:shd w:val="clear" w:color="auto" w:fill="FFFFFF"/>
        </w:rPr>
        <w:t xml:space="preserve">the </w:t>
      </w:r>
      <w:r w:rsidR="0002589B">
        <w:rPr>
          <w:rStyle w:val="eop"/>
          <w:rFonts w:ascii="Open Sans" w:hAnsi="Open Sans" w:cs="Open Sans"/>
          <w:color w:val="000000"/>
          <w:shd w:val="clear" w:color="auto" w:fill="FFFFFF"/>
        </w:rPr>
        <w:t xml:space="preserve">FFY 2022-2026 TIP Amendment </w:t>
      </w:r>
      <w:r w:rsidR="00000340">
        <w:rPr>
          <w:rStyle w:val="eop"/>
          <w:rFonts w:ascii="Open Sans" w:hAnsi="Open Sans" w:cs="Open Sans"/>
          <w:color w:val="000000"/>
          <w:shd w:val="clear" w:color="auto" w:fill="FFFFFF"/>
        </w:rPr>
        <w:t>Adjustment</w:t>
      </w:r>
      <w:r w:rsidR="0002589B">
        <w:rPr>
          <w:rStyle w:val="eop"/>
          <w:rFonts w:ascii="Open Sans" w:hAnsi="Open Sans" w:cs="Open Sans"/>
          <w:color w:val="000000"/>
          <w:shd w:val="clear" w:color="auto" w:fill="FFFFFF"/>
        </w:rPr>
        <w:t>.</w:t>
      </w:r>
      <w:r w:rsidR="001A3579">
        <w:rPr>
          <w:rStyle w:val="eop"/>
          <w:rFonts w:ascii="Open Sans" w:hAnsi="Open Sans" w:cs="Open Sans"/>
          <w:color w:val="000000"/>
          <w:shd w:val="clear" w:color="auto" w:fill="FFFFFF"/>
        </w:rPr>
        <w:t xml:space="preserve"> </w:t>
      </w:r>
      <w:r w:rsidR="00BF7119">
        <w:rPr>
          <w:rStyle w:val="eop"/>
          <w:rFonts w:ascii="Open Sans" w:hAnsi="Open Sans" w:cs="Open Sans"/>
          <w:color w:val="000000"/>
          <w:shd w:val="clear" w:color="auto" w:fill="FFFFFF"/>
        </w:rPr>
        <w:t xml:space="preserve">Currently, </w:t>
      </w:r>
      <w:r w:rsidR="001A3579">
        <w:rPr>
          <w:rStyle w:val="eop"/>
          <w:rFonts w:ascii="Open Sans" w:hAnsi="Open Sans" w:cs="Open Sans"/>
          <w:color w:val="000000"/>
          <w:shd w:val="clear" w:color="auto" w:fill="FFFFFF"/>
        </w:rPr>
        <w:t>$996,222 is</w:t>
      </w:r>
      <w:r w:rsidR="001A3579" w:rsidDel="00BF7119">
        <w:rPr>
          <w:rStyle w:val="eop"/>
          <w:rFonts w:ascii="Open Sans" w:hAnsi="Open Sans" w:cs="Open Sans"/>
          <w:color w:val="000000"/>
          <w:shd w:val="clear" w:color="auto" w:fill="FFFFFF"/>
        </w:rPr>
        <w:t xml:space="preserve"> </w:t>
      </w:r>
      <w:r w:rsidR="001A3579">
        <w:rPr>
          <w:rStyle w:val="eop"/>
          <w:rFonts w:ascii="Open Sans" w:hAnsi="Open Sans" w:cs="Open Sans"/>
          <w:color w:val="000000"/>
          <w:shd w:val="clear" w:color="auto" w:fill="FFFFFF"/>
        </w:rPr>
        <w:t xml:space="preserve">funded to purchase </w:t>
      </w:r>
      <w:r w:rsidR="0040393D">
        <w:rPr>
          <w:rStyle w:val="eop"/>
          <w:rFonts w:ascii="Open Sans" w:hAnsi="Open Sans" w:cs="Open Sans"/>
          <w:color w:val="000000"/>
          <w:shd w:val="clear" w:color="auto" w:fill="FFFFFF"/>
        </w:rPr>
        <w:t>eight</w:t>
      </w:r>
      <w:r w:rsidR="005C7B97">
        <w:rPr>
          <w:rStyle w:val="eop"/>
          <w:rFonts w:ascii="Open Sans" w:hAnsi="Open Sans" w:cs="Open Sans"/>
          <w:color w:val="000000"/>
          <w:shd w:val="clear" w:color="auto" w:fill="FFFFFF"/>
        </w:rPr>
        <w:t xml:space="preserve"> low-floor cutaways buses. </w:t>
      </w:r>
      <w:r w:rsidR="004B65A1">
        <w:rPr>
          <w:rStyle w:val="eop"/>
          <w:rFonts w:ascii="Open Sans" w:hAnsi="Open Sans" w:cs="Open Sans"/>
          <w:color w:val="000000"/>
          <w:shd w:val="clear" w:color="auto" w:fill="FFFFFF"/>
        </w:rPr>
        <w:t>Funding is from FTA 5307 ($372,000)</w:t>
      </w:r>
      <w:r w:rsidR="00897381">
        <w:rPr>
          <w:rStyle w:val="eop"/>
          <w:rFonts w:ascii="Open Sans" w:hAnsi="Open Sans" w:cs="Open Sans"/>
          <w:color w:val="000000"/>
          <w:shd w:val="clear" w:color="auto" w:fill="FFFFFF"/>
        </w:rPr>
        <w:t xml:space="preserve">, FTA ($424,977) and state capital funds ($199,245). </w:t>
      </w:r>
      <w:r w:rsidR="008C424F">
        <w:rPr>
          <w:rStyle w:val="eop"/>
          <w:rFonts w:ascii="Open Sans" w:hAnsi="Open Sans" w:cs="Open Sans"/>
          <w:color w:val="000000"/>
          <w:shd w:val="clear" w:color="auto" w:fill="FFFFFF"/>
        </w:rPr>
        <w:t xml:space="preserve">The proposed adjustment would be to purchase </w:t>
      </w:r>
      <w:r w:rsidR="0040393D">
        <w:rPr>
          <w:rStyle w:val="eop"/>
          <w:rFonts w:ascii="Open Sans" w:hAnsi="Open Sans" w:cs="Open Sans"/>
          <w:color w:val="000000"/>
          <w:shd w:val="clear" w:color="auto" w:fill="FFFFFF"/>
        </w:rPr>
        <w:t>eight low-floor cutaways buses with an updated funding amount of $1,230,423 using solely state capital funds.</w:t>
      </w:r>
    </w:p>
    <w:p w14:paraId="735F750E" w14:textId="14219011" w:rsidR="00BB435C" w:rsidRDefault="00BB435C" w:rsidP="00965D47">
      <w:pPr>
        <w:spacing w:after="0" w:line="240" w:lineRule="auto"/>
        <w:rPr>
          <w:rStyle w:val="eop"/>
          <w:rFonts w:ascii="Open Sans" w:hAnsi="Open Sans" w:cs="Open Sans"/>
          <w:color w:val="000000"/>
          <w:shd w:val="clear" w:color="auto" w:fill="FFFFFF"/>
        </w:rPr>
      </w:pPr>
    </w:p>
    <w:p w14:paraId="66A0A96D" w14:textId="7A6DF001" w:rsidR="00534516" w:rsidRPr="00980530" w:rsidRDefault="00534516" w:rsidP="00965D47">
      <w:pPr>
        <w:spacing w:after="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 xml:space="preserve">A motion to approve </w:t>
      </w:r>
      <w:r w:rsidR="006F68C2">
        <w:rPr>
          <w:rStyle w:val="eop"/>
          <w:rFonts w:ascii="Open Sans" w:hAnsi="Open Sans" w:cs="Open Sans"/>
          <w:color w:val="000000"/>
          <w:shd w:val="clear" w:color="auto" w:fill="FFFFFF"/>
        </w:rPr>
        <w:t xml:space="preserve">the FFY 2022-2026 TIP Adjustment was made by Robert Lawton, second by </w:t>
      </w:r>
      <w:r w:rsidR="00A51795">
        <w:rPr>
          <w:rStyle w:val="eop"/>
          <w:rFonts w:ascii="Open Sans" w:hAnsi="Open Sans" w:cs="Open Sans"/>
          <w:color w:val="000000"/>
          <w:shd w:val="clear" w:color="auto" w:fill="FFFFFF"/>
        </w:rPr>
        <w:t>Harold Mitchell. Members voted as follows:</w:t>
      </w:r>
    </w:p>
    <w:p w14:paraId="6AA6DEA2" w14:textId="77777777" w:rsidR="00980530" w:rsidRDefault="00980530" w:rsidP="00965D47">
      <w:pPr>
        <w:spacing w:after="0" w:line="240" w:lineRule="auto"/>
        <w:rPr>
          <w:rStyle w:val="eop"/>
          <w:rFonts w:ascii="Open Sans" w:hAnsi="Open Sans" w:cs="Open Sans"/>
          <w:i/>
          <w:iCs/>
          <w:color w:val="000000"/>
          <w:shd w:val="clear" w:color="auto" w:fill="FFFFFF"/>
        </w:rPr>
      </w:pPr>
    </w:p>
    <w:p w14:paraId="4F20814E" w14:textId="77777777" w:rsidR="00980530" w:rsidRDefault="00980530" w:rsidP="00980530">
      <w:pPr>
        <w:spacing w:after="0" w:line="240" w:lineRule="auto"/>
      </w:pPr>
      <w:r>
        <w:t xml:space="preserve">Stephen Woelfel </w:t>
      </w:r>
      <w:r>
        <w:tab/>
      </w:r>
      <w:r>
        <w:tab/>
        <w:t>Aye</w:t>
      </w:r>
      <w:r>
        <w:tab/>
      </w:r>
      <w:r>
        <w:tab/>
      </w:r>
      <w:r>
        <w:tab/>
      </w:r>
      <w:r>
        <w:tab/>
      </w:r>
      <w:r>
        <w:tab/>
      </w:r>
      <w:r>
        <w:tab/>
      </w:r>
    </w:p>
    <w:p w14:paraId="2D0D7CE8" w14:textId="77777777" w:rsidR="00980530" w:rsidRDefault="00980530" w:rsidP="00980530">
      <w:pPr>
        <w:spacing w:after="0" w:line="240" w:lineRule="auto"/>
      </w:pPr>
      <w:r>
        <w:t>Pamela Haznar</w:t>
      </w:r>
      <w:r>
        <w:tab/>
      </w:r>
      <w:r>
        <w:tab/>
      </w:r>
      <w:r>
        <w:tab/>
        <w:t>Aye</w:t>
      </w:r>
    </w:p>
    <w:p w14:paraId="797D9583" w14:textId="77777777" w:rsidR="00980530" w:rsidRDefault="00980530" w:rsidP="00980530">
      <w:pPr>
        <w:spacing w:after="0" w:line="240" w:lineRule="auto"/>
      </w:pPr>
      <w:r>
        <w:t>Harold Mitchell</w:t>
      </w:r>
      <w:r>
        <w:tab/>
      </w:r>
      <w:r>
        <w:tab/>
      </w:r>
      <w:r>
        <w:tab/>
        <w:t>Aye</w:t>
      </w:r>
    </w:p>
    <w:p w14:paraId="61DDBC7F" w14:textId="77777777" w:rsidR="00980530" w:rsidRDefault="00980530" w:rsidP="00980530">
      <w:pPr>
        <w:spacing w:after="0" w:line="240" w:lineRule="auto"/>
      </w:pPr>
      <w:r>
        <w:t>Robert Lawton</w:t>
      </w:r>
      <w:r>
        <w:tab/>
      </w:r>
      <w:r>
        <w:tab/>
      </w:r>
      <w:r>
        <w:tab/>
        <w:t>Aye</w:t>
      </w:r>
    </w:p>
    <w:p w14:paraId="1295425C" w14:textId="77777777" w:rsidR="00980530" w:rsidRPr="00503BF5" w:rsidRDefault="00980530" w:rsidP="00980530">
      <w:pPr>
        <w:spacing w:after="0" w:line="240" w:lineRule="auto"/>
      </w:pPr>
      <w:r w:rsidRPr="00503BF5">
        <w:t>Mark Forest</w:t>
      </w:r>
      <w:r w:rsidRPr="00503BF5">
        <w:tab/>
      </w:r>
      <w:r w:rsidRPr="00503BF5">
        <w:tab/>
      </w:r>
      <w:r w:rsidRPr="00503BF5">
        <w:tab/>
        <w:t>Aye</w:t>
      </w:r>
    </w:p>
    <w:p w14:paraId="031F7E52" w14:textId="77777777" w:rsidR="00980530" w:rsidRPr="00503BF5" w:rsidRDefault="00980530" w:rsidP="00980530">
      <w:pPr>
        <w:spacing w:after="0" w:line="240" w:lineRule="auto"/>
      </w:pPr>
      <w:r>
        <w:t>Judith MacLeod-Froman</w:t>
      </w:r>
      <w:r w:rsidRPr="00503BF5">
        <w:tab/>
        <w:t>A</w:t>
      </w:r>
      <w:r>
        <w:t>ye</w:t>
      </w:r>
    </w:p>
    <w:p w14:paraId="6A3DBA6C" w14:textId="77777777" w:rsidR="00980530" w:rsidRDefault="00980530" w:rsidP="00980530">
      <w:pPr>
        <w:spacing w:after="0" w:line="240" w:lineRule="auto"/>
      </w:pPr>
      <w:r>
        <w:t>Tom Andrade</w:t>
      </w:r>
      <w:r>
        <w:tab/>
      </w:r>
      <w:r>
        <w:tab/>
      </w:r>
      <w:r>
        <w:tab/>
        <w:t>Aye</w:t>
      </w:r>
      <w:r>
        <w:tab/>
      </w:r>
    </w:p>
    <w:p w14:paraId="5D25A8A3" w14:textId="77777777" w:rsidR="00980530" w:rsidRDefault="00980530" w:rsidP="00980530">
      <w:pPr>
        <w:spacing w:after="0" w:line="240" w:lineRule="auto"/>
      </w:pPr>
      <w:r>
        <w:t>Kevin Galligan</w:t>
      </w:r>
      <w:r>
        <w:tab/>
      </w:r>
      <w:r>
        <w:tab/>
      </w:r>
      <w:r>
        <w:tab/>
        <w:t>Aye</w:t>
      </w:r>
    </w:p>
    <w:p w14:paraId="7D14DEAF" w14:textId="03F76402" w:rsidR="005D419B" w:rsidRDefault="005D419B" w:rsidP="00D37BBE">
      <w:pPr>
        <w:spacing w:after="0" w:line="240" w:lineRule="auto"/>
      </w:pPr>
    </w:p>
    <w:p w14:paraId="44C4448B" w14:textId="4B23F470" w:rsidR="005D419B" w:rsidRDefault="005D419B" w:rsidP="00D37BBE">
      <w:pPr>
        <w:spacing w:after="0" w:line="240" w:lineRule="auto"/>
      </w:pPr>
      <w:r>
        <w:t>The motioned passed.</w:t>
      </w:r>
    </w:p>
    <w:p w14:paraId="024EF989" w14:textId="43B7CFF9" w:rsidR="00AC609B" w:rsidRPr="0088035D" w:rsidRDefault="00AC609B" w:rsidP="00965D47">
      <w:pPr>
        <w:spacing w:after="0" w:line="240" w:lineRule="auto"/>
      </w:pPr>
    </w:p>
    <w:p w14:paraId="1188F7BD" w14:textId="77777777" w:rsidR="00965D47" w:rsidRPr="000117A6" w:rsidRDefault="00965D47" w:rsidP="000117A6"/>
    <w:p w14:paraId="155E85F4" w14:textId="70261D76" w:rsidR="00B106A4" w:rsidRDefault="00922FC1" w:rsidP="00C95E08">
      <w:pPr>
        <w:spacing w:after="60" w:line="240" w:lineRule="auto"/>
        <w:rPr>
          <w:rStyle w:val="eop"/>
          <w:rFonts w:ascii="Open Sans" w:hAnsi="Open Sans" w:cs="Open Sans"/>
          <w:color w:val="000000"/>
          <w:shd w:val="clear" w:color="auto" w:fill="FFFFFF"/>
        </w:rPr>
      </w:pPr>
      <w:r w:rsidRPr="00FE4B16">
        <w:rPr>
          <w:rStyle w:val="normaltextrun"/>
          <w:rFonts w:ascii="Montserrat SemiBold" w:hAnsi="Montserrat SemiBold" w:cs="Open Sans"/>
          <w:b/>
          <w:bCs/>
          <w:color w:val="000000"/>
          <w:sz w:val="24"/>
          <w:szCs w:val="24"/>
          <w:shd w:val="clear" w:color="auto" w:fill="FFFFFF"/>
        </w:rPr>
        <w:t>Federal Fiscal Years (October 1 – September 30) 2022-2026 Transportation Improvement Program (“TIP”) Amendment #4:</w:t>
      </w:r>
      <w:r>
        <w:rPr>
          <w:rStyle w:val="normaltextrun"/>
          <w:rFonts w:ascii="Arial" w:hAnsi="Arial" w:cs="Arial"/>
          <w:b/>
          <w:bCs/>
          <w:color w:val="000000"/>
          <w:shd w:val="clear" w:color="auto" w:fill="FFFFFF"/>
        </w:rPr>
        <w:t> </w:t>
      </w:r>
      <w:r>
        <w:rPr>
          <w:rStyle w:val="normaltextrun"/>
          <w:rFonts w:ascii="Open Sans" w:hAnsi="Open Sans" w:cs="Open Sans"/>
          <w:color w:val="000000"/>
          <w:shd w:val="clear" w:color="auto" w:fill="FFFFFF"/>
        </w:rPr>
        <w:t xml:space="preserve"> </w:t>
      </w:r>
      <w:r w:rsidRPr="00FE4B16">
        <w:rPr>
          <w:rStyle w:val="normaltextrun"/>
          <w:rFonts w:ascii="Open Sans" w:hAnsi="Open Sans" w:cs="Open Sans"/>
          <w:i/>
          <w:iCs/>
          <w:color w:val="000000"/>
          <w:shd w:val="clear" w:color="auto" w:fill="FFFFFF"/>
        </w:rPr>
        <w:t>Staff will describe, and the</w:t>
      </w:r>
      <w:r w:rsidRPr="00FE4B16">
        <w:rPr>
          <w:rStyle w:val="normaltextrun"/>
          <w:rFonts w:ascii="Arial" w:hAnsi="Arial" w:cs="Arial"/>
          <w:i/>
          <w:iCs/>
          <w:color w:val="000000"/>
          <w:shd w:val="clear" w:color="auto" w:fill="FFFFFF"/>
        </w:rPr>
        <w:t> </w:t>
      </w:r>
      <w:r w:rsidRPr="00FE4B16">
        <w:rPr>
          <w:rStyle w:val="normaltextrun"/>
          <w:rFonts w:ascii="Open Sans" w:hAnsi="Open Sans" w:cs="Open Sans"/>
          <w:i/>
          <w:iCs/>
          <w:color w:val="000000"/>
          <w:shd w:val="clear" w:color="auto" w:fill="FFFFFF"/>
        </w:rPr>
        <w:t>committee members</w:t>
      </w:r>
      <w:r w:rsidRPr="00FE4B16">
        <w:rPr>
          <w:rStyle w:val="normaltextrun"/>
          <w:rFonts w:ascii="Arial" w:hAnsi="Arial" w:cs="Arial"/>
          <w:i/>
          <w:iCs/>
          <w:color w:val="000000"/>
          <w:shd w:val="clear" w:color="auto" w:fill="FFFFFF"/>
        </w:rPr>
        <w:t> </w:t>
      </w:r>
      <w:r w:rsidRPr="00FE4B16">
        <w:rPr>
          <w:rStyle w:val="normaltextrun"/>
          <w:rFonts w:ascii="Open Sans" w:hAnsi="Open Sans" w:cs="Open Sans"/>
          <w:i/>
          <w:iCs/>
          <w:color w:val="000000"/>
          <w:shd w:val="clear" w:color="auto" w:fill="FFFFFF"/>
        </w:rPr>
        <w:t>may vote to release for public comment, draft Amendment #4 to the TIP which would increase the funding to match updated cost estimates for the Sandwich Service Road Shared Use Path Project and add funding for the purchase of additional transit vehicles through the state’s Mobility Assistance Program.</w:t>
      </w:r>
      <w:r w:rsidRPr="00FE4B16">
        <w:rPr>
          <w:rStyle w:val="eop"/>
          <w:rFonts w:ascii="Open Sans" w:hAnsi="Open Sans" w:cs="Open Sans"/>
          <w:i/>
          <w:iCs/>
          <w:color w:val="000000"/>
          <w:shd w:val="clear" w:color="auto" w:fill="FFFFFF"/>
        </w:rPr>
        <w:t> </w:t>
      </w:r>
    </w:p>
    <w:p w14:paraId="574BF869" w14:textId="77777777" w:rsidR="00922FC1" w:rsidRDefault="00922FC1" w:rsidP="00C95E08">
      <w:pPr>
        <w:spacing w:after="60" w:line="240" w:lineRule="auto"/>
        <w:rPr>
          <w:rStyle w:val="eop"/>
          <w:rFonts w:ascii="Open Sans" w:hAnsi="Open Sans" w:cs="Open Sans"/>
          <w:color w:val="000000"/>
          <w:shd w:val="clear" w:color="auto" w:fill="FFFFFF"/>
        </w:rPr>
      </w:pPr>
    </w:p>
    <w:p w14:paraId="58045ED3" w14:textId="7CBC37C3" w:rsidR="00BA2D4D" w:rsidRDefault="00C826DE" w:rsidP="00FE4B16">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 xml:space="preserve">Colleen Medeiros </w:t>
      </w:r>
      <w:r w:rsidR="00305608">
        <w:rPr>
          <w:rStyle w:val="eop"/>
          <w:rFonts w:ascii="Open Sans" w:hAnsi="Open Sans" w:cs="Open Sans"/>
          <w:color w:val="000000"/>
          <w:shd w:val="clear" w:color="auto" w:fill="FFFFFF"/>
        </w:rPr>
        <w:t xml:space="preserve">reviewed </w:t>
      </w:r>
      <w:r w:rsidR="00187DE6">
        <w:rPr>
          <w:rStyle w:val="eop"/>
          <w:rFonts w:ascii="Open Sans" w:hAnsi="Open Sans" w:cs="Open Sans"/>
          <w:color w:val="000000"/>
          <w:shd w:val="clear" w:color="auto" w:fill="FFFFFF"/>
        </w:rPr>
        <w:t xml:space="preserve">the FFY 2022-2026 TIP Amendment </w:t>
      </w:r>
      <w:r w:rsidR="00FE4B16">
        <w:rPr>
          <w:rStyle w:val="eop"/>
          <w:rFonts w:ascii="Open Sans" w:hAnsi="Open Sans" w:cs="Open Sans"/>
          <w:color w:val="000000"/>
          <w:shd w:val="clear" w:color="auto" w:fill="FFFFFF"/>
        </w:rPr>
        <w:t>4</w:t>
      </w:r>
      <w:r w:rsidR="00F1667B">
        <w:rPr>
          <w:rStyle w:val="eop"/>
          <w:rFonts w:ascii="Open Sans" w:hAnsi="Open Sans" w:cs="Open Sans"/>
          <w:color w:val="000000"/>
          <w:shd w:val="clear" w:color="auto" w:fill="FFFFFF"/>
        </w:rPr>
        <w:t xml:space="preserve">. </w:t>
      </w:r>
      <w:r w:rsidR="00327CFA">
        <w:rPr>
          <w:rStyle w:val="eop"/>
          <w:rFonts w:ascii="Open Sans" w:hAnsi="Open Sans" w:cs="Open Sans"/>
          <w:color w:val="000000"/>
          <w:shd w:val="clear" w:color="auto" w:fill="FFFFFF"/>
        </w:rPr>
        <w:t xml:space="preserve">The Amendment covers </w:t>
      </w:r>
      <w:r w:rsidR="0018562C">
        <w:rPr>
          <w:rStyle w:val="eop"/>
          <w:rFonts w:ascii="Open Sans" w:hAnsi="Open Sans" w:cs="Open Sans"/>
          <w:color w:val="000000"/>
          <w:shd w:val="clear" w:color="auto" w:fill="FFFFFF"/>
        </w:rPr>
        <w:t>the Sandwich Service Road Share Use Path Project and the purchase of transit vehicle</w:t>
      </w:r>
      <w:r w:rsidR="00DC6B05">
        <w:rPr>
          <w:rStyle w:val="eop"/>
          <w:rFonts w:ascii="Open Sans" w:hAnsi="Open Sans" w:cs="Open Sans"/>
          <w:color w:val="000000"/>
          <w:shd w:val="clear" w:color="auto" w:fill="FFFFFF"/>
        </w:rPr>
        <w:t>s</w:t>
      </w:r>
      <w:r w:rsidR="0018562C">
        <w:rPr>
          <w:rStyle w:val="eop"/>
          <w:rFonts w:ascii="Open Sans" w:hAnsi="Open Sans" w:cs="Open Sans"/>
          <w:color w:val="000000"/>
          <w:shd w:val="clear" w:color="auto" w:fill="FFFFFF"/>
        </w:rPr>
        <w:t xml:space="preserve"> through the state mobility</w:t>
      </w:r>
      <w:r w:rsidR="008D586A">
        <w:rPr>
          <w:rStyle w:val="eop"/>
          <w:rFonts w:ascii="Open Sans" w:hAnsi="Open Sans" w:cs="Open Sans"/>
          <w:color w:val="000000"/>
          <w:shd w:val="clear" w:color="auto" w:fill="FFFFFF"/>
        </w:rPr>
        <w:t xml:space="preserve"> assistance program. The Sandwich </w:t>
      </w:r>
      <w:r w:rsidR="003940F4">
        <w:rPr>
          <w:rStyle w:val="eop"/>
          <w:rFonts w:ascii="Open Sans" w:hAnsi="Open Sans" w:cs="Open Sans"/>
          <w:color w:val="000000"/>
          <w:shd w:val="clear" w:color="auto" w:fill="FFFFFF"/>
        </w:rPr>
        <w:t>Service</w:t>
      </w:r>
      <w:r w:rsidR="008D586A" w:rsidDel="003940F4">
        <w:rPr>
          <w:rStyle w:val="eop"/>
          <w:rFonts w:ascii="Open Sans" w:hAnsi="Open Sans" w:cs="Open Sans"/>
          <w:color w:val="000000"/>
          <w:shd w:val="clear" w:color="auto" w:fill="FFFFFF"/>
        </w:rPr>
        <w:t xml:space="preserve"> </w:t>
      </w:r>
      <w:r w:rsidR="003940F4">
        <w:rPr>
          <w:rStyle w:val="eop"/>
          <w:rFonts w:ascii="Open Sans" w:hAnsi="Open Sans" w:cs="Open Sans"/>
          <w:color w:val="000000"/>
          <w:shd w:val="clear" w:color="auto" w:fill="FFFFFF"/>
        </w:rPr>
        <w:t xml:space="preserve">Road </w:t>
      </w:r>
      <w:r w:rsidR="008D586A">
        <w:rPr>
          <w:rStyle w:val="eop"/>
          <w:rFonts w:ascii="Open Sans" w:hAnsi="Open Sans" w:cs="Open Sans"/>
          <w:color w:val="000000"/>
          <w:shd w:val="clear" w:color="auto" w:fill="FFFFFF"/>
        </w:rPr>
        <w:t>project cost is $12,654,822</w:t>
      </w:r>
      <w:r w:rsidR="005B3202">
        <w:rPr>
          <w:rStyle w:val="eop"/>
          <w:rFonts w:ascii="Open Sans" w:hAnsi="Open Sans" w:cs="Open Sans"/>
          <w:color w:val="000000"/>
          <w:shd w:val="clear" w:color="auto" w:fill="FFFFFF"/>
        </w:rPr>
        <w:t xml:space="preserve">. The project is currently obligated for $8,399,241 in FFY 2022 using </w:t>
      </w:r>
      <w:r w:rsidR="001203EE">
        <w:rPr>
          <w:rStyle w:val="eop"/>
          <w:rFonts w:ascii="Open Sans" w:hAnsi="Open Sans" w:cs="Open Sans"/>
          <w:color w:val="000000"/>
          <w:shd w:val="clear" w:color="auto" w:fill="FFFFFF"/>
        </w:rPr>
        <w:t>statewide CMAQ funds. Amendment 4 funds the remaining $4,255,581 in FFY 2022 using additional statewide CMAQ funds.</w:t>
      </w:r>
      <w:r w:rsidR="008D586A">
        <w:rPr>
          <w:rStyle w:val="eop"/>
          <w:rFonts w:ascii="Open Sans" w:hAnsi="Open Sans" w:cs="Open Sans"/>
          <w:color w:val="000000"/>
          <w:shd w:val="clear" w:color="auto" w:fill="FFFFFF"/>
        </w:rPr>
        <w:t xml:space="preserve"> </w:t>
      </w:r>
    </w:p>
    <w:p w14:paraId="1E224E74" w14:textId="31CA6B71" w:rsidR="00CE06FC" w:rsidRDefault="00BA2D4D" w:rsidP="00FE4B16">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Also includ</w:t>
      </w:r>
      <w:r w:rsidR="006D124A">
        <w:rPr>
          <w:rStyle w:val="eop"/>
          <w:rFonts w:ascii="Open Sans" w:hAnsi="Open Sans" w:cs="Open Sans"/>
          <w:color w:val="000000"/>
          <w:shd w:val="clear" w:color="auto" w:fill="FFFFFF"/>
        </w:rPr>
        <w:t>ed</w:t>
      </w:r>
      <w:r>
        <w:rPr>
          <w:rStyle w:val="eop"/>
          <w:rFonts w:ascii="Open Sans" w:hAnsi="Open Sans" w:cs="Open Sans"/>
          <w:color w:val="000000"/>
          <w:shd w:val="clear" w:color="auto" w:fill="FFFFFF"/>
        </w:rPr>
        <w:t xml:space="preserve"> in TIP Amendment 4</w:t>
      </w:r>
      <w:r w:rsidR="006D124A">
        <w:rPr>
          <w:rStyle w:val="eop"/>
          <w:rFonts w:ascii="Open Sans" w:hAnsi="Open Sans" w:cs="Open Sans"/>
          <w:color w:val="000000"/>
          <w:shd w:val="clear" w:color="auto" w:fill="FFFFFF"/>
        </w:rPr>
        <w:t xml:space="preserve"> is the purchase of additional transit vehicles through the state’s Mobility Assistance Program. </w:t>
      </w:r>
      <w:r w:rsidR="00C642D5">
        <w:rPr>
          <w:rStyle w:val="eop"/>
          <w:rFonts w:ascii="Open Sans" w:hAnsi="Open Sans" w:cs="Open Sans"/>
          <w:color w:val="000000"/>
          <w:shd w:val="clear" w:color="auto" w:fill="FFFFFF"/>
        </w:rPr>
        <w:t xml:space="preserve">The MassDOT Rail and Transit division was awarded </w:t>
      </w:r>
      <w:r w:rsidR="00EB6EF0">
        <w:rPr>
          <w:rStyle w:val="eop"/>
          <w:rFonts w:ascii="Open Sans" w:hAnsi="Open Sans" w:cs="Open Sans"/>
          <w:color w:val="000000"/>
          <w:shd w:val="clear" w:color="auto" w:fill="FFFFFF"/>
        </w:rPr>
        <w:t>FTA 5310 funds (Enhanced Mobility of Seniors &amp; Individuals with Disabilities)</w:t>
      </w:r>
      <w:r w:rsidR="000E08CE">
        <w:rPr>
          <w:rStyle w:val="eop"/>
          <w:rFonts w:ascii="Open Sans" w:hAnsi="Open Sans" w:cs="Open Sans"/>
          <w:color w:val="000000"/>
          <w:shd w:val="clear" w:color="auto" w:fill="FFFFFF"/>
        </w:rPr>
        <w:t xml:space="preserve"> and a state match that would fund the purchase of transit vehicles</w:t>
      </w:r>
      <w:r w:rsidR="00F96210">
        <w:rPr>
          <w:rStyle w:val="eop"/>
          <w:rFonts w:ascii="Open Sans" w:hAnsi="Open Sans" w:cs="Open Sans"/>
          <w:color w:val="000000"/>
          <w:shd w:val="clear" w:color="auto" w:fill="FFFFFF"/>
        </w:rPr>
        <w:t xml:space="preserve"> through the state’s Mobility </w:t>
      </w:r>
      <w:r w:rsidR="0048483B">
        <w:rPr>
          <w:rStyle w:val="eop"/>
          <w:rFonts w:ascii="Open Sans" w:hAnsi="Open Sans" w:cs="Open Sans"/>
          <w:color w:val="000000"/>
          <w:shd w:val="clear" w:color="auto" w:fill="FFFFFF"/>
        </w:rPr>
        <w:t>Assistance P</w:t>
      </w:r>
      <w:r w:rsidR="00F96210">
        <w:rPr>
          <w:rStyle w:val="eop"/>
          <w:rFonts w:ascii="Open Sans" w:hAnsi="Open Sans" w:cs="Open Sans"/>
          <w:color w:val="000000"/>
          <w:shd w:val="clear" w:color="auto" w:fill="FFFFFF"/>
        </w:rPr>
        <w:t>rogram. Amendment 4 would add $796,728 in FFY 2022</w:t>
      </w:r>
      <w:r w:rsidR="00F11AB8">
        <w:rPr>
          <w:rStyle w:val="eop"/>
          <w:rFonts w:ascii="Open Sans" w:hAnsi="Open Sans" w:cs="Open Sans"/>
          <w:color w:val="000000"/>
          <w:shd w:val="clear" w:color="auto" w:fill="FFFFFF"/>
        </w:rPr>
        <w:t xml:space="preserve"> for the purchase of </w:t>
      </w:r>
      <w:r w:rsidR="003E634F">
        <w:rPr>
          <w:rStyle w:val="eop"/>
          <w:rFonts w:ascii="Open Sans" w:hAnsi="Open Sans" w:cs="Open Sans"/>
          <w:color w:val="000000"/>
          <w:shd w:val="clear" w:color="auto" w:fill="FFFFFF"/>
        </w:rPr>
        <w:t>the transit vehicles</w:t>
      </w:r>
      <w:r w:rsidR="00F96210" w:rsidDel="003E634F">
        <w:rPr>
          <w:rStyle w:val="eop"/>
          <w:rFonts w:ascii="Open Sans" w:hAnsi="Open Sans" w:cs="Open Sans"/>
          <w:color w:val="000000"/>
          <w:shd w:val="clear" w:color="auto" w:fill="FFFFFF"/>
        </w:rPr>
        <w:t>.</w:t>
      </w:r>
      <w:r w:rsidR="0048483B">
        <w:rPr>
          <w:rStyle w:val="eop"/>
          <w:rFonts w:ascii="Open Sans" w:hAnsi="Open Sans" w:cs="Open Sans"/>
          <w:color w:val="000000"/>
          <w:shd w:val="clear" w:color="auto" w:fill="FFFFFF"/>
        </w:rPr>
        <w:t xml:space="preserve"> </w:t>
      </w:r>
      <w:r w:rsidR="00CE06FC">
        <w:rPr>
          <w:rStyle w:val="eop"/>
          <w:rFonts w:ascii="Open Sans" w:hAnsi="Open Sans" w:cs="Open Sans"/>
          <w:color w:val="000000"/>
          <w:shd w:val="clear" w:color="auto" w:fill="FFFFFF"/>
        </w:rPr>
        <w:t xml:space="preserve">Ms. Medeiros explained that the </w:t>
      </w:r>
      <w:r w:rsidR="0048483B">
        <w:rPr>
          <w:rStyle w:val="eop"/>
          <w:rFonts w:ascii="Open Sans" w:hAnsi="Open Sans" w:cs="Open Sans"/>
          <w:color w:val="000000"/>
          <w:shd w:val="clear" w:color="auto" w:fill="FFFFFF"/>
        </w:rPr>
        <w:t xml:space="preserve">Amendment </w:t>
      </w:r>
      <w:r w:rsidR="00CE06FC">
        <w:rPr>
          <w:rStyle w:val="eop"/>
          <w:rFonts w:ascii="Open Sans" w:hAnsi="Open Sans" w:cs="Open Sans"/>
          <w:color w:val="000000"/>
          <w:shd w:val="clear" w:color="auto" w:fill="FFFFFF"/>
        </w:rPr>
        <w:t xml:space="preserve">would be available for a </w:t>
      </w:r>
      <w:r w:rsidR="007D1BCC">
        <w:rPr>
          <w:rStyle w:val="eop"/>
          <w:rFonts w:ascii="Open Sans" w:hAnsi="Open Sans" w:cs="Open Sans"/>
          <w:color w:val="000000"/>
          <w:shd w:val="clear" w:color="auto" w:fill="FFFFFF"/>
        </w:rPr>
        <w:t>14-day</w:t>
      </w:r>
      <w:r w:rsidR="00CE06FC">
        <w:rPr>
          <w:rStyle w:val="eop"/>
          <w:rFonts w:ascii="Open Sans" w:hAnsi="Open Sans" w:cs="Open Sans"/>
          <w:color w:val="000000"/>
          <w:shd w:val="clear" w:color="auto" w:fill="FFFFFF"/>
        </w:rPr>
        <w:t xml:space="preserve"> public comment</w:t>
      </w:r>
      <w:r w:rsidR="00846315">
        <w:rPr>
          <w:rStyle w:val="eop"/>
          <w:rFonts w:ascii="Open Sans" w:hAnsi="Open Sans" w:cs="Open Sans"/>
          <w:color w:val="000000"/>
          <w:shd w:val="clear" w:color="auto" w:fill="FFFFFF"/>
        </w:rPr>
        <w:t xml:space="preserve"> </w:t>
      </w:r>
      <w:r w:rsidR="00CE06FC">
        <w:rPr>
          <w:rStyle w:val="eop"/>
          <w:rFonts w:ascii="Open Sans" w:hAnsi="Open Sans" w:cs="Open Sans"/>
          <w:color w:val="000000"/>
          <w:shd w:val="clear" w:color="auto" w:fill="FFFFFF"/>
        </w:rPr>
        <w:t>period</w:t>
      </w:r>
      <w:r w:rsidR="00846315">
        <w:rPr>
          <w:rStyle w:val="eop"/>
          <w:rFonts w:ascii="Open Sans" w:hAnsi="Open Sans" w:cs="Open Sans"/>
          <w:color w:val="000000"/>
          <w:shd w:val="clear" w:color="auto" w:fill="FFFFFF"/>
        </w:rPr>
        <w:t xml:space="preserve"> instead of a 21-day public comment period</w:t>
      </w:r>
      <w:r w:rsidR="00CE06FC">
        <w:rPr>
          <w:rStyle w:val="eop"/>
          <w:rFonts w:ascii="Open Sans" w:hAnsi="Open Sans" w:cs="Open Sans"/>
          <w:color w:val="000000"/>
          <w:shd w:val="clear" w:color="auto" w:fill="FFFFFF"/>
        </w:rPr>
        <w:t xml:space="preserve"> due to </w:t>
      </w:r>
      <w:r w:rsidR="00D70DA3">
        <w:rPr>
          <w:rStyle w:val="eop"/>
          <w:rFonts w:ascii="Open Sans" w:hAnsi="Open Sans" w:cs="Open Sans"/>
          <w:color w:val="000000"/>
          <w:shd w:val="clear" w:color="auto" w:fill="FFFFFF"/>
        </w:rPr>
        <w:t>time constraints</w:t>
      </w:r>
      <w:r w:rsidR="00930D92">
        <w:rPr>
          <w:rStyle w:val="eop"/>
          <w:rFonts w:ascii="Open Sans" w:hAnsi="Open Sans" w:cs="Open Sans"/>
          <w:color w:val="000000"/>
          <w:shd w:val="clear" w:color="auto" w:fill="FFFFFF"/>
        </w:rPr>
        <w:t xml:space="preserve"> and the ability to have the </w:t>
      </w:r>
      <w:r w:rsidR="00A202EE">
        <w:rPr>
          <w:rStyle w:val="eop"/>
          <w:rFonts w:ascii="Open Sans" w:hAnsi="Open Sans" w:cs="Open Sans"/>
          <w:color w:val="000000"/>
          <w:shd w:val="clear" w:color="auto" w:fill="FFFFFF"/>
        </w:rPr>
        <w:t xml:space="preserve">Amendment </w:t>
      </w:r>
      <w:r w:rsidR="00930D92">
        <w:rPr>
          <w:rStyle w:val="eop"/>
          <w:rFonts w:ascii="Open Sans" w:hAnsi="Open Sans" w:cs="Open Sans"/>
          <w:color w:val="000000"/>
          <w:shd w:val="clear" w:color="auto" w:fill="FFFFFF"/>
        </w:rPr>
        <w:t xml:space="preserve">ready for </w:t>
      </w:r>
      <w:r w:rsidR="00A202EE">
        <w:rPr>
          <w:rStyle w:val="eop"/>
          <w:rFonts w:ascii="Open Sans" w:hAnsi="Open Sans" w:cs="Open Sans"/>
          <w:color w:val="000000"/>
          <w:shd w:val="clear" w:color="auto" w:fill="FFFFFF"/>
        </w:rPr>
        <w:t xml:space="preserve">a potential endorsement </w:t>
      </w:r>
      <w:r w:rsidR="00930D92">
        <w:rPr>
          <w:rStyle w:val="eop"/>
          <w:rFonts w:ascii="Open Sans" w:hAnsi="Open Sans" w:cs="Open Sans"/>
          <w:color w:val="000000"/>
          <w:shd w:val="clear" w:color="auto" w:fill="FFFFFF"/>
        </w:rPr>
        <w:t>at the next MPO meeting.</w:t>
      </w:r>
      <w:r w:rsidR="00D70DA3">
        <w:rPr>
          <w:rStyle w:val="eop"/>
          <w:rFonts w:ascii="Open Sans" w:hAnsi="Open Sans" w:cs="Open Sans"/>
          <w:color w:val="000000"/>
          <w:shd w:val="clear" w:color="auto" w:fill="FFFFFF"/>
        </w:rPr>
        <w:t xml:space="preserve"> </w:t>
      </w:r>
    </w:p>
    <w:p w14:paraId="2EB85FBE" w14:textId="5A02B06B" w:rsidR="009E66BF" w:rsidRDefault="009E66BF" w:rsidP="00FE4B16">
      <w:pPr>
        <w:spacing w:after="60" w:line="240" w:lineRule="auto"/>
        <w:rPr>
          <w:rStyle w:val="eop"/>
          <w:rFonts w:ascii="Open Sans" w:hAnsi="Open Sans" w:cs="Open Sans"/>
          <w:color w:val="000000"/>
          <w:shd w:val="clear" w:color="auto" w:fill="FFFFFF"/>
        </w:rPr>
      </w:pPr>
    </w:p>
    <w:p w14:paraId="3436EB70" w14:textId="15CAD118" w:rsidR="009E66BF" w:rsidRDefault="009E66BF" w:rsidP="00FE4B16">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 xml:space="preserve">Kevin Galligan asked Ms. Medeiros </w:t>
      </w:r>
      <w:r w:rsidR="00655B2A">
        <w:rPr>
          <w:rStyle w:val="eop"/>
          <w:rFonts w:ascii="Open Sans" w:hAnsi="Open Sans" w:cs="Open Sans"/>
          <w:color w:val="000000"/>
          <w:shd w:val="clear" w:color="auto" w:fill="FFFFFF"/>
        </w:rPr>
        <w:t>what the acronym CMAQ stands for. Ms. Medeiros explained the acronym stands for Congestion M</w:t>
      </w:r>
      <w:r w:rsidR="009A01D9">
        <w:rPr>
          <w:rStyle w:val="eop"/>
          <w:rFonts w:ascii="Open Sans" w:hAnsi="Open Sans" w:cs="Open Sans"/>
          <w:color w:val="000000"/>
          <w:shd w:val="clear" w:color="auto" w:fill="FFFFFF"/>
        </w:rPr>
        <w:t>itigation Air Quality. The idea</w:t>
      </w:r>
      <w:r w:rsidR="003D4B0F">
        <w:rPr>
          <w:rStyle w:val="eop"/>
          <w:rFonts w:ascii="Open Sans" w:hAnsi="Open Sans" w:cs="Open Sans"/>
          <w:color w:val="000000"/>
          <w:shd w:val="clear" w:color="auto" w:fill="FFFFFF"/>
        </w:rPr>
        <w:t xml:space="preserve"> of this funding category</w:t>
      </w:r>
      <w:r w:rsidR="009A01D9">
        <w:rPr>
          <w:rStyle w:val="eop"/>
          <w:rFonts w:ascii="Open Sans" w:hAnsi="Open Sans" w:cs="Open Sans"/>
          <w:color w:val="000000"/>
          <w:shd w:val="clear" w:color="auto" w:fill="FFFFFF"/>
        </w:rPr>
        <w:t xml:space="preserve"> is to</w:t>
      </w:r>
      <w:r w:rsidR="00C6451B">
        <w:rPr>
          <w:rStyle w:val="eop"/>
          <w:rFonts w:ascii="Open Sans" w:hAnsi="Open Sans" w:cs="Open Sans"/>
          <w:color w:val="000000"/>
          <w:shd w:val="clear" w:color="auto" w:fill="FFFFFF"/>
        </w:rPr>
        <w:t xml:space="preserve"> fund projects that</w:t>
      </w:r>
      <w:r w:rsidR="00957D2A">
        <w:rPr>
          <w:rStyle w:val="eop"/>
          <w:rFonts w:ascii="Open Sans" w:hAnsi="Open Sans" w:cs="Open Sans"/>
          <w:color w:val="000000"/>
          <w:shd w:val="clear" w:color="auto" w:fill="FFFFFF"/>
        </w:rPr>
        <w:t xml:space="preserve"> reduce greenhouse gas emissions, such as bike paths, sidewalks and transit projects.</w:t>
      </w:r>
      <w:r w:rsidR="009A01D9">
        <w:rPr>
          <w:rStyle w:val="eop"/>
          <w:rFonts w:ascii="Open Sans" w:hAnsi="Open Sans" w:cs="Open Sans"/>
          <w:color w:val="000000"/>
          <w:shd w:val="clear" w:color="auto" w:fill="FFFFFF"/>
        </w:rPr>
        <w:t xml:space="preserve"> </w:t>
      </w:r>
    </w:p>
    <w:p w14:paraId="10EB0DC0" w14:textId="77777777" w:rsidR="00DC6B05" w:rsidRDefault="00DC6B05" w:rsidP="00FE4B16">
      <w:pPr>
        <w:spacing w:after="60" w:line="240" w:lineRule="auto"/>
        <w:rPr>
          <w:rStyle w:val="eop"/>
          <w:rFonts w:ascii="Open Sans" w:hAnsi="Open Sans" w:cs="Open Sans"/>
          <w:color w:val="000000"/>
          <w:shd w:val="clear" w:color="auto" w:fill="FFFFFF"/>
        </w:rPr>
      </w:pPr>
    </w:p>
    <w:p w14:paraId="3E6FA06E" w14:textId="1788FD3E" w:rsidR="009E66BF" w:rsidRPr="00946870" w:rsidRDefault="00241C17" w:rsidP="00FE4B16">
      <w:pPr>
        <w:spacing w:after="60" w:line="240" w:lineRule="auto"/>
        <w:rPr>
          <w:rStyle w:val="Heading3Char"/>
          <w:rFonts w:ascii="Open Sans" w:eastAsia="Times New Roman" w:hAnsi="Open Sans" w:cs="Open Sans"/>
          <w:color w:val="000000"/>
          <w:spacing w:val="0"/>
          <w:sz w:val="20"/>
          <w:szCs w:val="20"/>
          <w:shd w:val="clear" w:color="auto" w:fill="FFFFFF"/>
        </w:rPr>
      </w:pPr>
      <w:r>
        <w:rPr>
          <w:rStyle w:val="eop"/>
          <w:rFonts w:ascii="Open Sans" w:hAnsi="Open Sans" w:cs="Open Sans"/>
          <w:color w:val="000000"/>
          <w:shd w:val="clear" w:color="auto" w:fill="FFFFFF"/>
        </w:rPr>
        <w:t>A motion was made by Harold Mitchell</w:t>
      </w:r>
      <w:r w:rsidR="00A83590">
        <w:rPr>
          <w:rStyle w:val="eop"/>
          <w:rFonts w:ascii="Open Sans" w:hAnsi="Open Sans" w:cs="Open Sans"/>
          <w:color w:val="000000"/>
          <w:shd w:val="clear" w:color="auto" w:fill="FFFFFF"/>
        </w:rPr>
        <w:t xml:space="preserve"> to release TIP Amendment 4 for a 14-Day public comment period, second by </w:t>
      </w:r>
      <w:r w:rsidR="009E66BF">
        <w:rPr>
          <w:rStyle w:val="eop"/>
          <w:rFonts w:ascii="Open Sans" w:hAnsi="Open Sans" w:cs="Open Sans"/>
          <w:color w:val="000000"/>
          <w:shd w:val="clear" w:color="auto" w:fill="FFFFFF"/>
        </w:rPr>
        <w:t>Kevin Galligan. Members voted as follows:</w:t>
      </w:r>
    </w:p>
    <w:p w14:paraId="444608B4" w14:textId="459FEEBE" w:rsidR="00CC7F05" w:rsidRDefault="00CC7F05" w:rsidP="00C95E08">
      <w:pPr>
        <w:spacing w:after="60" w:line="240" w:lineRule="auto"/>
        <w:rPr>
          <w:rStyle w:val="Heading3Char"/>
          <w:rFonts w:asciiTheme="minorHAnsi" w:hAnsiTheme="minorHAnsi" w:cstheme="minorHAnsi"/>
          <w:sz w:val="20"/>
          <w:szCs w:val="20"/>
        </w:rPr>
      </w:pPr>
    </w:p>
    <w:p w14:paraId="329835F3" w14:textId="77777777" w:rsidR="004D02DA" w:rsidRDefault="004D02DA" w:rsidP="004D02DA">
      <w:pPr>
        <w:spacing w:after="0" w:line="240" w:lineRule="auto"/>
      </w:pPr>
      <w:r>
        <w:t xml:space="preserve">Stephen Woelfel </w:t>
      </w:r>
      <w:r>
        <w:tab/>
      </w:r>
      <w:r>
        <w:tab/>
        <w:t>Aye</w:t>
      </w:r>
      <w:r>
        <w:tab/>
      </w:r>
      <w:r>
        <w:tab/>
      </w:r>
      <w:r>
        <w:tab/>
      </w:r>
      <w:r>
        <w:tab/>
      </w:r>
      <w:r>
        <w:tab/>
      </w:r>
      <w:r>
        <w:tab/>
      </w:r>
    </w:p>
    <w:p w14:paraId="145A7D54" w14:textId="77777777" w:rsidR="004D02DA" w:rsidRDefault="004D02DA" w:rsidP="004D02DA">
      <w:pPr>
        <w:spacing w:after="0" w:line="240" w:lineRule="auto"/>
      </w:pPr>
      <w:r>
        <w:t>Pamela Haznar</w:t>
      </w:r>
      <w:r>
        <w:tab/>
      </w:r>
      <w:r>
        <w:tab/>
      </w:r>
      <w:r>
        <w:tab/>
        <w:t>Aye</w:t>
      </w:r>
    </w:p>
    <w:p w14:paraId="6E86AF05" w14:textId="77777777" w:rsidR="004D02DA" w:rsidRDefault="004D02DA" w:rsidP="004D02DA">
      <w:pPr>
        <w:spacing w:after="0" w:line="240" w:lineRule="auto"/>
      </w:pPr>
      <w:r>
        <w:t>Harold Mitchell</w:t>
      </w:r>
      <w:r>
        <w:tab/>
      </w:r>
      <w:r>
        <w:tab/>
      </w:r>
      <w:r>
        <w:tab/>
        <w:t>Aye</w:t>
      </w:r>
    </w:p>
    <w:p w14:paraId="3FF532CD" w14:textId="77777777" w:rsidR="004D02DA" w:rsidRDefault="004D02DA" w:rsidP="004D02DA">
      <w:pPr>
        <w:spacing w:after="0" w:line="240" w:lineRule="auto"/>
      </w:pPr>
      <w:r>
        <w:t>Robert Lawton</w:t>
      </w:r>
      <w:r>
        <w:tab/>
      </w:r>
      <w:r>
        <w:tab/>
      </w:r>
      <w:r>
        <w:tab/>
        <w:t>Aye</w:t>
      </w:r>
    </w:p>
    <w:p w14:paraId="3CAAB02C" w14:textId="77777777" w:rsidR="004D02DA" w:rsidRPr="00503BF5" w:rsidRDefault="004D02DA" w:rsidP="004D02DA">
      <w:pPr>
        <w:spacing w:after="0" w:line="240" w:lineRule="auto"/>
      </w:pPr>
      <w:r w:rsidRPr="00503BF5">
        <w:t>Mark Forest</w:t>
      </w:r>
      <w:r w:rsidRPr="00503BF5">
        <w:tab/>
      </w:r>
      <w:r w:rsidRPr="00503BF5">
        <w:tab/>
      </w:r>
      <w:r w:rsidRPr="00503BF5">
        <w:tab/>
        <w:t>Aye</w:t>
      </w:r>
    </w:p>
    <w:p w14:paraId="7B356FAF" w14:textId="77777777" w:rsidR="004D02DA" w:rsidRPr="00503BF5" w:rsidRDefault="004D02DA" w:rsidP="004D02DA">
      <w:pPr>
        <w:spacing w:after="0" w:line="240" w:lineRule="auto"/>
      </w:pPr>
      <w:r>
        <w:t>Judith MacLeod-Froman</w:t>
      </w:r>
      <w:r w:rsidRPr="00503BF5">
        <w:tab/>
        <w:t>A</w:t>
      </w:r>
      <w:r>
        <w:t>ye</w:t>
      </w:r>
    </w:p>
    <w:p w14:paraId="4C0A7566" w14:textId="77777777" w:rsidR="004D02DA" w:rsidRDefault="004D02DA" w:rsidP="004D02DA">
      <w:pPr>
        <w:spacing w:after="0" w:line="240" w:lineRule="auto"/>
      </w:pPr>
      <w:r>
        <w:t>Tom Andrade</w:t>
      </w:r>
      <w:r>
        <w:tab/>
      </w:r>
      <w:r>
        <w:tab/>
      </w:r>
      <w:r>
        <w:tab/>
        <w:t>Aye</w:t>
      </w:r>
      <w:r>
        <w:tab/>
      </w:r>
    </w:p>
    <w:p w14:paraId="4846A864" w14:textId="77777777" w:rsidR="004D02DA" w:rsidRDefault="004D02DA" w:rsidP="004D02DA">
      <w:pPr>
        <w:spacing w:after="0" w:line="240" w:lineRule="auto"/>
      </w:pPr>
      <w:r>
        <w:t>Kevin Galligan</w:t>
      </w:r>
      <w:r>
        <w:tab/>
      </w:r>
      <w:r>
        <w:tab/>
      </w:r>
      <w:r>
        <w:tab/>
        <w:t>Aye</w:t>
      </w:r>
    </w:p>
    <w:p w14:paraId="72A73C92" w14:textId="0490935C" w:rsidR="007C6401" w:rsidRDefault="007C6401" w:rsidP="00781363">
      <w:pPr>
        <w:spacing w:after="0" w:line="240" w:lineRule="auto"/>
      </w:pPr>
    </w:p>
    <w:p w14:paraId="3971DDC1" w14:textId="045BFCD0" w:rsidR="007C6401" w:rsidRDefault="007C6401" w:rsidP="00781363">
      <w:pPr>
        <w:spacing w:after="0" w:line="240" w:lineRule="auto"/>
      </w:pPr>
      <w:r>
        <w:t>The motion passed.</w:t>
      </w:r>
    </w:p>
    <w:p w14:paraId="044525F0" w14:textId="77777777" w:rsidR="00235721" w:rsidRDefault="00235721" w:rsidP="00781363">
      <w:pPr>
        <w:spacing w:after="0" w:line="240" w:lineRule="auto"/>
      </w:pPr>
    </w:p>
    <w:p w14:paraId="2396C32C" w14:textId="77777777" w:rsidR="00CC7F05" w:rsidRDefault="00CC7F05" w:rsidP="00C95E08">
      <w:pPr>
        <w:spacing w:after="60" w:line="240" w:lineRule="auto"/>
        <w:rPr>
          <w:rStyle w:val="Heading3Char"/>
          <w:rFonts w:asciiTheme="minorHAnsi" w:hAnsiTheme="minorHAnsi" w:cstheme="minorHAnsi"/>
          <w:sz w:val="20"/>
          <w:szCs w:val="20"/>
        </w:rPr>
      </w:pPr>
    </w:p>
    <w:p w14:paraId="571B269A" w14:textId="19393C73" w:rsidR="00673BA8" w:rsidRDefault="00170960" w:rsidP="00C95E08">
      <w:pPr>
        <w:spacing w:after="60" w:line="240" w:lineRule="auto"/>
        <w:rPr>
          <w:rStyle w:val="eop"/>
          <w:rFonts w:ascii="Open Sans" w:hAnsi="Open Sans" w:cs="Open Sans"/>
          <w:color w:val="000000"/>
          <w:shd w:val="clear" w:color="auto" w:fill="FFFFFF"/>
        </w:rPr>
      </w:pPr>
      <w:r w:rsidRPr="009C199B">
        <w:rPr>
          <w:rStyle w:val="normaltextrun"/>
          <w:rFonts w:ascii="Montserrat SemiBold" w:hAnsi="Montserrat SemiBold" w:cs="Open Sans"/>
          <w:b/>
          <w:bCs/>
          <w:color w:val="000000"/>
          <w:sz w:val="24"/>
          <w:szCs w:val="24"/>
          <w:shd w:val="clear" w:color="auto" w:fill="FFFFFF"/>
        </w:rPr>
        <w:lastRenderedPageBreak/>
        <w:t>Public Participation Plan Update:</w:t>
      </w:r>
      <w:r>
        <w:rPr>
          <w:rStyle w:val="normaltextrun"/>
          <w:rFonts w:ascii="Open Sans" w:hAnsi="Open Sans" w:cs="Open Sans"/>
          <w:color w:val="000000"/>
          <w:shd w:val="clear" w:color="auto" w:fill="FFFFFF"/>
        </w:rPr>
        <w:t xml:space="preserve"> </w:t>
      </w:r>
      <w:r w:rsidRPr="009C199B">
        <w:rPr>
          <w:rStyle w:val="normaltextrun"/>
          <w:rFonts w:ascii="Open Sans" w:hAnsi="Open Sans" w:cs="Open Sans"/>
          <w:i/>
          <w:iCs/>
          <w:color w:val="000000"/>
          <w:shd w:val="clear" w:color="auto" w:fill="FFFFFF"/>
        </w:rPr>
        <w:t>Staff will describe, and the</w:t>
      </w:r>
      <w:r w:rsidRPr="009C199B">
        <w:rPr>
          <w:rStyle w:val="normaltextrun"/>
          <w:rFonts w:ascii="Arial" w:hAnsi="Arial" w:cs="Arial"/>
          <w:i/>
          <w:iCs/>
          <w:color w:val="000000"/>
          <w:shd w:val="clear" w:color="auto" w:fill="FFFFFF"/>
        </w:rPr>
        <w:t> </w:t>
      </w:r>
      <w:r w:rsidRPr="009C199B">
        <w:rPr>
          <w:rStyle w:val="normaltextrun"/>
          <w:rFonts w:ascii="Open Sans" w:hAnsi="Open Sans" w:cs="Open Sans"/>
          <w:i/>
          <w:iCs/>
          <w:color w:val="000000"/>
          <w:shd w:val="clear" w:color="auto" w:fill="FFFFFF"/>
        </w:rPr>
        <w:t>committee members</w:t>
      </w:r>
      <w:r w:rsidRPr="009C199B">
        <w:rPr>
          <w:rStyle w:val="normaltextrun"/>
          <w:rFonts w:ascii="Arial" w:hAnsi="Arial" w:cs="Arial"/>
          <w:i/>
          <w:iCs/>
          <w:color w:val="000000"/>
          <w:shd w:val="clear" w:color="auto" w:fill="FFFFFF"/>
        </w:rPr>
        <w:t> </w:t>
      </w:r>
      <w:r w:rsidRPr="009C199B">
        <w:rPr>
          <w:rStyle w:val="normaltextrun"/>
          <w:rFonts w:ascii="Open Sans" w:hAnsi="Open Sans" w:cs="Open Sans"/>
          <w:i/>
          <w:iCs/>
          <w:color w:val="000000"/>
          <w:shd w:val="clear" w:color="auto" w:fill="FFFFFF"/>
        </w:rPr>
        <w:t xml:space="preserve">may vote to extend the public comment period though August 31, </w:t>
      </w:r>
      <w:r w:rsidR="00764AB6" w:rsidRPr="009C199B">
        <w:rPr>
          <w:rStyle w:val="contextualspellingandgrammarerror"/>
          <w:rFonts w:ascii="Open Sans" w:hAnsi="Open Sans" w:cs="Open Sans"/>
          <w:i/>
          <w:iCs/>
          <w:color w:val="000000"/>
          <w:shd w:val="clear" w:color="auto" w:fill="FFFFFF"/>
        </w:rPr>
        <w:t>2022,</w:t>
      </w:r>
      <w:r w:rsidRPr="009C199B">
        <w:rPr>
          <w:rStyle w:val="normaltextrun"/>
          <w:rFonts w:ascii="Open Sans" w:hAnsi="Open Sans" w:cs="Open Sans"/>
          <w:i/>
          <w:iCs/>
          <w:color w:val="000000"/>
          <w:shd w:val="clear" w:color="auto" w:fill="FFFFFF"/>
        </w:rPr>
        <w:t xml:space="preserve"> for the draft Public Participation Plan update, which incorporates requirements from the US Department of Transportation.</w:t>
      </w:r>
      <w:r w:rsidRPr="009C199B">
        <w:rPr>
          <w:rStyle w:val="normaltextrun"/>
          <w:rFonts w:ascii="Arial" w:hAnsi="Arial" w:cs="Arial"/>
          <w:i/>
          <w:iCs/>
          <w:color w:val="000000"/>
          <w:shd w:val="clear" w:color="auto" w:fill="FFFFFF"/>
        </w:rPr>
        <w:t> </w:t>
      </w:r>
      <w:r w:rsidRPr="009C199B">
        <w:rPr>
          <w:rStyle w:val="normaltextrun"/>
          <w:rFonts w:ascii="Open Sans" w:hAnsi="Open Sans" w:cs="Open Sans"/>
          <w:b/>
          <w:bCs/>
          <w:i/>
          <w:iCs/>
          <w:color w:val="000000"/>
          <w:shd w:val="clear" w:color="auto" w:fill="FFFFFF"/>
        </w:rPr>
        <w:t xml:space="preserve"> </w:t>
      </w:r>
      <w:r w:rsidRPr="009C199B">
        <w:rPr>
          <w:rStyle w:val="normaltextrun"/>
          <w:rFonts w:ascii="Open Sans" w:hAnsi="Open Sans" w:cs="Open Sans"/>
          <w:i/>
          <w:iCs/>
          <w:color w:val="000000"/>
          <w:shd w:val="clear" w:color="auto" w:fill="FFFFFF"/>
        </w:rPr>
        <w:t xml:space="preserve">The draft Plan with proposed amendments may be viewed at </w:t>
      </w:r>
      <w:hyperlink r:id="rId11" w:tgtFrame="_blank" w:history="1">
        <w:r w:rsidRPr="009C199B">
          <w:rPr>
            <w:rStyle w:val="normaltextrun"/>
            <w:rFonts w:ascii="Open Sans" w:hAnsi="Open Sans" w:cs="Open Sans"/>
            <w:i/>
            <w:iCs/>
            <w:color w:val="4C5C68"/>
            <w:u w:val="single"/>
            <w:shd w:val="clear" w:color="auto" w:fill="FFFFFF"/>
          </w:rPr>
          <w:t>https://www.capecodcommission.org/mpo</w:t>
        </w:r>
      </w:hyperlink>
      <w:r w:rsidRPr="009C199B">
        <w:rPr>
          <w:rStyle w:val="normaltextrun"/>
          <w:rFonts w:ascii="Open Sans" w:hAnsi="Open Sans" w:cs="Open Sans"/>
          <w:i/>
          <w:iCs/>
          <w:color w:val="000000"/>
          <w:shd w:val="clear" w:color="auto" w:fill="FFFFFF"/>
        </w:rPr>
        <w:t>.</w:t>
      </w:r>
      <w:r>
        <w:rPr>
          <w:rStyle w:val="eop"/>
          <w:rFonts w:ascii="Open Sans" w:hAnsi="Open Sans" w:cs="Open Sans"/>
          <w:color w:val="000000"/>
          <w:shd w:val="clear" w:color="auto" w:fill="FFFFFF"/>
        </w:rPr>
        <w:t> </w:t>
      </w:r>
    </w:p>
    <w:p w14:paraId="253DF8EA" w14:textId="77777777" w:rsidR="002C332A" w:rsidRDefault="002C332A" w:rsidP="00C95E08">
      <w:pPr>
        <w:spacing w:after="60" w:line="240" w:lineRule="auto"/>
        <w:rPr>
          <w:rStyle w:val="eop"/>
          <w:rFonts w:ascii="Open Sans" w:hAnsi="Open Sans" w:cs="Open Sans"/>
          <w:color w:val="000000"/>
          <w:shd w:val="clear" w:color="auto" w:fill="FFFFFF"/>
        </w:rPr>
      </w:pPr>
    </w:p>
    <w:p w14:paraId="1BDB6262" w14:textId="7D5B1641" w:rsidR="002319EE" w:rsidRDefault="003213AF" w:rsidP="00C95E08">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Steven Tupper</w:t>
      </w:r>
      <w:r w:rsidR="0015127D">
        <w:rPr>
          <w:rStyle w:val="eop"/>
          <w:rFonts w:ascii="Open Sans" w:hAnsi="Open Sans" w:cs="Open Sans"/>
          <w:color w:val="000000"/>
          <w:shd w:val="clear" w:color="auto" w:fill="FFFFFF"/>
        </w:rPr>
        <w:t xml:space="preserve"> provided an overview of the Public Participation Plan (PPP) and its key elements. </w:t>
      </w:r>
      <w:r w:rsidR="00480041">
        <w:rPr>
          <w:rStyle w:val="eop"/>
          <w:rFonts w:ascii="Open Sans" w:hAnsi="Open Sans" w:cs="Open Sans"/>
          <w:color w:val="000000"/>
          <w:shd w:val="clear" w:color="auto" w:fill="FFFFFF"/>
        </w:rPr>
        <w:t>The public Participation plan</w:t>
      </w:r>
      <w:r w:rsidR="005A0BA5">
        <w:rPr>
          <w:rStyle w:val="eop"/>
          <w:rFonts w:ascii="Open Sans" w:hAnsi="Open Sans" w:cs="Open Sans"/>
          <w:color w:val="000000"/>
          <w:shd w:val="clear" w:color="auto" w:fill="FFFFFF"/>
        </w:rPr>
        <w:t xml:space="preserve"> guides the public outreach process</w:t>
      </w:r>
      <w:r w:rsidR="00B61200">
        <w:rPr>
          <w:rStyle w:val="eop"/>
          <w:rFonts w:ascii="Open Sans" w:hAnsi="Open Sans" w:cs="Open Sans"/>
          <w:color w:val="000000"/>
          <w:shd w:val="clear" w:color="auto" w:fill="FFFFFF"/>
        </w:rPr>
        <w:t xml:space="preserve"> for the CCMPO and</w:t>
      </w:r>
      <w:r w:rsidR="005A0BA5">
        <w:rPr>
          <w:rStyle w:val="eop"/>
          <w:rFonts w:ascii="Open Sans" w:hAnsi="Open Sans" w:cs="Open Sans"/>
          <w:color w:val="000000"/>
          <w:shd w:val="clear" w:color="auto" w:fill="FFFFFF"/>
        </w:rPr>
        <w:t xml:space="preserve"> is a toolbox of techniques to achieve </w:t>
      </w:r>
      <w:r w:rsidR="00A52858">
        <w:rPr>
          <w:rStyle w:val="eop"/>
          <w:rFonts w:ascii="Open Sans" w:hAnsi="Open Sans" w:cs="Open Sans"/>
          <w:color w:val="000000"/>
          <w:shd w:val="clear" w:color="auto" w:fill="FFFFFF"/>
        </w:rPr>
        <w:t>effective participation</w:t>
      </w:r>
      <w:r w:rsidR="00B61200">
        <w:rPr>
          <w:rStyle w:val="eop"/>
          <w:rFonts w:ascii="Open Sans" w:hAnsi="Open Sans" w:cs="Open Sans"/>
          <w:color w:val="000000"/>
          <w:shd w:val="clear" w:color="auto" w:fill="FFFFFF"/>
        </w:rPr>
        <w:t xml:space="preserve"> while </w:t>
      </w:r>
      <w:r w:rsidR="00A52858">
        <w:rPr>
          <w:rStyle w:val="eop"/>
          <w:rFonts w:ascii="Open Sans" w:hAnsi="Open Sans" w:cs="Open Sans"/>
          <w:color w:val="000000"/>
          <w:shd w:val="clear" w:color="auto" w:fill="FFFFFF"/>
        </w:rPr>
        <w:t>allow</w:t>
      </w:r>
      <w:r w:rsidR="00B61200">
        <w:rPr>
          <w:rStyle w:val="eop"/>
          <w:rFonts w:ascii="Open Sans" w:hAnsi="Open Sans" w:cs="Open Sans"/>
          <w:color w:val="000000"/>
          <w:shd w:val="clear" w:color="auto" w:fill="FFFFFF"/>
        </w:rPr>
        <w:t>ing</w:t>
      </w:r>
      <w:r w:rsidR="00A52858">
        <w:rPr>
          <w:rStyle w:val="eop"/>
          <w:rFonts w:ascii="Open Sans" w:hAnsi="Open Sans" w:cs="Open Sans"/>
          <w:color w:val="000000"/>
          <w:shd w:val="clear" w:color="auto" w:fill="FFFFFF"/>
        </w:rPr>
        <w:t xml:space="preserve"> for compliance of Tile VI</w:t>
      </w:r>
      <w:r w:rsidR="00B61200">
        <w:rPr>
          <w:rStyle w:val="eop"/>
          <w:rFonts w:ascii="Open Sans" w:hAnsi="Open Sans" w:cs="Open Sans"/>
          <w:color w:val="000000"/>
          <w:shd w:val="clear" w:color="auto" w:fill="FFFFFF"/>
        </w:rPr>
        <w:t xml:space="preserve"> to</w:t>
      </w:r>
      <w:r w:rsidR="00400E7E">
        <w:rPr>
          <w:rStyle w:val="eop"/>
          <w:rFonts w:ascii="Open Sans" w:hAnsi="Open Sans" w:cs="Open Sans"/>
          <w:color w:val="000000"/>
          <w:shd w:val="clear" w:color="auto" w:fill="FFFFFF"/>
        </w:rPr>
        <w:t xml:space="preserve"> reach underrepresented and underserved populations</w:t>
      </w:r>
      <w:r w:rsidR="006534A6">
        <w:rPr>
          <w:rStyle w:val="eop"/>
          <w:rFonts w:ascii="Open Sans" w:hAnsi="Open Sans" w:cs="Open Sans"/>
          <w:color w:val="000000"/>
          <w:shd w:val="clear" w:color="auto" w:fill="FFFFFF"/>
        </w:rPr>
        <w:t xml:space="preserve">. </w:t>
      </w:r>
      <w:r w:rsidR="00216D20">
        <w:rPr>
          <w:rStyle w:val="eop"/>
          <w:rFonts w:ascii="Open Sans" w:hAnsi="Open Sans" w:cs="Open Sans"/>
          <w:color w:val="000000"/>
          <w:shd w:val="clear" w:color="auto" w:fill="FFFFFF"/>
        </w:rPr>
        <w:t>Mr. Tu</w:t>
      </w:r>
      <w:r w:rsidR="006071C6">
        <w:rPr>
          <w:rStyle w:val="eop"/>
          <w:rFonts w:ascii="Open Sans" w:hAnsi="Open Sans" w:cs="Open Sans"/>
          <w:color w:val="000000"/>
          <w:shd w:val="clear" w:color="auto" w:fill="FFFFFF"/>
        </w:rPr>
        <w:t xml:space="preserve">pper briefly reviewed the components of the PPP update which include </w:t>
      </w:r>
      <w:r w:rsidR="00F80569">
        <w:rPr>
          <w:rStyle w:val="eop"/>
          <w:rFonts w:ascii="Open Sans" w:hAnsi="Open Sans" w:cs="Open Sans"/>
          <w:color w:val="000000"/>
          <w:shd w:val="clear" w:color="auto" w:fill="FFFFFF"/>
        </w:rPr>
        <w:t xml:space="preserve">compliance with US DOT order, incorporation </w:t>
      </w:r>
      <w:r w:rsidR="00DB5721">
        <w:rPr>
          <w:rStyle w:val="eop"/>
          <w:rFonts w:ascii="Open Sans" w:hAnsi="Open Sans" w:cs="Open Sans"/>
          <w:color w:val="000000"/>
          <w:shd w:val="clear" w:color="auto" w:fill="FFFFFF"/>
        </w:rPr>
        <w:t xml:space="preserve">of measurements of effectiveness, </w:t>
      </w:r>
      <w:r w:rsidR="00C709B5">
        <w:rPr>
          <w:rStyle w:val="eop"/>
          <w:rFonts w:ascii="Open Sans" w:hAnsi="Open Sans" w:cs="Open Sans"/>
          <w:color w:val="000000"/>
          <w:shd w:val="clear" w:color="auto" w:fill="FFFFFF"/>
        </w:rPr>
        <w:t>incorporation of US DOT VI guidance</w:t>
      </w:r>
      <w:r w:rsidR="003A2B9A">
        <w:rPr>
          <w:rStyle w:val="eop"/>
          <w:rFonts w:ascii="Open Sans" w:hAnsi="Open Sans" w:cs="Open Sans"/>
          <w:color w:val="000000"/>
          <w:shd w:val="clear" w:color="auto" w:fill="FFFFFF"/>
        </w:rPr>
        <w:t xml:space="preserve"> for community participation plans</w:t>
      </w:r>
      <w:r w:rsidR="00C709B5">
        <w:rPr>
          <w:rStyle w:val="eop"/>
          <w:rFonts w:ascii="Open Sans" w:hAnsi="Open Sans" w:cs="Open Sans"/>
          <w:color w:val="000000"/>
          <w:shd w:val="clear" w:color="auto" w:fill="FFFFFF"/>
        </w:rPr>
        <w:t xml:space="preserve"> and </w:t>
      </w:r>
      <w:r w:rsidR="009A739A">
        <w:rPr>
          <w:rStyle w:val="eop"/>
          <w:rFonts w:ascii="Open Sans" w:hAnsi="Open Sans" w:cs="Open Sans"/>
          <w:color w:val="000000"/>
          <w:shd w:val="clear" w:color="auto" w:fill="FFFFFF"/>
        </w:rPr>
        <w:t>identifying virtual participation</w:t>
      </w:r>
      <w:r w:rsidR="002319EE">
        <w:rPr>
          <w:rStyle w:val="eop"/>
          <w:rFonts w:ascii="Open Sans" w:hAnsi="Open Sans" w:cs="Open Sans"/>
          <w:color w:val="000000"/>
          <w:shd w:val="clear" w:color="auto" w:fill="FFFFFF"/>
        </w:rPr>
        <w:t xml:space="preserve"> options.</w:t>
      </w:r>
      <w:r w:rsidR="00E84728">
        <w:rPr>
          <w:rStyle w:val="eop"/>
          <w:rFonts w:ascii="Open Sans" w:hAnsi="Open Sans" w:cs="Open Sans"/>
          <w:color w:val="000000"/>
          <w:shd w:val="clear" w:color="auto" w:fill="FFFFFF"/>
        </w:rPr>
        <w:t xml:space="preserve"> Mr. Tupper explained</w:t>
      </w:r>
      <w:r w:rsidR="00A17E49">
        <w:rPr>
          <w:rStyle w:val="eop"/>
          <w:rFonts w:ascii="Open Sans" w:hAnsi="Open Sans" w:cs="Open Sans"/>
          <w:color w:val="000000"/>
          <w:shd w:val="clear" w:color="auto" w:fill="FFFFFF"/>
        </w:rPr>
        <w:t xml:space="preserve"> that the Commission would like to extend the public comment period until August 31</w:t>
      </w:r>
      <w:r w:rsidR="00061292">
        <w:rPr>
          <w:rStyle w:val="eop"/>
          <w:rFonts w:ascii="Open Sans" w:hAnsi="Open Sans" w:cs="Open Sans"/>
          <w:color w:val="000000"/>
          <w:shd w:val="clear" w:color="auto" w:fill="FFFFFF"/>
        </w:rPr>
        <w:t>, 2022. The extension will allow for additional in person and virtual opportunities conducted by transportation staff</w:t>
      </w:r>
      <w:r w:rsidR="009105E1">
        <w:rPr>
          <w:rStyle w:val="eop"/>
          <w:rFonts w:ascii="Open Sans" w:hAnsi="Open Sans" w:cs="Open Sans"/>
          <w:color w:val="000000"/>
          <w:shd w:val="clear" w:color="auto" w:fill="FFFFFF"/>
        </w:rPr>
        <w:t xml:space="preserve"> to collect public comments to bring forth </w:t>
      </w:r>
      <w:r w:rsidR="00B61200">
        <w:rPr>
          <w:rStyle w:val="eop"/>
          <w:rFonts w:ascii="Open Sans" w:hAnsi="Open Sans" w:cs="Open Sans"/>
          <w:color w:val="000000"/>
          <w:shd w:val="clear" w:color="auto" w:fill="FFFFFF"/>
        </w:rPr>
        <w:t xml:space="preserve">to </w:t>
      </w:r>
      <w:r w:rsidR="009105E1">
        <w:rPr>
          <w:rStyle w:val="eop"/>
          <w:rFonts w:ascii="Open Sans" w:hAnsi="Open Sans" w:cs="Open Sans"/>
          <w:color w:val="000000"/>
          <w:shd w:val="clear" w:color="auto" w:fill="FFFFFF"/>
        </w:rPr>
        <w:t>the CCMPO</w:t>
      </w:r>
      <w:r w:rsidR="00061292">
        <w:rPr>
          <w:rStyle w:val="eop"/>
          <w:rFonts w:ascii="Open Sans" w:hAnsi="Open Sans" w:cs="Open Sans"/>
          <w:color w:val="000000"/>
          <w:shd w:val="clear" w:color="auto" w:fill="FFFFFF"/>
        </w:rPr>
        <w:t xml:space="preserve">. </w:t>
      </w:r>
    </w:p>
    <w:p w14:paraId="25F0F4E7" w14:textId="008D4311" w:rsidR="00AC000B" w:rsidRDefault="00AC000B" w:rsidP="00CA723C">
      <w:pPr>
        <w:spacing w:after="60" w:line="240" w:lineRule="auto"/>
        <w:rPr>
          <w:rStyle w:val="eop"/>
          <w:rFonts w:ascii="Open Sans" w:hAnsi="Open Sans" w:cs="Open Sans"/>
          <w:color w:val="000000"/>
          <w:shd w:val="clear" w:color="auto" w:fill="FFFFFF"/>
        </w:rPr>
      </w:pPr>
    </w:p>
    <w:p w14:paraId="43640154" w14:textId="19A54A56" w:rsidR="006A282E" w:rsidRDefault="00F30C41" w:rsidP="00CA723C">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A motion to extend the public comment</w:t>
      </w:r>
      <w:r w:rsidR="00D52289">
        <w:rPr>
          <w:rStyle w:val="eop"/>
          <w:rFonts w:ascii="Open Sans" w:hAnsi="Open Sans" w:cs="Open Sans"/>
          <w:color w:val="000000"/>
          <w:shd w:val="clear" w:color="auto" w:fill="FFFFFF"/>
        </w:rPr>
        <w:t xml:space="preserve"> for the</w:t>
      </w:r>
      <w:r w:rsidR="00D66680">
        <w:rPr>
          <w:rStyle w:val="eop"/>
          <w:rFonts w:ascii="Open Sans" w:hAnsi="Open Sans" w:cs="Open Sans"/>
          <w:color w:val="000000"/>
          <w:shd w:val="clear" w:color="auto" w:fill="FFFFFF"/>
        </w:rPr>
        <w:t xml:space="preserve"> draft</w:t>
      </w:r>
      <w:r w:rsidR="00D52289">
        <w:rPr>
          <w:rStyle w:val="eop"/>
          <w:rFonts w:ascii="Open Sans" w:hAnsi="Open Sans" w:cs="Open Sans"/>
          <w:color w:val="000000"/>
          <w:shd w:val="clear" w:color="auto" w:fill="FFFFFF"/>
        </w:rPr>
        <w:t xml:space="preserve"> PPP </w:t>
      </w:r>
      <w:r w:rsidR="00D66680">
        <w:rPr>
          <w:rStyle w:val="eop"/>
          <w:rFonts w:ascii="Open Sans" w:hAnsi="Open Sans" w:cs="Open Sans"/>
          <w:color w:val="000000"/>
          <w:shd w:val="clear" w:color="auto" w:fill="FFFFFF"/>
        </w:rPr>
        <w:t xml:space="preserve">update </w:t>
      </w:r>
      <w:r w:rsidR="00D52289">
        <w:rPr>
          <w:rStyle w:val="eop"/>
          <w:rFonts w:ascii="Open Sans" w:hAnsi="Open Sans" w:cs="Open Sans"/>
          <w:color w:val="000000"/>
          <w:shd w:val="clear" w:color="auto" w:fill="FFFFFF"/>
        </w:rPr>
        <w:t xml:space="preserve">until August 31, </w:t>
      </w:r>
      <w:r w:rsidR="001F0D01">
        <w:rPr>
          <w:rStyle w:val="eop"/>
          <w:rFonts w:ascii="Open Sans" w:hAnsi="Open Sans" w:cs="Open Sans"/>
          <w:color w:val="000000"/>
          <w:shd w:val="clear" w:color="auto" w:fill="FFFFFF"/>
        </w:rPr>
        <w:t>2022,</w:t>
      </w:r>
      <w:r w:rsidR="00D52289">
        <w:rPr>
          <w:rStyle w:val="eop"/>
          <w:rFonts w:ascii="Open Sans" w:hAnsi="Open Sans" w:cs="Open Sans"/>
          <w:color w:val="000000"/>
          <w:shd w:val="clear" w:color="auto" w:fill="FFFFFF"/>
        </w:rPr>
        <w:t xml:space="preserve"> was made by </w:t>
      </w:r>
      <w:r w:rsidR="001F0D01">
        <w:rPr>
          <w:rStyle w:val="eop"/>
          <w:rFonts w:ascii="Open Sans" w:hAnsi="Open Sans" w:cs="Open Sans"/>
          <w:color w:val="000000"/>
          <w:shd w:val="clear" w:color="auto" w:fill="FFFFFF"/>
        </w:rPr>
        <w:t xml:space="preserve">Harold Mitchell, </w:t>
      </w:r>
      <w:r w:rsidR="00D66680">
        <w:rPr>
          <w:rStyle w:val="eop"/>
          <w:rFonts w:ascii="Open Sans" w:hAnsi="Open Sans" w:cs="Open Sans"/>
          <w:color w:val="000000"/>
          <w:shd w:val="clear" w:color="auto" w:fill="FFFFFF"/>
        </w:rPr>
        <w:t xml:space="preserve">second </w:t>
      </w:r>
      <w:r w:rsidR="001F0D01">
        <w:rPr>
          <w:rStyle w:val="eop"/>
          <w:rFonts w:ascii="Open Sans" w:hAnsi="Open Sans" w:cs="Open Sans"/>
          <w:color w:val="000000"/>
          <w:shd w:val="clear" w:color="auto" w:fill="FFFFFF"/>
        </w:rPr>
        <w:t>by</w:t>
      </w:r>
      <w:r w:rsidR="00611901">
        <w:rPr>
          <w:rStyle w:val="eop"/>
          <w:rFonts w:ascii="Open Sans" w:hAnsi="Open Sans" w:cs="Open Sans"/>
          <w:color w:val="000000"/>
          <w:shd w:val="clear" w:color="auto" w:fill="FFFFFF"/>
        </w:rPr>
        <w:t xml:space="preserve"> Robert Lawton. Members voted as follows:</w:t>
      </w:r>
    </w:p>
    <w:p w14:paraId="56F102A9" w14:textId="77777777" w:rsidR="00D149E8" w:rsidRDefault="00D149E8" w:rsidP="00D149E8">
      <w:pPr>
        <w:spacing w:after="0" w:line="240" w:lineRule="auto"/>
        <w:rPr>
          <w:rStyle w:val="eop"/>
          <w:rFonts w:ascii="Open Sans" w:hAnsi="Open Sans" w:cs="Open Sans"/>
          <w:color w:val="000000"/>
          <w:shd w:val="clear" w:color="auto" w:fill="FFFFFF"/>
        </w:rPr>
      </w:pPr>
    </w:p>
    <w:p w14:paraId="0DA323F2" w14:textId="77777777" w:rsidR="00611901" w:rsidRDefault="00611901" w:rsidP="00611901">
      <w:pPr>
        <w:spacing w:after="0" w:line="240" w:lineRule="auto"/>
      </w:pPr>
      <w:r>
        <w:t xml:space="preserve">Stephen Woelfel </w:t>
      </w:r>
      <w:r>
        <w:tab/>
      </w:r>
      <w:r>
        <w:tab/>
        <w:t>Aye</w:t>
      </w:r>
      <w:r>
        <w:tab/>
      </w:r>
      <w:r>
        <w:tab/>
      </w:r>
      <w:r>
        <w:tab/>
      </w:r>
      <w:r>
        <w:tab/>
      </w:r>
      <w:r>
        <w:tab/>
      </w:r>
      <w:r>
        <w:tab/>
      </w:r>
    </w:p>
    <w:p w14:paraId="46A6BEE0" w14:textId="77777777" w:rsidR="00611901" w:rsidRDefault="00611901" w:rsidP="00611901">
      <w:pPr>
        <w:spacing w:after="0" w:line="240" w:lineRule="auto"/>
      </w:pPr>
      <w:r>
        <w:t>Pamela Haznar</w:t>
      </w:r>
      <w:r>
        <w:tab/>
      </w:r>
      <w:r>
        <w:tab/>
      </w:r>
      <w:r>
        <w:tab/>
        <w:t>Aye</w:t>
      </w:r>
    </w:p>
    <w:p w14:paraId="05F5678D" w14:textId="77777777" w:rsidR="00611901" w:rsidRDefault="00611901" w:rsidP="00611901">
      <w:pPr>
        <w:spacing w:after="0" w:line="240" w:lineRule="auto"/>
      </w:pPr>
      <w:r>
        <w:t>Harold Mitchell</w:t>
      </w:r>
      <w:r>
        <w:tab/>
      </w:r>
      <w:r>
        <w:tab/>
      </w:r>
      <w:r>
        <w:tab/>
        <w:t>Aye</w:t>
      </w:r>
    </w:p>
    <w:p w14:paraId="32924D56" w14:textId="77777777" w:rsidR="00611901" w:rsidRDefault="00611901" w:rsidP="00611901">
      <w:pPr>
        <w:spacing w:after="0" w:line="240" w:lineRule="auto"/>
      </w:pPr>
      <w:r>
        <w:t>Robert Lawton</w:t>
      </w:r>
      <w:r>
        <w:tab/>
      </w:r>
      <w:r>
        <w:tab/>
      </w:r>
      <w:r>
        <w:tab/>
        <w:t>Aye</w:t>
      </w:r>
    </w:p>
    <w:p w14:paraId="31ADB02A" w14:textId="77777777" w:rsidR="00611901" w:rsidRPr="00503BF5" w:rsidRDefault="00611901" w:rsidP="00611901">
      <w:pPr>
        <w:spacing w:after="0" w:line="240" w:lineRule="auto"/>
      </w:pPr>
      <w:r w:rsidRPr="00503BF5">
        <w:t>Mark Forest</w:t>
      </w:r>
      <w:r w:rsidRPr="00503BF5">
        <w:tab/>
      </w:r>
      <w:r w:rsidRPr="00503BF5">
        <w:tab/>
      </w:r>
      <w:r w:rsidRPr="00503BF5">
        <w:tab/>
        <w:t>Aye</w:t>
      </w:r>
    </w:p>
    <w:p w14:paraId="6F4BFF84" w14:textId="77777777" w:rsidR="00611901" w:rsidRPr="00503BF5" w:rsidRDefault="00611901" w:rsidP="00611901">
      <w:pPr>
        <w:spacing w:after="0" w:line="240" w:lineRule="auto"/>
      </w:pPr>
      <w:r>
        <w:t>Judith MacLeod-Froman</w:t>
      </w:r>
      <w:r w:rsidRPr="00503BF5">
        <w:tab/>
        <w:t>A</w:t>
      </w:r>
      <w:r>
        <w:t>ye</w:t>
      </w:r>
    </w:p>
    <w:p w14:paraId="51965700" w14:textId="77777777" w:rsidR="00611901" w:rsidRDefault="00611901" w:rsidP="00611901">
      <w:pPr>
        <w:spacing w:after="0" w:line="240" w:lineRule="auto"/>
      </w:pPr>
      <w:r>
        <w:t>Tom Andrade</w:t>
      </w:r>
      <w:r>
        <w:tab/>
      </w:r>
      <w:r>
        <w:tab/>
      </w:r>
      <w:r>
        <w:tab/>
        <w:t>Aye</w:t>
      </w:r>
      <w:r>
        <w:tab/>
      </w:r>
    </w:p>
    <w:p w14:paraId="0F947225" w14:textId="77777777" w:rsidR="00611901" w:rsidRDefault="00611901" w:rsidP="00611901">
      <w:pPr>
        <w:spacing w:after="0" w:line="240" w:lineRule="auto"/>
      </w:pPr>
      <w:r>
        <w:t>Kevin Galligan</w:t>
      </w:r>
      <w:r>
        <w:tab/>
      </w:r>
      <w:r>
        <w:tab/>
      </w:r>
      <w:r>
        <w:tab/>
        <w:t>Aye</w:t>
      </w:r>
    </w:p>
    <w:p w14:paraId="4206F9A2" w14:textId="6D22B854" w:rsidR="004F1AE8" w:rsidRDefault="004F1AE8" w:rsidP="00D149E8">
      <w:pPr>
        <w:spacing w:after="0" w:line="240" w:lineRule="auto"/>
      </w:pPr>
    </w:p>
    <w:p w14:paraId="68066E6B" w14:textId="592569D0" w:rsidR="004F1AE8" w:rsidRDefault="004F1AE8" w:rsidP="00D149E8">
      <w:pPr>
        <w:spacing w:after="0" w:line="240" w:lineRule="auto"/>
      </w:pPr>
      <w:r>
        <w:t xml:space="preserve">The </w:t>
      </w:r>
      <w:r w:rsidR="007816E8">
        <w:t>motion passed.</w:t>
      </w:r>
    </w:p>
    <w:p w14:paraId="5609A4AC" w14:textId="77777777" w:rsidR="00DF6A5A" w:rsidRPr="00EB465D" w:rsidRDefault="00DF6A5A" w:rsidP="00C95E08">
      <w:pPr>
        <w:spacing w:after="60" w:line="240" w:lineRule="auto"/>
        <w:rPr>
          <w:rStyle w:val="eop"/>
          <w:rFonts w:cstheme="minorHAnsi"/>
          <w:color w:val="000000"/>
          <w:shd w:val="clear" w:color="auto" w:fill="FFFFFF"/>
        </w:rPr>
      </w:pPr>
    </w:p>
    <w:p w14:paraId="02BEAA96" w14:textId="77777777" w:rsidR="00412046" w:rsidRPr="00821303" w:rsidRDefault="00412046" w:rsidP="00C95E08">
      <w:pPr>
        <w:spacing w:after="60" w:line="240" w:lineRule="auto"/>
        <w:rPr>
          <w:rStyle w:val="eop"/>
          <w:rFonts w:ascii="Open Sans" w:hAnsi="Open Sans" w:cs="Open Sans"/>
          <w:color w:val="000000"/>
          <w:shd w:val="clear" w:color="auto" w:fill="FFFFFF"/>
        </w:rPr>
      </w:pPr>
    </w:p>
    <w:p w14:paraId="08B42167" w14:textId="0A16997E" w:rsidR="008C74DB" w:rsidRDefault="00927570" w:rsidP="00C95E08">
      <w:pPr>
        <w:spacing w:after="60" w:line="240" w:lineRule="auto"/>
        <w:rPr>
          <w:rStyle w:val="eop"/>
          <w:rFonts w:ascii="Open Sans" w:hAnsi="Open Sans" w:cs="Open Sans"/>
          <w:color w:val="000000"/>
          <w:shd w:val="clear" w:color="auto" w:fill="FFFFFF"/>
        </w:rPr>
      </w:pPr>
      <w:r w:rsidRPr="009C199B">
        <w:rPr>
          <w:rFonts w:ascii="Montserrat SemiBold" w:eastAsia="Calibri" w:hAnsi="Montserrat SemiBold"/>
          <w:spacing w:val="6"/>
          <w:sz w:val="24"/>
          <w:szCs w:val="22"/>
        </w:rPr>
        <w:t>Bicycle Crossing Inventory</w:t>
      </w:r>
      <w:r>
        <w:rPr>
          <w:rStyle w:val="normaltextrun"/>
          <w:rFonts w:ascii="Open Sans" w:hAnsi="Open Sans" w:cs="Open Sans"/>
          <w:b/>
          <w:bCs/>
          <w:color w:val="000000"/>
          <w:shd w:val="clear" w:color="auto" w:fill="FFFFFF"/>
        </w:rPr>
        <w:t>:</w:t>
      </w:r>
      <w:r>
        <w:rPr>
          <w:rStyle w:val="normaltextrun"/>
          <w:rFonts w:ascii="Open Sans" w:hAnsi="Open Sans" w:cs="Open Sans"/>
          <w:color w:val="000000"/>
          <w:shd w:val="clear" w:color="auto" w:fill="FFFFFF"/>
        </w:rPr>
        <w:t xml:space="preserve"> </w:t>
      </w:r>
      <w:r w:rsidRPr="009C199B">
        <w:rPr>
          <w:rStyle w:val="normaltextrun"/>
          <w:rFonts w:ascii="Open Sans" w:hAnsi="Open Sans" w:cs="Open Sans"/>
          <w:i/>
          <w:iCs/>
          <w:color w:val="000000"/>
          <w:shd w:val="clear" w:color="auto" w:fill="FFFFFF"/>
        </w:rPr>
        <w:t>Cape Cod Commission staff will give a presentation on the inventory of bicycle path crossings across Cape Cod.</w:t>
      </w:r>
      <w:r w:rsidRPr="009C199B">
        <w:rPr>
          <w:rStyle w:val="normaltextrun"/>
          <w:rFonts w:ascii="Arial" w:hAnsi="Arial" w:cs="Arial"/>
          <w:i/>
          <w:iCs/>
          <w:color w:val="000000"/>
          <w:shd w:val="clear" w:color="auto" w:fill="FFFFFF"/>
        </w:rPr>
        <w:t> </w:t>
      </w:r>
      <w:r>
        <w:rPr>
          <w:rStyle w:val="eop"/>
          <w:rFonts w:ascii="Open Sans" w:hAnsi="Open Sans" w:cs="Open Sans"/>
          <w:color w:val="000000"/>
          <w:shd w:val="clear" w:color="auto" w:fill="FFFFFF"/>
        </w:rPr>
        <w:t> </w:t>
      </w:r>
    </w:p>
    <w:p w14:paraId="200B3019" w14:textId="3216636A" w:rsidR="00927570" w:rsidRDefault="00927570" w:rsidP="00C95E08">
      <w:pPr>
        <w:spacing w:after="60" w:line="240" w:lineRule="auto"/>
        <w:rPr>
          <w:rStyle w:val="eop"/>
          <w:rFonts w:ascii="Open Sans" w:hAnsi="Open Sans" w:cs="Open Sans"/>
          <w:color w:val="000000"/>
          <w:shd w:val="clear" w:color="auto" w:fill="FFFFFF"/>
        </w:rPr>
      </w:pPr>
    </w:p>
    <w:p w14:paraId="4286E480" w14:textId="376E1D11" w:rsidR="00A87D97" w:rsidRDefault="00216EA9" w:rsidP="00C95E08">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 xml:space="preserve">Evan Moorman </w:t>
      </w:r>
      <w:r w:rsidR="00D328E5">
        <w:rPr>
          <w:rStyle w:val="eop"/>
          <w:rFonts w:ascii="Open Sans" w:hAnsi="Open Sans" w:cs="Open Sans"/>
          <w:color w:val="000000"/>
          <w:shd w:val="clear" w:color="auto" w:fill="FFFFFF"/>
        </w:rPr>
        <w:t>provided a presentation covering the</w:t>
      </w:r>
      <w:r w:rsidR="00A44258">
        <w:rPr>
          <w:rStyle w:val="eop"/>
          <w:rFonts w:ascii="Open Sans" w:hAnsi="Open Sans" w:cs="Open Sans"/>
          <w:color w:val="000000"/>
          <w:shd w:val="clear" w:color="auto" w:fill="FFFFFF"/>
        </w:rPr>
        <w:t xml:space="preserve"> regional</w:t>
      </w:r>
      <w:r w:rsidR="00D328E5">
        <w:rPr>
          <w:rStyle w:val="eop"/>
          <w:rFonts w:ascii="Open Sans" w:hAnsi="Open Sans" w:cs="Open Sans"/>
          <w:color w:val="000000"/>
          <w:shd w:val="clear" w:color="auto" w:fill="FFFFFF"/>
        </w:rPr>
        <w:t xml:space="preserve"> inventory</w:t>
      </w:r>
      <w:r w:rsidR="004F03EB">
        <w:rPr>
          <w:rStyle w:val="eop"/>
          <w:rFonts w:ascii="Open Sans" w:hAnsi="Open Sans" w:cs="Open Sans"/>
          <w:color w:val="000000"/>
          <w:shd w:val="clear" w:color="auto" w:fill="FFFFFF"/>
        </w:rPr>
        <w:t xml:space="preserve"> of the bicycle path crossings. </w:t>
      </w:r>
      <w:r w:rsidR="00FD2849">
        <w:rPr>
          <w:rStyle w:val="eop"/>
          <w:rFonts w:ascii="Open Sans" w:hAnsi="Open Sans" w:cs="Open Sans"/>
          <w:color w:val="000000"/>
          <w:shd w:val="clear" w:color="auto" w:fill="FFFFFF"/>
        </w:rPr>
        <w:t>Mr. Mo</w:t>
      </w:r>
      <w:r w:rsidR="00244FBF">
        <w:rPr>
          <w:rStyle w:val="eop"/>
          <w:rFonts w:ascii="Open Sans" w:hAnsi="Open Sans" w:cs="Open Sans"/>
          <w:color w:val="000000"/>
          <w:shd w:val="clear" w:color="auto" w:fill="FFFFFF"/>
        </w:rPr>
        <w:t>orman explained that transportation staff inventoried a total of 95 crossings</w:t>
      </w:r>
      <w:r w:rsidR="006529C0">
        <w:rPr>
          <w:rStyle w:val="eop"/>
          <w:rFonts w:ascii="Open Sans" w:hAnsi="Open Sans" w:cs="Open Sans"/>
          <w:color w:val="000000"/>
          <w:shd w:val="clear" w:color="auto" w:fill="FFFFFF"/>
        </w:rPr>
        <w:t xml:space="preserve"> in 11</w:t>
      </w:r>
      <w:r w:rsidR="00C05448">
        <w:rPr>
          <w:rStyle w:val="eop"/>
          <w:rFonts w:ascii="Open Sans" w:hAnsi="Open Sans" w:cs="Open Sans"/>
          <w:color w:val="000000"/>
          <w:shd w:val="clear" w:color="auto" w:fill="FFFFFF"/>
        </w:rPr>
        <w:t xml:space="preserve"> out of 15 towns</w:t>
      </w:r>
      <w:r w:rsidR="00A44258">
        <w:rPr>
          <w:rStyle w:val="eop"/>
          <w:rFonts w:ascii="Open Sans" w:hAnsi="Open Sans" w:cs="Open Sans"/>
          <w:color w:val="000000"/>
          <w:shd w:val="clear" w:color="auto" w:fill="FFFFFF"/>
        </w:rPr>
        <w:t xml:space="preserve"> mainly on the region’s rail trails</w:t>
      </w:r>
      <w:r w:rsidR="00C05448">
        <w:rPr>
          <w:rStyle w:val="eop"/>
          <w:rFonts w:ascii="Open Sans" w:hAnsi="Open Sans" w:cs="Open Sans"/>
          <w:color w:val="000000"/>
          <w:shd w:val="clear" w:color="auto" w:fill="FFFFFF"/>
        </w:rPr>
        <w:t xml:space="preserve">. The study was </w:t>
      </w:r>
      <w:r w:rsidR="00A95E62">
        <w:rPr>
          <w:rStyle w:val="eop"/>
          <w:rFonts w:ascii="Open Sans" w:hAnsi="Open Sans" w:cs="Open Sans"/>
          <w:color w:val="000000"/>
          <w:shd w:val="clear" w:color="auto" w:fill="FFFFFF"/>
        </w:rPr>
        <w:t>inspired and modeled after the Pioneer Valley study</w:t>
      </w:r>
      <w:r w:rsidR="00A207F8">
        <w:rPr>
          <w:rStyle w:val="eop"/>
          <w:rFonts w:ascii="Open Sans" w:hAnsi="Open Sans" w:cs="Open Sans"/>
          <w:color w:val="000000"/>
          <w:shd w:val="clear" w:color="auto" w:fill="FFFFFF"/>
        </w:rPr>
        <w:t xml:space="preserve">. </w:t>
      </w:r>
      <w:r w:rsidR="00122E84">
        <w:rPr>
          <w:rStyle w:val="eop"/>
          <w:rFonts w:ascii="Open Sans" w:hAnsi="Open Sans" w:cs="Open Sans"/>
          <w:color w:val="000000"/>
          <w:shd w:val="clear" w:color="auto" w:fill="FFFFFF"/>
        </w:rPr>
        <w:t xml:space="preserve">Mr. Moorman </w:t>
      </w:r>
      <w:r w:rsidR="00524BF8">
        <w:rPr>
          <w:rStyle w:val="eop"/>
          <w:rFonts w:ascii="Open Sans" w:hAnsi="Open Sans" w:cs="Open Sans"/>
          <w:color w:val="000000"/>
          <w:shd w:val="clear" w:color="auto" w:fill="FFFFFF"/>
        </w:rPr>
        <w:t>reviewed that the study</w:t>
      </w:r>
      <w:r w:rsidR="00946870">
        <w:rPr>
          <w:rStyle w:val="eop"/>
          <w:rFonts w:ascii="Open Sans" w:hAnsi="Open Sans" w:cs="Open Sans"/>
          <w:color w:val="000000"/>
          <w:shd w:val="clear" w:color="auto" w:fill="FFFFFF"/>
        </w:rPr>
        <w:t xml:space="preserve"> an</w:t>
      </w:r>
      <w:r w:rsidR="003F7B48">
        <w:rPr>
          <w:rStyle w:val="eop"/>
          <w:rFonts w:ascii="Open Sans" w:hAnsi="Open Sans" w:cs="Open Sans"/>
          <w:color w:val="000000"/>
          <w:shd w:val="clear" w:color="auto" w:fill="FFFFFF"/>
        </w:rPr>
        <w:t>d shared that data</w:t>
      </w:r>
      <w:r w:rsidR="00524BF8">
        <w:rPr>
          <w:rStyle w:val="eop"/>
          <w:rFonts w:ascii="Open Sans" w:hAnsi="Open Sans" w:cs="Open Sans"/>
          <w:color w:val="000000"/>
          <w:shd w:val="clear" w:color="auto" w:fill="FFFFFF"/>
        </w:rPr>
        <w:t xml:space="preserve"> was collected during the summer of 2020, with some spot checks completed in the fall o</w:t>
      </w:r>
      <w:r w:rsidR="008E6ACE">
        <w:rPr>
          <w:rStyle w:val="eop"/>
          <w:rFonts w:ascii="Open Sans" w:hAnsi="Open Sans" w:cs="Open Sans"/>
          <w:color w:val="000000"/>
          <w:shd w:val="clear" w:color="auto" w:fill="FFFFFF"/>
        </w:rPr>
        <w:t xml:space="preserve">f 2021. The study was </w:t>
      </w:r>
      <w:r w:rsidR="00307192">
        <w:rPr>
          <w:rStyle w:val="eop"/>
          <w:rFonts w:ascii="Open Sans" w:hAnsi="Open Sans" w:cs="Open Sans"/>
          <w:color w:val="000000"/>
          <w:shd w:val="clear" w:color="auto" w:fill="FFFFFF"/>
        </w:rPr>
        <w:t>only</w:t>
      </w:r>
      <w:r w:rsidR="00B42617">
        <w:rPr>
          <w:rStyle w:val="eop"/>
          <w:rFonts w:ascii="Open Sans" w:hAnsi="Open Sans" w:cs="Open Sans"/>
          <w:color w:val="000000"/>
          <w:shd w:val="clear" w:color="auto" w:fill="FFFFFF"/>
        </w:rPr>
        <w:t xml:space="preserve"> conducted for</w:t>
      </w:r>
      <w:r w:rsidR="00307192">
        <w:rPr>
          <w:rStyle w:val="eop"/>
          <w:rFonts w:ascii="Open Sans" w:hAnsi="Open Sans" w:cs="Open Sans"/>
          <w:color w:val="000000"/>
          <w:shd w:val="clear" w:color="auto" w:fill="FFFFFF"/>
        </w:rPr>
        <w:t xml:space="preserve"> at-grade </w:t>
      </w:r>
      <w:r w:rsidR="00C5097A">
        <w:rPr>
          <w:rStyle w:val="eop"/>
          <w:rFonts w:ascii="Open Sans" w:hAnsi="Open Sans" w:cs="Open Sans"/>
          <w:color w:val="000000"/>
          <w:shd w:val="clear" w:color="auto" w:fill="FFFFFF"/>
        </w:rPr>
        <w:t xml:space="preserve">roadway </w:t>
      </w:r>
      <w:r w:rsidR="00307192">
        <w:rPr>
          <w:rStyle w:val="eop"/>
          <w:rFonts w:ascii="Open Sans" w:hAnsi="Open Sans" w:cs="Open Sans"/>
          <w:color w:val="000000"/>
          <w:shd w:val="clear" w:color="auto" w:fill="FFFFFF"/>
        </w:rPr>
        <w:t>crossings (no bridges or tunnels)</w:t>
      </w:r>
      <w:r w:rsidR="00C5097A">
        <w:rPr>
          <w:rStyle w:val="eop"/>
          <w:rFonts w:ascii="Open Sans" w:hAnsi="Open Sans" w:cs="Open Sans"/>
          <w:color w:val="000000"/>
          <w:shd w:val="clear" w:color="auto" w:fill="FFFFFF"/>
        </w:rPr>
        <w:t xml:space="preserve"> of the bike paths</w:t>
      </w:r>
      <w:r w:rsidR="002E735F">
        <w:rPr>
          <w:rStyle w:val="eop"/>
          <w:rFonts w:ascii="Open Sans" w:hAnsi="Open Sans" w:cs="Open Sans"/>
          <w:color w:val="000000"/>
          <w:shd w:val="clear" w:color="auto" w:fill="FFFFFF"/>
        </w:rPr>
        <w:t xml:space="preserve"> and was broken down into </w:t>
      </w:r>
      <w:r w:rsidR="00074F15">
        <w:rPr>
          <w:rStyle w:val="eop"/>
          <w:rFonts w:ascii="Open Sans" w:hAnsi="Open Sans" w:cs="Open Sans"/>
          <w:color w:val="000000"/>
          <w:shd w:val="clear" w:color="auto" w:fill="FFFFFF"/>
        </w:rPr>
        <w:t>two</w:t>
      </w:r>
      <w:r w:rsidR="002E735F">
        <w:rPr>
          <w:rStyle w:val="eop"/>
          <w:rFonts w:ascii="Open Sans" w:hAnsi="Open Sans" w:cs="Open Sans"/>
          <w:color w:val="000000"/>
          <w:shd w:val="clear" w:color="auto" w:fill="FFFFFF"/>
        </w:rPr>
        <w:t xml:space="preserve"> components</w:t>
      </w:r>
      <w:r w:rsidR="00C5097A">
        <w:rPr>
          <w:rStyle w:val="eop"/>
          <w:rFonts w:ascii="Open Sans" w:hAnsi="Open Sans" w:cs="Open Sans"/>
          <w:color w:val="000000"/>
          <w:shd w:val="clear" w:color="auto" w:fill="FFFFFF"/>
        </w:rPr>
        <w:t xml:space="preserve"> for </w:t>
      </w:r>
      <w:r w:rsidR="002E735F">
        <w:rPr>
          <w:rStyle w:val="eop"/>
          <w:rFonts w:ascii="Open Sans" w:hAnsi="Open Sans" w:cs="Open Sans"/>
          <w:color w:val="000000"/>
          <w:shd w:val="clear" w:color="auto" w:fill="FFFFFF"/>
        </w:rPr>
        <w:t xml:space="preserve">the road </w:t>
      </w:r>
      <w:r w:rsidR="00577D1B">
        <w:rPr>
          <w:rStyle w:val="eop"/>
          <w:rFonts w:ascii="Open Sans" w:hAnsi="Open Sans" w:cs="Open Sans"/>
          <w:color w:val="000000"/>
          <w:shd w:val="clear" w:color="auto" w:fill="FFFFFF"/>
        </w:rPr>
        <w:t>approach,</w:t>
      </w:r>
      <w:r w:rsidR="004909D7">
        <w:rPr>
          <w:rStyle w:val="eop"/>
          <w:rFonts w:ascii="Open Sans" w:hAnsi="Open Sans" w:cs="Open Sans"/>
          <w:color w:val="000000"/>
          <w:shd w:val="clear" w:color="auto" w:fill="FFFFFF"/>
        </w:rPr>
        <w:t xml:space="preserve"> and </w:t>
      </w:r>
      <w:r w:rsidR="00C5097A">
        <w:rPr>
          <w:rStyle w:val="eop"/>
          <w:rFonts w:ascii="Open Sans" w:hAnsi="Open Sans" w:cs="Open Sans"/>
          <w:color w:val="000000"/>
          <w:shd w:val="clear" w:color="auto" w:fill="FFFFFF"/>
        </w:rPr>
        <w:t xml:space="preserve">for </w:t>
      </w:r>
      <w:r w:rsidR="004909D7">
        <w:rPr>
          <w:rStyle w:val="eop"/>
          <w:rFonts w:ascii="Open Sans" w:hAnsi="Open Sans" w:cs="Open Sans"/>
          <w:color w:val="000000"/>
          <w:shd w:val="clear" w:color="auto" w:fill="FFFFFF"/>
        </w:rPr>
        <w:t xml:space="preserve">the rail trail approach. Analysis of crash data from the MassDOT impact tool was also used. </w:t>
      </w:r>
      <w:r w:rsidR="00B6101C">
        <w:rPr>
          <w:rStyle w:val="eop"/>
          <w:rFonts w:ascii="Open Sans" w:hAnsi="Open Sans" w:cs="Open Sans"/>
          <w:color w:val="000000"/>
          <w:shd w:val="clear" w:color="auto" w:fill="FFFFFF"/>
        </w:rPr>
        <w:t>Mr. Moorman explained the road approach and rail trail appr</w:t>
      </w:r>
      <w:r w:rsidR="00724582">
        <w:rPr>
          <w:rStyle w:val="eop"/>
          <w:rFonts w:ascii="Open Sans" w:hAnsi="Open Sans" w:cs="Open Sans"/>
          <w:color w:val="000000"/>
          <w:shd w:val="clear" w:color="auto" w:fill="FFFFFF"/>
        </w:rPr>
        <w:t xml:space="preserve">oach components in brief detail. </w:t>
      </w:r>
    </w:p>
    <w:p w14:paraId="131264E0" w14:textId="77777777" w:rsidR="00A87D97" w:rsidRDefault="00A87D97" w:rsidP="00C95E08">
      <w:pPr>
        <w:spacing w:after="60" w:line="240" w:lineRule="auto"/>
        <w:rPr>
          <w:rStyle w:val="eop"/>
          <w:rFonts w:ascii="Open Sans" w:hAnsi="Open Sans" w:cs="Open Sans"/>
          <w:color w:val="000000"/>
          <w:shd w:val="clear" w:color="auto" w:fill="FFFFFF"/>
        </w:rPr>
      </w:pPr>
    </w:p>
    <w:p w14:paraId="1FF0ABDB" w14:textId="2F1F1834" w:rsidR="00927570" w:rsidRDefault="00C14D02" w:rsidP="00C95E08">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lastRenderedPageBreak/>
        <w:t xml:space="preserve">David Nolan </w:t>
      </w:r>
      <w:r w:rsidR="00D85249">
        <w:rPr>
          <w:rStyle w:val="eop"/>
          <w:rFonts w:ascii="Open Sans" w:hAnsi="Open Sans" w:cs="Open Sans"/>
          <w:color w:val="000000"/>
          <w:shd w:val="clear" w:color="auto" w:fill="FFFFFF"/>
        </w:rPr>
        <w:t>offered to present due to connect</w:t>
      </w:r>
      <w:r w:rsidR="0022306B">
        <w:rPr>
          <w:rStyle w:val="eop"/>
          <w:rFonts w:ascii="Open Sans" w:hAnsi="Open Sans" w:cs="Open Sans"/>
          <w:color w:val="000000"/>
          <w:shd w:val="clear" w:color="auto" w:fill="FFFFFF"/>
        </w:rPr>
        <w:t xml:space="preserve">ivity issues. </w:t>
      </w:r>
      <w:r w:rsidR="00B14429">
        <w:rPr>
          <w:rStyle w:val="eop"/>
          <w:rFonts w:ascii="Open Sans" w:hAnsi="Open Sans" w:cs="Open Sans"/>
          <w:color w:val="000000"/>
          <w:shd w:val="clear" w:color="auto" w:fill="FFFFFF"/>
        </w:rPr>
        <w:t xml:space="preserve">Mr. Nolan reviewed the </w:t>
      </w:r>
      <w:r w:rsidR="007E7FA2">
        <w:rPr>
          <w:rStyle w:val="eop"/>
          <w:rFonts w:ascii="Open Sans" w:hAnsi="Open Sans" w:cs="Open Sans"/>
          <w:color w:val="000000"/>
          <w:shd w:val="clear" w:color="auto" w:fill="FFFFFF"/>
        </w:rPr>
        <w:t>inventory report that Mr. Moorman completed. The draft document was reviewed by the CCJTC</w:t>
      </w:r>
      <w:r w:rsidR="0002430A">
        <w:rPr>
          <w:rStyle w:val="eop"/>
          <w:rFonts w:ascii="Open Sans" w:hAnsi="Open Sans" w:cs="Open Sans"/>
          <w:color w:val="000000"/>
          <w:shd w:val="clear" w:color="auto" w:fill="FFFFFF"/>
        </w:rPr>
        <w:t xml:space="preserve"> for their comment and possible additions to the report. </w:t>
      </w:r>
      <w:r w:rsidR="005F28B7">
        <w:rPr>
          <w:rStyle w:val="eop"/>
          <w:rFonts w:ascii="Open Sans" w:hAnsi="Open Sans" w:cs="Open Sans"/>
          <w:color w:val="000000"/>
          <w:shd w:val="clear" w:color="auto" w:fill="FFFFFF"/>
        </w:rPr>
        <w:t xml:space="preserve">Mr. Nolan explained that the report included </w:t>
      </w:r>
      <w:r w:rsidR="00995DED">
        <w:rPr>
          <w:rStyle w:val="eop"/>
          <w:rFonts w:ascii="Open Sans" w:hAnsi="Open Sans" w:cs="Open Sans"/>
          <w:color w:val="000000"/>
          <w:shd w:val="clear" w:color="auto" w:fill="FFFFFF"/>
        </w:rPr>
        <w:t xml:space="preserve">basic design guidance, a summary of statistics Cape-wide, a photo inventory and </w:t>
      </w:r>
      <w:r w:rsidR="00934A0F">
        <w:rPr>
          <w:rStyle w:val="eop"/>
          <w:rFonts w:ascii="Open Sans" w:hAnsi="Open Sans" w:cs="Open Sans"/>
          <w:color w:val="000000"/>
          <w:shd w:val="clear" w:color="auto" w:fill="FFFFFF"/>
        </w:rPr>
        <w:t>crossing treatment options.</w:t>
      </w:r>
      <w:r w:rsidR="00200E1C">
        <w:rPr>
          <w:rStyle w:val="eop"/>
          <w:rFonts w:ascii="Open Sans" w:hAnsi="Open Sans" w:cs="Open Sans"/>
          <w:color w:val="000000"/>
          <w:shd w:val="clear" w:color="auto" w:fill="FFFFFF"/>
        </w:rPr>
        <w:t xml:space="preserve"> </w:t>
      </w:r>
      <w:r w:rsidR="00C31A7B">
        <w:rPr>
          <w:rStyle w:val="eop"/>
          <w:rFonts w:ascii="Open Sans" w:hAnsi="Open Sans" w:cs="Open Sans"/>
          <w:color w:val="000000"/>
          <w:shd w:val="clear" w:color="auto" w:fill="FFFFFF"/>
        </w:rPr>
        <w:t xml:space="preserve">The transportation staff in coordination with the </w:t>
      </w:r>
      <w:r w:rsidR="00791633">
        <w:rPr>
          <w:rStyle w:val="eop"/>
          <w:rFonts w:ascii="Open Sans" w:hAnsi="Open Sans" w:cs="Open Sans"/>
          <w:color w:val="000000"/>
          <w:shd w:val="clear" w:color="auto" w:fill="FFFFFF"/>
        </w:rPr>
        <w:t xml:space="preserve">GIS staff, completed a rail trail crossing inventory web app. </w:t>
      </w:r>
      <w:r w:rsidR="00FA3F47">
        <w:rPr>
          <w:rStyle w:val="eop"/>
          <w:rFonts w:ascii="Open Sans" w:hAnsi="Open Sans" w:cs="Open Sans"/>
          <w:color w:val="000000"/>
          <w:shd w:val="clear" w:color="auto" w:fill="FFFFFF"/>
        </w:rPr>
        <w:t xml:space="preserve">The inventory map can be viewed at </w:t>
      </w:r>
      <w:hyperlink r:id="rId12" w:history="1">
        <w:r w:rsidR="006F1E15" w:rsidRPr="00AE5621">
          <w:rPr>
            <w:rStyle w:val="Hyperlink"/>
            <w:rFonts w:ascii="Open Sans" w:hAnsi="Open Sans" w:cs="Open Sans"/>
            <w:shd w:val="clear" w:color="auto" w:fill="FFFFFF"/>
          </w:rPr>
          <w:t>https://capecodcommission.org/our-work/rail-trail-crossing-inventory/</w:t>
        </w:r>
      </w:hyperlink>
      <w:r w:rsidR="008F1594">
        <w:rPr>
          <w:rStyle w:val="eop"/>
          <w:rFonts w:ascii="Open Sans" w:hAnsi="Open Sans" w:cs="Open Sans"/>
          <w:color w:val="000000"/>
          <w:shd w:val="clear" w:color="auto" w:fill="FFFFFF"/>
        </w:rPr>
        <w:t xml:space="preserve">. </w:t>
      </w:r>
      <w:r w:rsidR="00A249B3">
        <w:rPr>
          <w:rStyle w:val="eop"/>
          <w:rFonts w:ascii="Open Sans" w:hAnsi="Open Sans" w:cs="Open Sans"/>
          <w:color w:val="000000"/>
          <w:shd w:val="clear" w:color="auto" w:fill="FFFFFF"/>
        </w:rPr>
        <w:t xml:space="preserve"> Mr. Nolan provided an overview of </w:t>
      </w:r>
      <w:r w:rsidR="001C0370">
        <w:rPr>
          <w:rStyle w:val="eop"/>
          <w:rFonts w:ascii="Open Sans" w:hAnsi="Open Sans" w:cs="Open Sans"/>
          <w:color w:val="000000"/>
          <w:shd w:val="clear" w:color="auto" w:fill="FFFFFF"/>
        </w:rPr>
        <w:t xml:space="preserve">Phase </w:t>
      </w:r>
      <w:r w:rsidR="00A249B3">
        <w:rPr>
          <w:rStyle w:val="eop"/>
          <w:rFonts w:ascii="Open Sans" w:hAnsi="Open Sans" w:cs="Open Sans"/>
          <w:color w:val="000000"/>
          <w:shd w:val="clear" w:color="auto" w:fill="FFFFFF"/>
        </w:rPr>
        <w:t>2 of the</w:t>
      </w:r>
      <w:r w:rsidR="001C0370">
        <w:rPr>
          <w:rStyle w:val="eop"/>
          <w:rFonts w:ascii="Open Sans" w:hAnsi="Open Sans" w:cs="Open Sans"/>
          <w:color w:val="000000"/>
          <w:shd w:val="clear" w:color="auto" w:fill="FFFFFF"/>
        </w:rPr>
        <w:t xml:space="preserve"> rail trail</w:t>
      </w:r>
      <w:r w:rsidR="00A249B3">
        <w:rPr>
          <w:rStyle w:val="eop"/>
          <w:rFonts w:ascii="Open Sans" w:hAnsi="Open Sans" w:cs="Open Sans"/>
          <w:color w:val="000000"/>
          <w:shd w:val="clear" w:color="auto" w:fill="FFFFFF"/>
        </w:rPr>
        <w:t xml:space="preserve"> </w:t>
      </w:r>
      <w:r w:rsidR="00FF145C">
        <w:rPr>
          <w:rStyle w:val="eop"/>
          <w:rFonts w:ascii="Open Sans" w:hAnsi="Open Sans" w:cs="Open Sans"/>
          <w:color w:val="000000"/>
          <w:shd w:val="clear" w:color="auto" w:fill="FFFFFF"/>
        </w:rPr>
        <w:t>inventory project</w:t>
      </w:r>
      <w:r w:rsidR="001C0370">
        <w:rPr>
          <w:rStyle w:val="eop"/>
          <w:rFonts w:ascii="Open Sans" w:hAnsi="Open Sans" w:cs="Open Sans"/>
          <w:color w:val="000000"/>
          <w:shd w:val="clear" w:color="auto" w:fill="FFFFFF"/>
        </w:rPr>
        <w:t xml:space="preserve"> which </w:t>
      </w:r>
      <w:r w:rsidR="00B46E8C">
        <w:rPr>
          <w:rStyle w:val="eop"/>
          <w:rFonts w:ascii="Open Sans" w:hAnsi="Open Sans" w:cs="Open Sans"/>
          <w:color w:val="000000"/>
          <w:shd w:val="clear" w:color="auto" w:fill="FFFFFF"/>
        </w:rPr>
        <w:t xml:space="preserve">will </w:t>
      </w:r>
      <w:r w:rsidR="004A7119">
        <w:rPr>
          <w:rStyle w:val="eop"/>
          <w:rFonts w:ascii="Open Sans" w:hAnsi="Open Sans" w:cs="Open Sans"/>
          <w:color w:val="000000"/>
          <w:shd w:val="clear" w:color="auto" w:fill="FFFFFF"/>
        </w:rPr>
        <w:t xml:space="preserve">inventory </w:t>
      </w:r>
      <w:r w:rsidR="00B46E8C">
        <w:rPr>
          <w:rStyle w:val="eop"/>
          <w:rFonts w:ascii="Open Sans" w:hAnsi="Open Sans" w:cs="Open Sans"/>
          <w:color w:val="000000"/>
          <w:shd w:val="clear" w:color="auto" w:fill="FFFFFF"/>
        </w:rPr>
        <w:t>sidepath crossings</w:t>
      </w:r>
      <w:r w:rsidR="004A7119">
        <w:rPr>
          <w:rStyle w:val="eop"/>
          <w:rFonts w:ascii="Open Sans" w:hAnsi="Open Sans" w:cs="Open Sans"/>
          <w:color w:val="000000"/>
          <w:shd w:val="clear" w:color="auto" w:fill="FFFFFF"/>
        </w:rPr>
        <w:t xml:space="preserve"> in next year’s UPWP</w:t>
      </w:r>
      <w:r w:rsidR="005D6368">
        <w:rPr>
          <w:rStyle w:val="eop"/>
          <w:rFonts w:ascii="Open Sans" w:hAnsi="Open Sans" w:cs="Open Sans"/>
          <w:color w:val="000000"/>
          <w:shd w:val="clear" w:color="auto" w:fill="FFFFFF"/>
        </w:rPr>
        <w:t xml:space="preserve"> based on feedback from the CCJTC</w:t>
      </w:r>
      <w:r w:rsidR="004A7119">
        <w:rPr>
          <w:rStyle w:val="eop"/>
          <w:rFonts w:ascii="Open Sans" w:hAnsi="Open Sans" w:cs="Open Sans"/>
          <w:color w:val="000000"/>
          <w:shd w:val="clear" w:color="auto" w:fill="FFFFFF"/>
        </w:rPr>
        <w:t>.</w:t>
      </w:r>
      <w:r w:rsidR="00B46E8C">
        <w:rPr>
          <w:rStyle w:val="eop"/>
          <w:rFonts w:ascii="Open Sans" w:hAnsi="Open Sans" w:cs="Open Sans"/>
          <w:color w:val="000000"/>
          <w:shd w:val="clear" w:color="auto" w:fill="FFFFFF"/>
        </w:rPr>
        <w:t xml:space="preserve"> </w:t>
      </w:r>
      <w:r w:rsidR="00182DC9">
        <w:rPr>
          <w:rStyle w:val="eop"/>
          <w:rFonts w:ascii="Open Sans" w:hAnsi="Open Sans" w:cs="Open Sans"/>
          <w:color w:val="000000"/>
          <w:shd w:val="clear" w:color="auto" w:fill="FFFFFF"/>
        </w:rPr>
        <w:t>Examples of sidepaths include on Rout</w:t>
      </w:r>
      <w:r w:rsidR="003F7B48">
        <w:rPr>
          <w:rStyle w:val="eop"/>
          <w:rFonts w:ascii="Open Sans" w:hAnsi="Open Sans" w:cs="Open Sans"/>
          <w:color w:val="000000"/>
          <w:shd w:val="clear" w:color="auto" w:fill="FFFFFF"/>
        </w:rPr>
        <w:t>e</w:t>
      </w:r>
      <w:r w:rsidR="00182DC9">
        <w:rPr>
          <w:rStyle w:val="eop"/>
          <w:rFonts w:ascii="Open Sans" w:hAnsi="Open Sans" w:cs="Open Sans"/>
          <w:color w:val="000000"/>
          <w:shd w:val="clear" w:color="auto" w:fill="FFFFFF"/>
        </w:rPr>
        <w:t xml:space="preserve"> 28</w:t>
      </w:r>
      <w:r w:rsidR="00A87D97">
        <w:rPr>
          <w:rStyle w:val="eop"/>
          <w:rFonts w:ascii="Open Sans" w:hAnsi="Open Sans" w:cs="Open Sans"/>
          <w:color w:val="000000"/>
          <w:shd w:val="clear" w:color="auto" w:fill="FFFFFF"/>
        </w:rPr>
        <w:t xml:space="preserve"> in </w:t>
      </w:r>
      <w:r w:rsidR="0006112C">
        <w:rPr>
          <w:rStyle w:val="eop"/>
          <w:rFonts w:ascii="Open Sans" w:hAnsi="Open Sans" w:cs="Open Sans"/>
          <w:color w:val="000000"/>
          <w:shd w:val="clear" w:color="auto" w:fill="FFFFFF"/>
        </w:rPr>
        <w:t xml:space="preserve">Centerville </w:t>
      </w:r>
      <w:r w:rsidR="00A87D97">
        <w:rPr>
          <w:rStyle w:val="eop"/>
          <w:rFonts w:ascii="Open Sans" w:hAnsi="Open Sans" w:cs="Open Sans"/>
          <w:color w:val="000000"/>
          <w:shd w:val="clear" w:color="auto" w:fill="FFFFFF"/>
        </w:rPr>
        <w:t>and Great Neck Road</w:t>
      </w:r>
      <w:r w:rsidR="0006112C">
        <w:rPr>
          <w:rStyle w:val="eop"/>
          <w:rFonts w:ascii="Open Sans" w:hAnsi="Open Sans" w:cs="Open Sans"/>
          <w:color w:val="000000"/>
          <w:shd w:val="clear" w:color="auto" w:fill="FFFFFF"/>
        </w:rPr>
        <w:t xml:space="preserve"> South</w:t>
      </w:r>
      <w:r w:rsidR="00A87D97">
        <w:rPr>
          <w:rStyle w:val="eop"/>
          <w:rFonts w:ascii="Open Sans" w:hAnsi="Open Sans" w:cs="Open Sans"/>
          <w:color w:val="000000"/>
          <w:shd w:val="clear" w:color="auto" w:fill="FFFFFF"/>
        </w:rPr>
        <w:t xml:space="preserve"> in Mashpee. The sidepath crossing </w:t>
      </w:r>
      <w:r w:rsidR="003F7B48">
        <w:rPr>
          <w:rStyle w:val="eop"/>
          <w:rFonts w:ascii="Open Sans" w:hAnsi="Open Sans" w:cs="Open Sans"/>
          <w:color w:val="000000"/>
          <w:shd w:val="clear" w:color="auto" w:fill="FFFFFF"/>
        </w:rPr>
        <w:t xml:space="preserve">study </w:t>
      </w:r>
      <w:r w:rsidR="00A87D97">
        <w:rPr>
          <w:rStyle w:val="eop"/>
          <w:rFonts w:ascii="Open Sans" w:hAnsi="Open Sans" w:cs="Open Sans"/>
          <w:color w:val="000000"/>
          <w:shd w:val="clear" w:color="auto" w:fill="FFFFFF"/>
        </w:rPr>
        <w:t>will inventory</w:t>
      </w:r>
      <w:r w:rsidR="005D6368">
        <w:rPr>
          <w:rStyle w:val="eop"/>
          <w:rFonts w:ascii="Open Sans" w:hAnsi="Open Sans" w:cs="Open Sans"/>
          <w:color w:val="000000"/>
          <w:shd w:val="clear" w:color="auto" w:fill="FFFFFF"/>
        </w:rPr>
        <w:t xml:space="preserve"> approximately</w:t>
      </w:r>
      <w:r w:rsidR="00A87D97">
        <w:rPr>
          <w:rStyle w:val="eop"/>
          <w:rFonts w:ascii="Open Sans" w:hAnsi="Open Sans" w:cs="Open Sans"/>
          <w:color w:val="000000"/>
          <w:shd w:val="clear" w:color="auto" w:fill="FFFFFF"/>
        </w:rPr>
        <w:t xml:space="preserve"> 56 different crossings in 6 different towns. </w:t>
      </w:r>
      <w:r w:rsidR="00294BAA">
        <w:rPr>
          <w:rStyle w:val="eop"/>
          <w:rFonts w:ascii="Open Sans" w:hAnsi="Open Sans" w:cs="Open Sans"/>
          <w:color w:val="000000"/>
          <w:shd w:val="clear" w:color="auto" w:fill="FFFFFF"/>
        </w:rPr>
        <w:t xml:space="preserve"> </w:t>
      </w:r>
    </w:p>
    <w:p w14:paraId="68F3D287" w14:textId="68D67924" w:rsidR="00BB3B2B" w:rsidRDefault="00BB3B2B" w:rsidP="00C95E08">
      <w:pPr>
        <w:spacing w:after="60" w:line="240" w:lineRule="auto"/>
        <w:rPr>
          <w:rStyle w:val="eop"/>
          <w:rFonts w:ascii="Open Sans" w:hAnsi="Open Sans" w:cs="Open Sans"/>
          <w:color w:val="000000"/>
          <w:shd w:val="clear" w:color="auto" w:fill="FFFFFF"/>
        </w:rPr>
      </w:pPr>
    </w:p>
    <w:p w14:paraId="06F2405C" w14:textId="5FD9BFAD" w:rsidR="00BB3B2B" w:rsidRDefault="00BB3B2B" w:rsidP="00C95E08">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 xml:space="preserve">Kevin Galligan provided a suggestion </w:t>
      </w:r>
      <w:r w:rsidR="00BA16A0">
        <w:rPr>
          <w:rStyle w:val="eop"/>
          <w:rFonts w:ascii="Open Sans" w:hAnsi="Open Sans" w:cs="Open Sans"/>
          <w:color w:val="000000"/>
          <w:shd w:val="clear" w:color="auto" w:fill="FFFFFF"/>
        </w:rPr>
        <w:t xml:space="preserve">to expand the study to include connectors to bicycle trails. </w:t>
      </w:r>
      <w:r w:rsidR="00554FBD">
        <w:rPr>
          <w:rStyle w:val="eop"/>
          <w:rFonts w:ascii="Open Sans" w:hAnsi="Open Sans" w:cs="Open Sans"/>
          <w:color w:val="000000"/>
          <w:shd w:val="clear" w:color="auto" w:fill="FFFFFF"/>
        </w:rPr>
        <w:t xml:space="preserve">Mr. Galligan </w:t>
      </w:r>
      <w:r w:rsidR="000A46A3">
        <w:rPr>
          <w:rStyle w:val="eop"/>
          <w:rFonts w:ascii="Open Sans" w:hAnsi="Open Sans" w:cs="Open Sans"/>
          <w:color w:val="000000"/>
          <w:shd w:val="clear" w:color="auto" w:fill="FFFFFF"/>
        </w:rPr>
        <w:t xml:space="preserve">provided an example of the Orleans-Eastham </w:t>
      </w:r>
      <w:r w:rsidR="001C0370">
        <w:rPr>
          <w:rStyle w:val="eop"/>
          <w:rFonts w:ascii="Open Sans" w:hAnsi="Open Sans" w:cs="Open Sans"/>
          <w:color w:val="000000"/>
          <w:shd w:val="clear" w:color="auto" w:fill="FFFFFF"/>
        </w:rPr>
        <w:t xml:space="preserve">Rotary </w:t>
      </w:r>
      <w:r w:rsidR="00BE76E1">
        <w:rPr>
          <w:rStyle w:val="eop"/>
          <w:rFonts w:ascii="Open Sans" w:hAnsi="Open Sans" w:cs="Open Sans"/>
          <w:color w:val="000000"/>
          <w:shd w:val="clear" w:color="auto" w:fill="FFFFFF"/>
        </w:rPr>
        <w:t xml:space="preserve">where many informal connections are made and would like to see this included in the study </w:t>
      </w:r>
      <w:r w:rsidR="00B9081F">
        <w:rPr>
          <w:rStyle w:val="eop"/>
          <w:rFonts w:ascii="Open Sans" w:hAnsi="Open Sans" w:cs="Open Sans"/>
          <w:color w:val="000000"/>
          <w:shd w:val="clear" w:color="auto" w:fill="FFFFFF"/>
        </w:rPr>
        <w:t xml:space="preserve">for improved rider safety. </w:t>
      </w:r>
      <w:r w:rsidR="00E9605C">
        <w:rPr>
          <w:rStyle w:val="eop"/>
          <w:rFonts w:ascii="Open Sans" w:hAnsi="Open Sans" w:cs="Open Sans"/>
          <w:color w:val="000000"/>
          <w:shd w:val="clear" w:color="auto" w:fill="FFFFFF"/>
        </w:rPr>
        <w:t xml:space="preserve">Pamela Haznar </w:t>
      </w:r>
      <w:r w:rsidR="00344AFD">
        <w:rPr>
          <w:rStyle w:val="eop"/>
          <w:rFonts w:ascii="Open Sans" w:hAnsi="Open Sans" w:cs="Open Sans"/>
          <w:color w:val="000000"/>
          <w:shd w:val="clear" w:color="auto" w:fill="FFFFFF"/>
        </w:rPr>
        <w:t xml:space="preserve">responded to Mr. Galligan </w:t>
      </w:r>
      <w:r w:rsidR="0056536F">
        <w:rPr>
          <w:rStyle w:val="eop"/>
          <w:rFonts w:ascii="Open Sans" w:hAnsi="Open Sans" w:cs="Open Sans"/>
          <w:color w:val="000000"/>
          <w:shd w:val="clear" w:color="auto" w:fill="FFFFFF"/>
        </w:rPr>
        <w:t>and shared that MassDOT is looking to include an improvement to the</w:t>
      </w:r>
      <w:r w:rsidR="001C0370">
        <w:rPr>
          <w:rStyle w:val="eop"/>
          <w:rFonts w:ascii="Open Sans" w:hAnsi="Open Sans" w:cs="Open Sans"/>
          <w:color w:val="000000"/>
          <w:shd w:val="clear" w:color="auto" w:fill="FFFFFF"/>
        </w:rPr>
        <w:t xml:space="preserve"> Orleans-Eastham</w:t>
      </w:r>
      <w:r w:rsidR="0056536F">
        <w:rPr>
          <w:rStyle w:val="eop"/>
          <w:rFonts w:ascii="Open Sans" w:hAnsi="Open Sans" w:cs="Open Sans"/>
          <w:color w:val="000000"/>
          <w:shd w:val="clear" w:color="auto" w:fill="FFFFFF"/>
        </w:rPr>
        <w:t xml:space="preserve"> </w:t>
      </w:r>
      <w:r w:rsidR="001C0370">
        <w:rPr>
          <w:rStyle w:val="eop"/>
          <w:rFonts w:ascii="Open Sans" w:hAnsi="Open Sans" w:cs="Open Sans"/>
          <w:color w:val="000000"/>
          <w:shd w:val="clear" w:color="auto" w:fill="FFFFFF"/>
        </w:rPr>
        <w:t>R</w:t>
      </w:r>
      <w:r w:rsidR="0056536F">
        <w:rPr>
          <w:rStyle w:val="eop"/>
          <w:rFonts w:ascii="Open Sans" w:hAnsi="Open Sans" w:cs="Open Sans"/>
          <w:color w:val="000000"/>
          <w:shd w:val="clear" w:color="auto" w:fill="FFFFFF"/>
        </w:rPr>
        <w:t>otary</w:t>
      </w:r>
      <w:r w:rsidR="00536F41">
        <w:rPr>
          <w:rStyle w:val="eop"/>
          <w:rFonts w:ascii="Open Sans" w:hAnsi="Open Sans" w:cs="Open Sans"/>
          <w:color w:val="000000"/>
          <w:shd w:val="clear" w:color="auto" w:fill="FFFFFF"/>
        </w:rPr>
        <w:t xml:space="preserve"> project that would address bicycle rider safety. </w:t>
      </w:r>
    </w:p>
    <w:p w14:paraId="22F2A10F" w14:textId="77777777" w:rsidR="003F7B48" w:rsidRDefault="003F7B48" w:rsidP="00C95E08">
      <w:pPr>
        <w:spacing w:after="60" w:line="240" w:lineRule="auto"/>
        <w:rPr>
          <w:rStyle w:val="eop"/>
          <w:rFonts w:ascii="Open Sans" w:hAnsi="Open Sans" w:cs="Open Sans"/>
          <w:color w:val="000000"/>
          <w:shd w:val="clear" w:color="auto" w:fill="FFFFFF"/>
        </w:rPr>
      </w:pPr>
    </w:p>
    <w:p w14:paraId="1EDB4904" w14:textId="402D3FBA" w:rsidR="007865FB" w:rsidRDefault="00BE7601" w:rsidP="00C95E08">
      <w:pPr>
        <w:spacing w:after="60" w:line="240" w:lineRule="auto"/>
        <w:rPr>
          <w:rStyle w:val="eop"/>
          <w:rFonts w:ascii="Open Sans" w:hAnsi="Open Sans" w:cs="Open Sans"/>
          <w:color w:val="000000"/>
          <w:shd w:val="clear" w:color="auto" w:fill="FFFFFF"/>
        </w:rPr>
      </w:pPr>
      <w:r>
        <w:rPr>
          <w:rStyle w:val="eop"/>
          <w:rFonts w:ascii="Open Sans" w:hAnsi="Open Sans" w:cs="Open Sans"/>
          <w:color w:val="000000"/>
          <w:shd w:val="clear" w:color="auto" w:fill="FFFFFF"/>
        </w:rPr>
        <w:t>Harold Mitchell left the meeting at 1:21PM.</w:t>
      </w:r>
    </w:p>
    <w:p w14:paraId="18AE7E3B" w14:textId="77777777" w:rsidR="00CA046C" w:rsidRDefault="00CA046C" w:rsidP="00AB077A">
      <w:pPr>
        <w:spacing w:after="60" w:line="240" w:lineRule="auto"/>
        <w:rPr>
          <w:rStyle w:val="eop"/>
          <w:rFonts w:ascii="Open Sans" w:hAnsi="Open Sans" w:cs="Open Sans"/>
          <w:color w:val="000000"/>
          <w:shd w:val="clear" w:color="auto" w:fill="FFFFFF"/>
        </w:rPr>
      </w:pPr>
    </w:p>
    <w:p w14:paraId="3E24D27E" w14:textId="37663365" w:rsidR="00C70E7D" w:rsidRDefault="003066E0" w:rsidP="00C70E7D">
      <w:pPr>
        <w:pStyle w:val="Heading3"/>
      </w:pPr>
      <w:r>
        <w:t>R</w:t>
      </w:r>
      <w:r w:rsidR="003F7B48">
        <w:t>e</w:t>
      </w:r>
      <w:r>
        <w:t>ports</w:t>
      </w:r>
    </w:p>
    <w:p w14:paraId="21A792A5" w14:textId="338FDB3C" w:rsidR="00375B8B" w:rsidRPr="00301583" w:rsidRDefault="003066E0" w:rsidP="00301583">
      <w:pPr>
        <w:spacing w:after="0" w:line="240" w:lineRule="auto"/>
        <w:rPr>
          <w:i/>
          <w:iCs/>
        </w:rPr>
      </w:pPr>
      <w:r w:rsidRPr="00C70E7D">
        <w:rPr>
          <w:i/>
          <w:iCs/>
        </w:rPr>
        <w:t>MassDOT staff will discuss the status of the Transportation Improvement Program projects and the Cape Cod Canal Area Transportation Improvement Program. Cape Cod Regional Transit Authority and Cape Cod Commission staff will report on recent and upcoming transportation initiatives across Cape Cod.</w:t>
      </w:r>
    </w:p>
    <w:p w14:paraId="351CBB24" w14:textId="77777777" w:rsidR="00375B8B" w:rsidRPr="00C70E7D" w:rsidRDefault="00375B8B" w:rsidP="003066E0">
      <w:pPr>
        <w:spacing w:after="0" w:line="240" w:lineRule="auto"/>
        <w:rPr>
          <w:i/>
          <w:iCs/>
        </w:rPr>
      </w:pPr>
    </w:p>
    <w:p w14:paraId="595BCC28" w14:textId="77777777" w:rsidR="00235721" w:rsidRPr="009C199B" w:rsidRDefault="00235721" w:rsidP="00865F85">
      <w:pPr>
        <w:spacing w:after="0" w:line="240" w:lineRule="auto"/>
        <w:rPr>
          <w:b/>
          <w:bCs/>
        </w:rPr>
      </w:pPr>
      <w:r w:rsidRPr="009C199B">
        <w:rPr>
          <w:b/>
          <w:bCs/>
        </w:rPr>
        <w:t>MassDOT Updates</w:t>
      </w:r>
    </w:p>
    <w:p w14:paraId="357A2073" w14:textId="3F9B3779" w:rsidR="005C7CED" w:rsidRDefault="001E09F4" w:rsidP="00865F85">
      <w:pPr>
        <w:spacing w:after="0" w:line="240" w:lineRule="auto"/>
      </w:pPr>
      <w:r w:rsidRPr="00331ADB">
        <w:t xml:space="preserve">Raissah Kouame </w:t>
      </w:r>
      <w:r w:rsidR="00993188" w:rsidRPr="00331ADB">
        <w:t>provide</w:t>
      </w:r>
      <w:r w:rsidR="00331ADB" w:rsidRPr="00331ADB">
        <w:t>d a r</w:t>
      </w:r>
      <w:r w:rsidR="00331ADB">
        <w:t xml:space="preserve">eport for MassDOT. Ms. Kouame </w:t>
      </w:r>
      <w:r w:rsidR="00AC06BD">
        <w:t>s</w:t>
      </w:r>
      <w:r w:rsidR="00324DD6">
        <w:t>hared</w:t>
      </w:r>
      <w:r w:rsidR="00AC06BD">
        <w:t xml:space="preserve"> that on May 23, 2022, the US Army Corps of Engineers </w:t>
      </w:r>
      <w:r w:rsidR="00324DD6">
        <w:t xml:space="preserve">jointly applied with MassDOT for $1.113 </w:t>
      </w:r>
      <w:r w:rsidR="00A52316">
        <w:t xml:space="preserve">Billion dollars for federal INFRA and MEGA </w:t>
      </w:r>
      <w:r w:rsidR="00E25B6F">
        <w:t xml:space="preserve">grant </w:t>
      </w:r>
      <w:r w:rsidR="00A52316">
        <w:t>funding</w:t>
      </w:r>
      <w:r w:rsidR="0041094B">
        <w:t xml:space="preserve"> to replace the Bourne and Sagamore bridges</w:t>
      </w:r>
      <w:r w:rsidR="00CB3873">
        <w:t xml:space="preserve"> and improve the adjoining </w:t>
      </w:r>
      <w:r w:rsidR="007A4519">
        <w:t xml:space="preserve">roadwork. </w:t>
      </w:r>
    </w:p>
    <w:p w14:paraId="22673A04" w14:textId="74E42F6D" w:rsidR="006C2A0A" w:rsidRDefault="006C2A0A" w:rsidP="00865F85">
      <w:pPr>
        <w:spacing w:after="0" w:line="240" w:lineRule="auto"/>
      </w:pPr>
    </w:p>
    <w:p w14:paraId="5E340625" w14:textId="24E66F8A" w:rsidR="00235721" w:rsidRDefault="006C2A0A" w:rsidP="00865F85">
      <w:pPr>
        <w:spacing w:after="0" w:line="240" w:lineRule="auto"/>
      </w:pPr>
      <w:r>
        <w:t>Ste</w:t>
      </w:r>
      <w:r w:rsidR="00922698">
        <w:t xml:space="preserve">phen Buckley asked if the application is available online to review. </w:t>
      </w:r>
      <w:r w:rsidR="00854873">
        <w:t xml:space="preserve">Stephen Woelfel </w:t>
      </w:r>
      <w:r w:rsidR="00403FC0">
        <w:t xml:space="preserve">responded to Mr. Buckley and explained they would research his question and get back to him. </w:t>
      </w:r>
    </w:p>
    <w:p w14:paraId="199654E3" w14:textId="77777777" w:rsidR="001E09F4" w:rsidRDefault="001E09F4" w:rsidP="00865F85">
      <w:pPr>
        <w:spacing w:after="0" w:line="240" w:lineRule="auto"/>
      </w:pPr>
    </w:p>
    <w:p w14:paraId="62659DC4" w14:textId="339DF8B6" w:rsidR="004D2822" w:rsidRDefault="00301583" w:rsidP="00865F85">
      <w:pPr>
        <w:spacing w:after="0" w:line="240" w:lineRule="auto"/>
      </w:pPr>
      <w:r>
        <w:t>Barbara Lachance</w:t>
      </w:r>
      <w:r w:rsidR="00CA3D5A">
        <w:t xml:space="preserve"> </w:t>
      </w:r>
      <w:r w:rsidR="00592AD6">
        <w:t xml:space="preserve">provided the following </w:t>
      </w:r>
      <w:r w:rsidR="00CA1AE6">
        <w:t xml:space="preserve">project </w:t>
      </w:r>
      <w:r w:rsidR="00592AD6">
        <w:t>updates from MassDOT:</w:t>
      </w:r>
    </w:p>
    <w:p w14:paraId="16551505" w14:textId="77777777" w:rsidR="00235721" w:rsidRDefault="00235721" w:rsidP="00865F85">
      <w:pPr>
        <w:spacing w:after="0" w:line="240" w:lineRule="auto"/>
      </w:pPr>
    </w:p>
    <w:p w14:paraId="452D8FFD" w14:textId="77777777" w:rsidR="00235721" w:rsidRDefault="00235721" w:rsidP="00865F85">
      <w:pPr>
        <w:spacing w:after="0" w:line="240" w:lineRule="auto"/>
      </w:pPr>
    </w:p>
    <w:p w14:paraId="7058F32A" w14:textId="77777777" w:rsidR="00235721" w:rsidRDefault="00235721" w:rsidP="00865F85">
      <w:pPr>
        <w:spacing w:after="0" w:line="240" w:lineRule="auto"/>
      </w:pPr>
    </w:p>
    <w:p w14:paraId="7B5FACDD" w14:textId="77777777" w:rsidR="00235721" w:rsidRDefault="00235721" w:rsidP="00865F85">
      <w:pPr>
        <w:spacing w:after="0" w:line="240" w:lineRule="auto"/>
      </w:pPr>
    </w:p>
    <w:p w14:paraId="24A16FDE" w14:textId="77777777" w:rsidR="00235721" w:rsidRDefault="00235721" w:rsidP="00865F85">
      <w:pPr>
        <w:spacing w:after="0" w:line="240" w:lineRule="auto"/>
      </w:pPr>
    </w:p>
    <w:p w14:paraId="12507475" w14:textId="77777777" w:rsidR="00235721" w:rsidRDefault="00235721" w:rsidP="00865F85">
      <w:pPr>
        <w:spacing w:after="0" w:line="240" w:lineRule="auto"/>
      </w:pPr>
    </w:p>
    <w:p w14:paraId="2E7912F6" w14:textId="77777777" w:rsidR="00235721" w:rsidRDefault="00235721" w:rsidP="00865F85">
      <w:pPr>
        <w:spacing w:after="0" w:line="240" w:lineRule="auto"/>
      </w:pPr>
    </w:p>
    <w:tbl>
      <w:tblPr>
        <w:tblW w:w="9673" w:type="dxa"/>
        <w:tblLook w:val="04A0" w:firstRow="1" w:lastRow="0" w:firstColumn="1" w:lastColumn="0" w:noHBand="0" w:noVBand="1"/>
      </w:tblPr>
      <w:tblGrid>
        <w:gridCol w:w="1239"/>
        <w:gridCol w:w="3578"/>
        <w:gridCol w:w="4856"/>
      </w:tblGrid>
      <w:tr w:rsidR="000662FD" w:rsidRPr="000662FD" w14:paraId="4B159DE6" w14:textId="77777777" w:rsidTr="00CF4593">
        <w:trPr>
          <w:trHeight w:val="230"/>
        </w:trPr>
        <w:tc>
          <w:tcPr>
            <w:tcW w:w="12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01C41" w14:textId="77777777" w:rsidR="000662FD" w:rsidRPr="000662FD" w:rsidRDefault="000662FD" w:rsidP="000662FD">
            <w:pPr>
              <w:spacing w:after="0" w:line="240" w:lineRule="auto"/>
              <w:rPr>
                <w:rFonts w:ascii="Open Sans" w:hAnsi="Open Sans" w:cs="Open Sans"/>
                <w:b/>
                <w:bCs/>
                <w:color w:val="000000"/>
              </w:rPr>
            </w:pPr>
            <w:r w:rsidRPr="000662FD">
              <w:rPr>
                <w:rFonts w:ascii="Open Sans" w:hAnsi="Open Sans" w:cs="Open Sans"/>
                <w:b/>
                <w:bCs/>
                <w:color w:val="000000"/>
              </w:rPr>
              <w:lastRenderedPageBreak/>
              <w:t>Project Year</w:t>
            </w:r>
          </w:p>
        </w:tc>
        <w:tc>
          <w:tcPr>
            <w:tcW w:w="3578" w:type="dxa"/>
            <w:tcBorders>
              <w:top w:val="single" w:sz="4" w:space="0" w:color="auto"/>
              <w:left w:val="nil"/>
              <w:bottom w:val="single" w:sz="4" w:space="0" w:color="auto"/>
              <w:right w:val="single" w:sz="4" w:space="0" w:color="auto"/>
            </w:tcBorders>
            <w:shd w:val="clear" w:color="auto" w:fill="auto"/>
            <w:vAlign w:val="bottom"/>
            <w:hideMark/>
          </w:tcPr>
          <w:p w14:paraId="7A48A361" w14:textId="77777777" w:rsidR="000662FD" w:rsidRPr="000662FD" w:rsidRDefault="000662FD" w:rsidP="000662FD">
            <w:pPr>
              <w:spacing w:after="0" w:line="240" w:lineRule="auto"/>
              <w:rPr>
                <w:rFonts w:ascii="Open Sans" w:hAnsi="Open Sans" w:cs="Open Sans"/>
                <w:b/>
                <w:bCs/>
                <w:color w:val="000000"/>
              </w:rPr>
            </w:pPr>
            <w:r w:rsidRPr="000662FD">
              <w:rPr>
                <w:rFonts w:ascii="Open Sans" w:hAnsi="Open Sans" w:cs="Open Sans"/>
                <w:b/>
                <w:bCs/>
                <w:color w:val="000000"/>
              </w:rPr>
              <w:t>Project Name</w:t>
            </w:r>
          </w:p>
        </w:tc>
        <w:tc>
          <w:tcPr>
            <w:tcW w:w="4856" w:type="dxa"/>
            <w:tcBorders>
              <w:top w:val="single" w:sz="4" w:space="0" w:color="auto"/>
              <w:left w:val="nil"/>
              <w:bottom w:val="single" w:sz="4" w:space="0" w:color="auto"/>
              <w:right w:val="single" w:sz="4" w:space="0" w:color="auto"/>
            </w:tcBorders>
            <w:shd w:val="clear" w:color="auto" w:fill="auto"/>
            <w:vAlign w:val="bottom"/>
            <w:hideMark/>
          </w:tcPr>
          <w:p w14:paraId="4FB0C22A" w14:textId="77777777" w:rsidR="000662FD" w:rsidRPr="000662FD" w:rsidRDefault="000662FD" w:rsidP="000662FD">
            <w:pPr>
              <w:spacing w:after="0" w:line="240" w:lineRule="auto"/>
              <w:rPr>
                <w:rFonts w:ascii="Open Sans" w:hAnsi="Open Sans" w:cs="Open Sans"/>
                <w:b/>
                <w:bCs/>
                <w:color w:val="000000"/>
              </w:rPr>
            </w:pPr>
            <w:r w:rsidRPr="000662FD">
              <w:rPr>
                <w:rFonts w:ascii="Open Sans" w:hAnsi="Open Sans" w:cs="Open Sans"/>
                <w:b/>
                <w:bCs/>
                <w:color w:val="000000"/>
              </w:rPr>
              <w:t>MassDOT Update</w:t>
            </w:r>
          </w:p>
        </w:tc>
      </w:tr>
      <w:tr w:rsidR="00F853B1" w:rsidRPr="000662FD" w14:paraId="050398B4"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190A775" w14:textId="4C1A2CB6" w:rsidR="00F853B1" w:rsidRPr="00853366" w:rsidRDefault="00F853B1" w:rsidP="000662FD">
            <w:pPr>
              <w:spacing w:after="0" w:line="240" w:lineRule="auto"/>
              <w:jc w:val="center"/>
              <w:rPr>
                <w:rFonts w:ascii="Open Sans" w:hAnsi="Open Sans" w:cs="Open Sans"/>
              </w:rPr>
            </w:pPr>
            <w:r w:rsidRPr="00853366">
              <w:rPr>
                <w:rFonts w:ascii="Open Sans" w:hAnsi="Open Sans" w:cs="Open Sans"/>
              </w:rPr>
              <w:t>2022</w:t>
            </w:r>
          </w:p>
        </w:tc>
        <w:tc>
          <w:tcPr>
            <w:tcW w:w="3578" w:type="dxa"/>
            <w:tcBorders>
              <w:top w:val="nil"/>
              <w:left w:val="nil"/>
              <w:bottom w:val="single" w:sz="4" w:space="0" w:color="auto"/>
              <w:right w:val="single" w:sz="4" w:space="0" w:color="auto"/>
            </w:tcBorders>
            <w:shd w:val="clear" w:color="auto" w:fill="F2F2F2" w:themeFill="background1" w:themeFillShade="F2"/>
            <w:vAlign w:val="center"/>
          </w:tcPr>
          <w:p w14:paraId="4574E5C8" w14:textId="6A2685D0" w:rsidR="00F853B1" w:rsidRPr="00853366" w:rsidRDefault="007D7842" w:rsidP="000662FD">
            <w:pPr>
              <w:spacing w:after="0" w:line="240" w:lineRule="auto"/>
              <w:rPr>
                <w:rFonts w:ascii="Open Sans" w:hAnsi="Open Sans" w:cs="Open Sans"/>
              </w:rPr>
            </w:pPr>
            <w:r w:rsidRPr="00853366">
              <w:rPr>
                <w:rFonts w:ascii="Open Sans" w:hAnsi="Open Sans" w:cs="Open Sans"/>
                <w:b/>
                <w:bCs/>
              </w:rPr>
              <w:t>Orleans</w:t>
            </w:r>
            <w:r w:rsidR="00F853B1" w:rsidRPr="00853366">
              <w:rPr>
                <w:rFonts w:ascii="Open Sans" w:hAnsi="Open Sans" w:cs="Open Sans"/>
                <w:b/>
                <w:bCs/>
              </w:rPr>
              <w:t xml:space="preserve"> </w:t>
            </w:r>
            <w:r w:rsidR="008D63AA" w:rsidRPr="00853366">
              <w:rPr>
                <w:rFonts w:ascii="Open Sans" w:hAnsi="Open Sans" w:cs="Open Sans"/>
              </w:rPr>
              <w:t>Route 28 at Route 39 Quan</w:t>
            </w:r>
            <w:r w:rsidRPr="00853366">
              <w:rPr>
                <w:rFonts w:ascii="Open Sans" w:hAnsi="Open Sans" w:cs="Open Sans"/>
              </w:rPr>
              <w:t>set Rd</w:t>
            </w:r>
          </w:p>
        </w:tc>
        <w:tc>
          <w:tcPr>
            <w:tcW w:w="4856" w:type="dxa"/>
            <w:tcBorders>
              <w:top w:val="nil"/>
              <w:left w:val="nil"/>
              <w:bottom w:val="single" w:sz="4" w:space="0" w:color="auto"/>
              <w:right w:val="single" w:sz="4" w:space="0" w:color="auto"/>
            </w:tcBorders>
            <w:shd w:val="clear" w:color="auto" w:fill="F2F2F2" w:themeFill="background1" w:themeFillShade="F2"/>
            <w:vAlign w:val="center"/>
          </w:tcPr>
          <w:p w14:paraId="309FFEED" w14:textId="0361116A" w:rsidR="00F853B1" w:rsidRPr="00853366" w:rsidRDefault="00A1336A" w:rsidP="000662FD">
            <w:pPr>
              <w:spacing w:after="0" w:line="240" w:lineRule="auto"/>
              <w:rPr>
                <w:rFonts w:ascii="Open Sans" w:hAnsi="Open Sans" w:cs="Open Sans"/>
              </w:rPr>
            </w:pPr>
            <w:r>
              <w:rPr>
                <w:rFonts w:ascii="Open Sans" w:hAnsi="Open Sans" w:cs="Open Sans"/>
              </w:rPr>
              <w:t>Bids opened on project and Lawrence Lynch was awarded the project</w:t>
            </w:r>
            <w:r w:rsidR="003B08CE">
              <w:rPr>
                <w:rFonts w:ascii="Open Sans" w:hAnsi="Open Sans" w:cs="Open Sans"/>
              </w:rPr>
              <w:t>.</w:t>
            </w:r>
          </w:p>
        </w:tc>
      </w:tr>
      <w:tr w:rsidR="003B08CE" w:rsidRPr="000662FD" w14:paraId="3D6F840C"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94D7A53" w14:textId="1FC3C21D" w:rsidR="003B08CE" w:rsidRPr="00853366" w:rsidRDefault="003B08CE" w:rsidP="000662FD">
            <w:pPr>
              <w:spacing w:after="0" w:line="240" w:lineRule="auto"/>
              <w:jc w:val="center"/>
              <w:rPr>
                <w:rFonts w:ascii="Open Sans" w:hAnsi="Open Sans" w:cs="Open Sans"/>
              </w:rPr>
            </w:pPr>
            <w:r>
              <w:rPr>
                <w:rFonts w:ascii="Open Sans" w:hAnsi="Open Sans" w:cs="Open Sans"/>
              </w:rPr>
              <w:t>2022</w:t>
            </w:r>
          </w:p>
        </w:tc>
        <w:tc>
          <w:tcPr>
            <w:tcW w:w="3578" w:type="dxa"/>
            <w:tcBorders>
              <w:top w:val="nil"/>
              <w:left w:val="nil"/>
              <w:bottom w:val="single" w:sz="4" w:space="0" w:color="auto"/>
              <w:right w:val="single" w:sz="4" w:space="0" w:color="auto"/>
            </w:tcBorders>
            <w:shd w:val="clear" w:color="auto" w:fill="F2F2F2" w:themeFill="background1" w:themeFillShade="F2"/>
            <w:vAlign w:val="center"/>
          </w:tcPr>
          <w:p w14:paraId="1C5A8C69" w14:textId="1AB89E04" w:rsidR="003B08CE" w:rsidRPr="003B08CE" w:rsidRDefault="003B08CE" w:rsidP="000662FD">
            <w:pPr>
              <w:spacing w:after="0" w:line="240" w:lineRule="auto"/>
              <w:rPr>
                <w:rFonts w:ascii="Open Sans" w:hAnsi="Open Sans" w:cs="Open Sans"/>
              </w:rPr>
            </w:pPr>
            <w:r>
              <w:rPr>
                <w:rFonts w:ascii="Open Sans" w:hAnsi="Open Sans" w:cs="Open Sans"/>
                <w:b/>
                <w:bCs/>
              </w:rPr>
              <w:t xml:space="preserve">Dennis </w:t>
            </w:r>
            <w:r>
              <w:rPr>
                <w:rFonts w:ascii="Open Sans" w:hAnsi="Open Sans" w:cs="Open Sans"/>
              </w:rPr>
              <w:t xml:space="preserve">Route </w:t>
            </w:r>
            <w:r w:rsidR="000746DA">
              <w:rPr>
                <w:rFonts w:ascii="Open Sans" w:hAnsi="Open Sans" w:cs="Open Sans"/>
              </w:rPr>
              <w:t>6A Culvert Replacements</w:t>
            </w:r>
          </w:p>
        </w:tc>
        <w:tc>
          <w:tcPr>
            <w:tcW w:w="4856" w:type="dxa"/>
            <w:tcBorders>
              <w:top w:val="nil"/>
              <w:left w:val="nil"/>
              <w:bottom w:val="single" w:sz="4" w:space="0" w:color="auto"/>
              <w:right w:val="single" w:sz="4" w:space="0" w:color="auto"/>
            </w:tcBorders>
            <w:shd w:val="clear" w:color="auto" w:fill="F2F2F2" w:themeFill="background1" w:themeFillShade="F2"/>
            <w:vAlign w:val="center"/>
          </w:tcPr>
          <w:p w14:paraId="58C94BD8" w14:textId="59164176" w:rsidR="003B08CE" w:rsidRDefault="00713D7B" w:rsidP="000662FD">
            <w:pPr>
              <w:spacing w:after="0" w:line="240" w:lineRule="auto"/>
              <w:rPr>
                <w:rFonts w:ascii="Open Sans" w:hAnsi="Open Sans" w:cs="Open Sans"/>
              </w:rPr>
            </w:pPr>
            <w:r>
              <w:rPr>
                <w:rFonts w:ascii="Open Sans" w:hAnsi="Open Sans" w:cs="Open Sans"/>
              </w:rPr>
              <w:t xml:space="preserve">At </w:t>
            </w:r>
            <w:r w:rsidR="004F7D02">
              <w:rPr>
                <w:rFonts w:ascii="Open Sans" w:hAnsi="Open Sans" w:cs="Open Sans"/>
              </w:rPr>
              <w:t xml:space="preserve">100% </w:t>
            </w:r>
            <w:r w:rsidR="002570D9">
              <w:rPr>
                <w:rFonts w:ascii="Open Sans" w:hAnsi="Open Sans" w:cs="Open Sans"/>
              </w:rPr>
              <w:t>design.</w:t>
            </w:r>
            <w:r w:rsidR="00F610DC">
              <w:rPr>
                <w:rFonts w:ascii="Open Sans" w:hAnsi="Open Sans" w:cs="Open Sans"/>
              </w:rPr>
              <w:t xml:space="preserve"> PS&amp;E </w:t>
            </w:r>
            <w:r w:rsidR="002570D9">
              <w:rPr>
                <w:rFonts w:ascii="Open Sans" w:hAnsi="Open Sans" w:cs="Open Sans"/>
              </w:rPr>
              <w:t xml:space="preserve">submission </w:t>
            </w:r>
            <w:r w:rsidR="00F610DC">
              <w:rPr>
                <w:rFonts w:ascii="Open Sans" w:hAnsi="Open Sans" w:cs="Open Sans"/>
              </w:rPr>
              <w:t>expected</w:t>
            </w:r>
            <w:r w:rsidR="002570D9">
              <w:rPr>
                <w:rFonts w:ascii="Open Sans" w:hAnsi="Open Sans" w:cs="Open Sans"/>
              </w:rPr>
              <w:t xml:space="preserve"> end of</w:t>
            </w:r>
            <w:r w:rsidR="00F610DC">
              <w:rPr>
                <w:rFonts w:ascii="Open Sans" w:hAnsi="Open Sans" w:cs="Open Sans"/>
              </w:rPr>
              <w:t xml:space="preserve"> July 2022.</w:t>
            </w:r>
          </w:p>
        </w:tc>
      </w:tr>
      <w:tr w:rsidR="00F610DC" w:rsidRPr="000662FD" w14:paraId="0FF221EC"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C10B50A" w14:textId="59EE293D" w:rsidR="00F610DC" w:rsidRDefault="00F610DC" w:rsidP="000662FD">
            <w:pPr>
              <w:spacing w:after="0" w:line="240" w:lineRule="auto"/>
              <w:jc w:val="center"/>
              <w:rPr>
                <w:rFonts w:ascii="Open Sans" w:hAnsi="Open Sans" w:cs="Open Sans"/>
              </w:rPr>
            </w:pPr>
            <w:r>
              <w:rPr>
                <w:rFonts w:ascii="Open Sans" w:hAnsi="Open Sans" w:cs="Open Sans"/>
              </w:rPr>
              <w:t>2022</w:t>
            </w:r>
          </w:p>
        </w:tc>
        <w:tc>
          <w:tcPr>
            <w:tcW w:w="3578" w:type="dxa"/>
            <w:tcBorders>
              <w:top w:val="nil"/>
              <w:left w:val="nil"/>
              <w:bottom w:val="single" w:sz="4" w:space="0" w:color="auto"/>
              <w:right w:val="single" w:sz="4" w:space="0" w:color="auto"/>
            </w:tcBorders>
            <w:shd w:val="clear" w:color="auto" w:fill="F2F2F2" w:themeFill="background1" w:themeFillShade="F2"/>
            <w:vAlign w:val="center"/>
          </w:tcPr>
          <w:p w14:paraId="27FE3932" w14:textId="737C4CB5" w:rsidR="00F610DC" w:rsidRPr="00F610DC" w:rsidRDefault="00F610DC" w:rsidP="000662FD">
            <w:pPr>
              <w:spacing w:after="0" w:line="240" w:lineRule="auto"/>
              <w:rPr>
                <w:rFonts w:ascii="Open Sans" w:hAnsi="Open Sans" w:cs="Open Sans"/>
              </w:rPr>
            </w:pPr>
            <w:r>
              <w:rPr>
                <w:rFonts w:ascii="Open Sans" w:hAnsi="Open Sans" w:cs="Open Sans"/>
                <w:b/>
                <w:bCs/>
              </w:rPr>
              <w:t xml:space="preserve">Harwich </w:t>
            </w:r>
            <w:r w:rsidR="009E637F">
              <w:rPr>
                <w:rFonts w:ascii="Open Sans" w:hAnsi="Open Sans" w:cs="Open Sans"/>
              </w:rPr>
              <w:t>Bridge replacement – Azalea Dr over Herring River</w:t>
            </w:r>
          </w:p>
        </w:tc>
        <w:tc>
          <w:tcPr>
            <w:tcW w:w="4856" w:type="dxa"/>
            <w:tcBorders>
              <w:top w:val="nil"/>
              <w:left w:val="nil"/>
              <w:bottom w:val="single" w:sz="4" w:space="0" w:color="auto"/>
              <w:right w:val="single" w:sz="4" w:space="0" w:color="auto"/>
            </w:tcBorders>
            <w:shd w:val="clear" w:color="auto" w:fill="F2F2F2" w:themeFill="background1" w:themeFillShade="F2"/>
            <w:vAlign w:val="center"/>
          </w:tcPr>
          <w:p w14:paraId="5EE4F0AE" w14:textId="55E8E609" w:rsidR="00F610DC" w:rsidRDefault="002322B0" w:rsidP="000662FD">
            <w:pPr>
              <w:spacing w:after="0" w:line="240" w:lineRule="auto"/>
              <w:rPr>
                <w:rFonts w:ascii="Open Sans" w:hAnsi="Open Sans" w:cs="Open Sans"/>
              </w:rPr>
            </w:pPr>
            <w:r>
              <w:rPr>
                <w:rFonts w:ascii="Open Sans" w:hAnsi="Open Sans" w:cs="Open Sans"/>
              </w:rPr>
              <w:t xml:space="preserve">PS&amp;E revision 1 review completed and moving towards August advertising. </w:t>
            </w:r>
          </w:p>
        </w:tc>
      </w:tr>
      <w:tr w:rsidR="001815AD" w:rsidRPr="000662FD" w14:paraId="1103D96E"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2C5EC44" w14:textId="3959657C" w:rsidR="001815AD" w:rsidRDefault="001815AD" w:rsidP="000662FD">
            <w:pPr>
              <w:spacing w:after="0" w:line="240" w:lineRule="auto"/>
              <w:jc w:val="center"/>
              <w:rPr>
                <w:rFonts w:ascii="Open Sans" w:hAnsi="Open Sans" w:cs="Open Sans"/>
              </w:rPr>
            </w:pPr>
            <w:r>
              <w:rPr>
                <w:rFonts w:ascii="Open Sans" w:hAnsi="Open Sans" w:cs="Open Sans"/>
              </w:rPr>
              <w:t>2022</w:t>
            </w:r>
          </w:p>
        </w:tc>
        <w:tc>
          <w:tcPr>
            <w:tcW w:w="3578" w:type="dxa"/>
            <w:tcBorders>
              <w:top w:val="nil"/>
              <w:left w:val="nil"/>
              <w:bottom w:val="single" w:sz="4" w:space="0" w:color="auto"/>
              <w:right w:val="single" w:sz="4" w:space="0" w:color="auto"/>
            </w:tcBorders>
            <w:shd w:val="clear" w:color="auto" w:fill="F2F2F2" w:themeFill="background1" w:themeFillShade="F2"/>
            <w:vAlign w:val="center"/>
          </w:tcPr>
          <w:p w14:paraId="5E05D813" w14:textId="12DC8653" w:rsidR="001815AD" w:rsidRPr="001815AD" w:rsidRDefault="001815AD" w:rsidP="000662FD">
            <w:pPr>
              <w:spacing w:after="0" w:line="240" w:lineRule="auto"/>
              <w:rPr>
                <w:rFonts w:ascii="Open Sans" w:hAnsi="Open Sans" w:cs="Open Sans"/>
              </w:rPr>
            </w:pPr>
            <w:r>
              <w:rPr>
                <w:rFonts w:ascii="Open Sans" w:hAnsi="Open Sans" w:cs="Open Sans"/>
                <w:b/>
                <w:bCs/>
              </w:rPr>
              <w:t xml:space="preserve">Sandwich </w:t>
            </w:r>
            <w:r>
              <w:rPr>
                <w:rFonts w:ascii="Open Sans" w:hAnsi="Open Sans" w:cs="Open Sans"/>
              </w:rPr>
              <w:t>shared use path on service road (Route 130 to Chase R</w:t>
            </w:r>
            <w:r w:rsidR="0003399B">
              <w:rPr>
                <w:rFonts w:ascii="Open Sans" w:hAnsi="Open Sans" w:cs="Open Sans"/>
              </w:rPr>
              <w:t>oa</w:t>
            </w:r>
            <w:r>
              <w:rPr>
                <w:rFonts w:ascii="Open Sans" w:hAnsi="Open Sans" w:cs="Open Sans"/>
              </w:rPr>
              <w:t>d)</w:t>
            </w:r>
          </w:p>
        </w:tc>
        <w:tc>
          <w:tcPr>
            <w:tcW w:w="4856" w:type="dxa"/>
            <w:tcBorders>
              <w:top w:val="nil"/>
              <w:left w:val="nil"/>
              <w:bottom w:val="single" w:sz="4" w:space="0" w:color="auto"/>
              <w:right w:val="single" w:sz="4" w:space="0" w:color="auto"/>
            </w:tcBorders>
            <w:shd w:val="clear" w:color="auto" w:fill="F2F2F2" w:themeFill="background1" w:themeFillShade="F2"/>
            <w:vAlign w:val="center"/>
          </w:tcPr>
          <w:p w14:paraId="213F35E8" w14:textId="2B2EFAD2" w:rsidR="001815AD" w:rsidRDefault="0003399B" w:rsidP="000662FD">
            <w:pPr>
              <w:spacing w:after="0" w:line="240" w:lineRule="auto"/>
              <w:rPr>
                <w:rFonts w:ascii="Open Sans" w:hAnsi="Open Sans" w:cs="Open Sans"/>
              </w:rPr>
            </w:pPr>
            <w:r>
              <w:rPr>
                <w:rFonts w:ascii="Open Sans" w:hAnsi="Open Sans" w:cs="Open Sans"/>
              </w:rPr>
              <w:t xml:space="preserve">Awaiting PS&amp;E and will be scheduled for advertising in August. </w:t>
            </w:r>
          </w:p>
        </w:tc>
      </w:tr>
      <w:tr w:rsidR="00107483" w:rsidRPr="000662FD" w14:paraId="224D0495"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E7F43E" w14:textId="7B9DF357" w:rsidR="00107483" w:rsidRPr="00107483" w:rsidRDefault="00107483" w:rsidP="000662FD">
            <w:pPr>
              <w:spacing w:after="0" w:line="240" w:lineRule="auto"/>
              <w:jc w:val="center"/>
              <w:rPr>
                <w:rFonts w:ascii="Open Sans" w:hAnsi="Open Sans" w:cs="Open Sans"/>
              </w:rPr>
            </w:pPr>
            <w:r>
              <w:rPr>
                <w:rFonts w:ascii="Open Sans" w:hAnsi="Open Sans" w:cs="Open Sans"/>
              </w:rPr>
              <w:t>2023</w:t>
            </w:r>
          </w:p>
        </w:tc>
        <w:tc>
          <w:tcPr>
            <w:tcW w:w="3578" w:type="dxa"/>
            <w:tcBorders>
              <w:top w:val="nil"/>
              <w:left w:val="nil"/>
              <w:bottom w:val="single" w:sz="4" w:space="0" w:color="auto"/>
              <w:right w:val="single" w:sz="4" w:space="0" w:color="auto"/>
            </w:tcBorders>
            <w:shd w:val="clear" w:color="auto" w:fill="D9D9D9" w:themeFill="background1" w:themeFillShade="D9"/>
            <w:vAlign w:val="center"/>
          </w:tcPr>
          <w:p w14:paraId="4991C477" w14:textId="5500F550" w:rsidR="00107483" w:rsidRPr="000B571E" w:rsidRDefault="00107483" w:rsidP="000662FD">
            <w:pPr>
              <w:spacing w:after="0" w:line="240" w:lineRule="auto"/>
              <w:rPr>
                <w:rFonts w:ascii="Open Sans" w:hAnsi="Open Sans" w:cs="Open Sans"/>
              </w:rPr>
            </w:pPr>
            <w:r>
              <w:rPr>
                <w:rFonts w:ascii="Open Sans" w:hAnsi="Open Sans" w:cs="Open Sans"/>
                <w:b/>
                <w:bCs/>
              </w:rPr>
              <w:t xml:space="preserve">Barnstable </w:t>
            </w:r>
            <w:r w:rsidR="000B571E">
              <w:rPr>
                <w:rFonts w:ascii="Open Sans" w:hAnsi="Open Sans" w:cs="Open Sans"/>
              </w:rPr>
              <w:t>Bearses Way Shared Used Path</w:t>
            </w:r>
          </w:p>
        </w:tc>
        <w:tc>
          <w:tcPr>
            <w:tcW w:w="4856" w:type="dxa"/>
            <w:tcBorders>
              <w:top w:val="nil"/>
              <w:left w:val="nil"/>
              <w:bottom w:val="single" w:sz="4" w:space="0" w:color="auto"/>
              <w:right w:val="single" w:sz="4" w:space="0" w:color="auto"/>
            </w:tcBorders>
            <w:shd w:val="clear" w:color="auto" w:fill="D9D9D9" w:themeFill="background1" w:themeFillShade="D9"/>
            <w:vAlign w:val="center"/>
          </w:tcPr>
          <w:p w14:paraId="782AF02E" w14:textId="48940009" w:rsidR="00107483" w:rsidRPr="00107483" w:rsidRDefault="00375C43" w:rsidP="000662FD">
            <w:pPr>
              <w:spacing w:after="0" w:line="240" w:lineRule="auto"/>
              <w:rPr>
                <w:rFonts w:ascii="Open Sans" w:hAnsi="Open Sans" w:cs="Open Sans"/>
              </w:rPr>
            </w:pPr>
            <w:r>
              <w:rPr>
                <w:rFonts w:ascii="Open Sans" w:hAnsi="Open Sans" w:cs="Open Sans"/>
              </w:rPr>
              <w:t xml:space="preserve">75% design complete with 100% design expected July 2022. </w:t>
            </w:r>
          </w:p>
        </w:tc>
      </w:tr>
      <w:tr w:rsidR="00E814E1" w:rsidRPr="000662FD" w14:paraId="7D90CB33"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5755D3" w14:textId="2B781167" w:rsidR="00E814E1" w:rsidRPr="00853366" w:rsidRDefault="00E814E1" w:rsidP="000662FD">
            <w:pPr>
              <w:spacing w:after="0" w:line="240" w:lineRule="auto"/>
              <w:jc w:val="center"/>
              <w:rPr>
                <w:rFonts w:ascii="Open Sans" w:hAnsi="Open Sans" w:cs="Open Sans"/>
              </w:rPr>
            </w:pPr>
            <w:r w:rsidRPr="00853366">
              <w:rPr>
                <w:rFonts w:ascii="Open Sans" w:hAnsi="Open Sans" w:cs="Open Sans"/>
              </w:rPr>
              <w:t>2023</w:t>
            </w:r>
          </w:p>
        </w:tc>
        <w:tc>
          <w:tcPr>
            <w:tcW w:w="3578" w:type="dxa"/>
            <w:tcBorders>
              <w:top w:val="nil"/>
              <w:left w:val="nil"/>
              <w:bottom w:val="single" w:sz="4" w:space="0" w:color="auto"/>
              <w:right w:val="single" w:sz="4" w:space="0" w:color="auto"/>
            </w:tcBorders>
            <w:shd w:val="clear" w:color="auto" w:fill="D9D9D9" w:themeFill="background1" w:themeFillShade="D9"/>
            <w:vAlign w:val="center"/>
            <w:hideMark/>
          </w:tcPr>
          <w:p w14:paraId="0C844E41" w14:textId="1AD7C13B" w:rsidR="00E814E1" w:rsidRPr="00853366" w:rsidRDefault="00E814E1" w:rsidP="000662FD">
            <w:pPr>
              <w:spacing w:after="0" w:line="240" w:lineRule="auto"/>
              <w:rPr>
                <w:rFonts w:ascii="Open Sans" w:hAnsi="Open Sans" w:cs="Open Sans"/>
              </w:rPr>
            </w:pPr>
            <w:r w:rsidRPr="00853366">
              <w:rPr>
                <w:rFonts w:ascii="Open Sans" w:hAnsi="Open Sans" w:cs="Open Sans"/>
                <w:b/>
                <w:bCs/>
              </w:rPr>
              <w:t>Wellfleet</w:t>
            </w:r>
            <w:r w:rsidRPr="00853366">
              <w:rPr>
                <w:rFonts w:ascii="Open Sans" w:hAnsi="Open Sans" w:cs="Open Sans"/>
              </w:rPr>
              <w:t>, Intersection Improvements &amp; Related Work at Rte. 6 &amp; Main St.; Resurfacing, Rte. 6</w:t>
            </w:r>
          </w:p>
        </w:tc>
        <w:tc>
          <w:tcPr>
            <w:tcW w:w="4856" w:type="dxa"/>
            <w:tcBorders>
              <w:top w:val="nil"/>
              <w:left w:val="nil"/>
              <w:bottom w:val="single" w:sz="4" w:space="0" w:color="auto"/>
              <w:right w:val="single" w:sz="4" w:space="0" w:color="auto"/>
            </w:tcBorders>
            <w:shd w:val="clear" w:color="auto" w:fill="D9D9D9" w:themeFill="background1" w:themeFillShade="D9"/>
            <w:vAlign w:val="center"/>
            <w:hideMark/>
          </w:tcPr>
          <w:p w14:paraId="4ABADBD8" w14:textId="3E689BF5" w:rsidR="00E814E1" w:rsidRPr="00853366" w:rsidRDefault="00E814E1" w:rsidP="000662FD">
            <w:pPr>
              <w:spacing w:after="0" w:line="240" w:lineRule="auto"/>
              <w:rPr>
                <w:rFonts w:ascii="Open Sans" w:hAnsi="Open Sans" w:cs="Open Sans"/>
              </w:rPr>
            </w:pPr>
            <w:r w:rsidRPr="00853366">
              <w:rPr>
                <w:rFonts w:ascii="Open Sans" w:hAnsi="Open Sans" w:cs="Open Sans"/>
              </w:rPr>
              <w:t xml:space="preserve">100% review completed and </w:t>
            </w:r>
            <w:r w:rsidR="00B96DB3">
              <w:rPr>
                <w:rFonts w:ascii="Open Sans" w:hAnsi="Open Sans" w:cs="Open Sans"/>
              </w:rPr>
              <w:t xml:space="preserve">comment resolution </w:t>
            </w:r>
            <w:r w:rsidR="00C62BD6">
              <w:rPr>
                <w:rFonts w:ascii="Open Sans" w:hAnsi="Open Sans" w:cs="Open Sans"/>
              </w:rPr>
              <w:t>expected soon</w:t>
            </w:r>
            <w:r w:rsidR="001D5F86">
              <w:rPr>
                <w:rFonts w:ascii="Open Sans" w:hAnsi="Open Sans" w:cs="Open Sans"/>
              </w:rPr>
              <w:t>. M</w:t>
            </w:r>
            <w:r w:rsidR="00C62BD6">
              <w:rPr>
                <w:rFonts w:ascii="Open Sans" w:hAnsi="Open Sans" w:cs="Open Sans"/>
              </w:rPr>
              <w:t>oving towards PS&amp;E.</w:t>
            </w:r>
          </w:p>
        </w:tc>
      </w:tr>
      <w:tr w:rsidR="00C62BD6" w:rsidRPr="000662FD" w14:paraId="7DBC2D62"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B413717" w14:textId="25F3888C" w:rsidR="00C62BD6" w:rsidRPr="00853366" w:rsidRDefault="00C62BD6" w:rsidP="000662FD">
            <w:pPr>
              <w:spacing w:after="0" w:line="240" w:lineRule="auto"/>
              <w:jc w:val="center"/>
              <w:rPr>
                <w:rFonts w:ascii="Open Sans" w:hAnsi="Open Sans" w:cs="Open Sans"/>
              </w:rPr>
            </w:pPr>
            <w:r>
              <w:rPr>
                <w:rFonts w:ascii="Open Sans" w:hAnsi="Open Sans" w:cs="Open Sans"/>
              </w:rPr>
              <w:t>2023</w:t>
            </w:r>
          </w:p>
        </w:tc>
        <w:tc>
          <w:tcPr>
            <w:tcW w:w="3578" w:type="dxa"/>
            <w:tcBorders>
              <w:top w:val="nil"/>
              <w:left w:val="nil"/>
              <w:bottom w:val="single" w:sz="4" w:space="0" w:color="auto"/>
              <w:right w:val="single" w:sz="4" w:space="0" w:color="auto"/>
            </w:tcBorders>
            <w:shd w:val="clear" w:color="auto" w:fill="D9D9D9" w:themeFill="background1" w:themeFillShade="D9"/>
            <w:vAlign w:val="center"/>
          </w:tcPr>
          <w:p w14:paraId="3FEB6F52" w14:textId="669E15F5" w:rsidR="00C62BD6" w:rsidRPr="00C62BD6" w:rsidRDefault="00C62BD6" w:rsidP="000662FD">
            <w:pPr>
              <w:spacing w:after="0" w:line="240" w:lineRule="auto"/>
              <w:rPr>
                <w:rFonts w:ascii="Open Sans" w:hAnsi="Open Sans" w:cs="Open Sans"/>
              </w:rPr>
            </w:pPr>
            <w:r>
              <w:rPr>
                <w:rFonts w:ascii="Open Sans" w:hAnsi="Open Sans" w:cs="Open Sans"/>
                <w:b/>
                <w:bCs/>
              </w:rPr>
              <w:t xml:space="preserve">Wellfleet </w:t>
            </w:r>
            <w:r>
              <w:rPr>
                <w:rFonts w:ascii="Open Sans" w:hAnsi="Open Sans" w:cs="Open Sans"/>
              </w:rPr>
              <w:t>Pavement pr</w:t>
            </w:r>
            <w:r w:rsidR="003F6DE5">
              <w:rPr>
                <w:rFonts w:ascii="Open Sans" w:hAnsi="Open Sans" w:cs="Open Sans"/>
              </w:rPr>
              <w:t>eservation and related work on Route 6</w:t>
            </w:r>
          </w:p>
        </w:tc>
        <w:tc>
          <w:tcPr>
            <w:tcW w:w="4856" w:type="dxa"/>
            <w:tcBorders>
              <w:top w:val="nil"/>
              <w:left w:val="nil"/>
              <w:bottom w:val="single" w:sz="4" w:space="0" w:color="auto"/>
              <w:right w:val="single" w:sz="4" w:space="0" w:color="auto"/>
            </w:tcBorders>
            <w:shd w:val="clear" w:color="auto" w:fill="D9D9D9" w:themeFill="background1" w:themeFillShade="D9"/>
            <w:vAlign w:val="center"/>
          </w:tcPr>
          <w:p w14:paraId="461A65B2" w14:textId="38CB400A" w:rsidR="00C62BD6" w:rsidRPr="00853366" w:rsidRDefault="00C913F3" w:rsidP="000662FD">
            <w:pPr>
              <w:spacing w:after="0" w:line="240" w:lineRule="auto"/>
              <w:rPr>
                <w:rFonts w:ascii="Open Sans" w:hAnsi="Open Sans" w:cs="Open Sans"/>
              </w:rPr>
            </w:pPr>
            <w:r>
              <w:rPr>
                <w:rFonts w:ascii="Open Sans" w:hAnsi="Open Sans" w:cs="Open Sans"/>
              </w:rPr>
              <w:t xml:space="preserve">75% submission complete </w:t>
            </w:r>
            <w:r w:rsidR="001564CD">
              <w:rPr>
                <w:rFonts w:ascii="Open Sans" w:hAnsi="Open Sans" w:cs="Open Sans"/>
              </w:rPr>
              <w:t>and 100%</w:t>
            </w:r>
            <w:r w:rsidR="001D5F86">
              <w:rPr>
                <w:rFonts w:ascii="Open Sans" w:hAnsi="Open Sans" w:cs="Open Sans"/>
              </w:rPr>
              <w:t xml:space="preserve"> submission</w:t>
            </w:r>
            <w:r w:rsidR="001564CD">
              <w:rPr>
                <w:rFonts w:ascii="Open Sans" w:hAnsi="Open Sans" w:cs="Open Sans"/>
              </w:rPr>
              <w:t xml:space="preserve"> anticipated in September 2022. </w:t>
            </w:r>
          </w:p>
        </w:tc>
      </w:tr>
      <w:tr w:rsidR="008922BF" w:rsidRPr="000662FD" w14:paraId="64BC1DC0" w14:textId="77777777" w:rsidTr="00CF4593">
        <w:trPr>
          <w:trHeight w:val="554"/>
        </w:trPr>
        <w:tc>
          <w:tcPr>
            <w:tcW w:w="12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8364526" w14:textId="56A9AF10" w:rsidR="008922BF" w:rsidRDefault="008922BF" w:rsidP="000662FD">
            <w:pPr>
              <w:spacing w:after="0" w:line="240" w:lineRule="auto"/>
              <w:jc w:val="center"/>
              <w:rPr>
                <w:rFonts w:ascii="Open Sans" w:hAnsi="Open Sans" w:cs="Open Sans"/>
              </w:rPr>
            </w:pPr>
            <w:r>
              <w:rPr>
                <w:rFonts w:ascii="Open Sans" w:hAnsi="Open Sans" w:cs="Open Sans"/>
              </w:rPr>
              <w:t>2023</w:t>
            </w:r>
          </w:p>
        </w:tc>
        <w:tc>
          <w:tcPr>
            <w:tcW w:w="3578" w:type="dxa"/>
            <w:tcBorders>
              <w:top w:val="nil"/>
              <w:left w:val="nil"/>
              <w:bottom w:val="single" w:sz="4" w:space="0" w:color="auto"/>
              <w:right w:val="single" w:sz="4" w:space="0" w:color="auto"/>
            </w:tcBorders>
            <w:shd w:val="clear" w:color="auto" w:fill="D9D9D9" w:themeFill="background1" w:themeFillShade="D9"/>
            <w:vAlign w:val="center"/>
          </w:tcPr>
          <w:p w14:paraId="35079C6B" w14:textId="19281237" w:rsidR="008922BF" w:rsidRPr="0095745C" w:rsidRDefault="0095745C" w:rsidP="000662FD">
            <w:pPr>
              <w:spacing w:after="0" w:line="240" w:lineRule="auto"/>
              <w:rPr>
                <w:rFonts w:ascii="Open Sans" w:hAnsi="Open Sans" w:cs="Open Sans"/>
              </w:rPr>
            </w:pPr>
            <w:r>
              <w:rPr>
                <w:rFonts w:ascii="Open Sans" w:hAnsi="Open Sans" w:cs="Open Sans"/>
                <w:b/>
                <w:bCs/>
              </w:rPr>
              <w:t xml:space="preserve">Bourne </w:t>
            </w:r>
            <w:r>
              <w:rPr>
                <w:rFonts w:ascii="Open Sans" w:hAnsi="Open Sans" w:cs="Open Sans"/>
              </w:rPr>
              <w:t>Rotary improvements</w:t>
            </w:r>
          </w:p>
        </w:tc>
        <w:tc>
          <w:tcPr>
            <w:tcW w:w="4856" w:type="dxa"/>
            <w:tcBorders>
              <w:top w:val="nil"/>
              <w:left w:val="nil"/>
              <w:bottom w:val="single" w:sz="4" w:space="0" w:color="auto"/>
              <w:right w:val="single" w:sz="4" w:space="0" w:color="auto"/>
            </w:tcBorders>
            <w:shd w:val="clear" w:color="auto" w:fill="D9D9D9" w:themeFill="background1" w:themeFillShade="D9"/>
            <w:vAlign w:val="center"/>
          </w:tcPr>
          <w:p w14:paraId="00089801" w14:textId="4E33C937" w:rsidR="008922BF" w:rsidRDefault="0095745C" w:rsidP="000662FD">
            <w:pPr>
              <w:spacing w:after="0" w:line="240" w:lineRule="auto"/>
              <w:rPr>
                <w:rFonts w:ascii="Open Sans" w:hAnsi="Open Sans" w:cs="Open Sans"/>
              </w:rPr>
            </w:pPr>
            <w:r>
              <w:rPr>
                <w:rFonts w:ascii="Open Sans" w:hAnsi="Open Sans" w:cs="Open Sans"/>
              </w:rPr>
              <w:t xml:space="preserve">25% submission </w:t>
            </w:r>
            <w:r w:rsidR="0052269A">
              <w:rPr>
                <w:rFonts w:ascii="Open Sans" w:hAnsi="Open Sans" w:cs="Open Sans"/>
              </w:rPr>
              <w:t xml:space="preserve">received </w:t>
            </w:r>
            <w:r>
              <w:rPr>
                <w:rFonts w:ascii="Open Sans" w:hAnsi="Open Sans" w:cs="Open Sans"/>
              </w:rPr>
              <w:t xml:space="preserve">and is currently under review. </w:t>
            </w:r>
          </w:p>
        </w:tc>
      </w:tr>
      <w:tr w:rsidR="0078070D" w:rsidRPr="000662FD" w14:paraId="4E5B2C77"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2A9EE074" w14:textId="7CA911EE" w:rsidR="0078070D" w:rsidRPr="00853366" w:rsidRDefault="0078070D" w:rsidP="000662FD">
            <w:pPr>
              <w:spacing w:after="0" w:line="240" w:lineRule="auto"/>
              <w:jc w:val="center"/>
              <w:rPr>
                <w:rFonts w:ascii="Open Sans" w:hAnsi="Open Sans" w:cs="Open Sans"/>
              </w:rPr>
            </w:pPr>
            <w:r>
              <w:rPr>
                <w:rFonts w:ascii="Open Sans" w:hAnsi="Open Sans" w:cs="Open Sans"/>
              </w:rPr>
              <w:t>2024</w:t>
            </w:r>
          </w:p>
        </w:tc>
        <w:tc>
          <w:tcPr>
            <w:tcW w:w="3578" w:type="dxa"/>
            <w:tcBorders>
              <w:top w:val="nil"/>
              <w:left w:val="nil"/>
              <w:bottom w:val="single" w:sz="4" w:space="0" w:color="auto"/>
              <w:right w:val="single" w:sz="4" w:space="0" w:color="auto"/>
            </w:tcBorders>
            <w:shd w:val="clear" w:color="auto" w:fill="BFBFBF" w:themeFill="background1" w:themeFillShade="BF"/>
            <w:vAlign w:val="center"/>
          </w:tcPr>
          <w:p w14:paraId="2C1582F5" w14:textId="31EC2F49" w:rsidR="0078070D" w:rsidRPr="003253D0" w:rsidRDefault="003253D0" w:rsidP="000662FD">
            <w:pPr>
              <w:spacing w:after="0" w:line="240" w:lineRule="auto"/>
              <w:rPr>
                <w:rFonts w:ascii="Open Sans" w:hAnsi="Open Sans" w:cs="Open Sans"/>
              </w:rPr>
            </w:pPr>
            <w:r>
              <w:rPr>
                <w:rFonts w:ascii="Open Sans" w:hAnsi="Open Sans" w:cs="Open Sans"/>
                <w:b/>
                <w:bCs/>
              </w:rPr>
              <w:t xml:space="preserve">Provincetown </w:t>
            </w:r>
            <w:r>
              <w:rPr>
                <w:rFonts w:ascii="Open Sans" w:hAnsi="Open Sans" w:cs="Open Sans"/>
              </w:rPr>
              <w:t>Shank Painter Road Improvements</w:t>
            </w:r>
          </w:p>
        </w:tc>
        <w:tc>
          <w:tcPr>
            <w:tcW w:w="4856" w:type="dxa"/>
            <w:tcBorders>
              <w:top w:val="nil"/>
              <w:left w:val="nil"/>
              <w:bottom w:val="single" w:sz="4" w:space="0" w:color="auto"/>
              <w:right w:val="single" w:sz="4" w:space="0" w:color="auto"/>
            </w:tcBorders>
            <w:shd w:val="clear" w:color="auto" w:fill="BFBFBF" w:themeFill="background1" w:themeFillShade="BF"/>
            <w:vAlign w:val="center"/>
          </w:tcPr>
          <w:p w14:paraId="504DA90D" w14:textId="2BE8DA7D" w:rsidR="0078070D" w:rsidRPr="00853366" w:rsidRDefault="0052269A" w:rsidP="000662FD">
            <w:pPr>
              <w:spacing w:after="0" w:line="240" w:lineRule="auto"/>
              <w:rPr>
                <w:rFonts w:ascii="Open Sans" w:hAnsi="Open Sans" w:cs="Open Sans"/>
              </w:rPr>
            </w:pPr>
            <w:r>
              <w:rPr>
                <w:rFonts w:ascii="Open Sans" w:hAnsi="Open Sans" w:cs="Open Sans"/>
              </w:rPr>
              <w:t>Revised</w:t>
            </w:r>
            <w:r w:rsidR="00D67061">
              <w:rPr>
                <w:rFonts w:ascii="Open Sans" w:hAnsi="Open Sans" w:cs="Open Sans"/>
              </w:rPr>
              <w:t xml:space="preserve"> 25% submission is currently under review.</w:t>
            </w:r>
          </w:p>
        </w:tc>
      </w:tr>
      <w:tr w:rsidR="00DB1745" w:rsidRPr="000662FD" w14:paraId="6FB9F797"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0EA3D07B" w14:textId="754B0196" w:rsidR="00DB1745" w:rsidRDefault="00DB1745" w:rsidP="000662FD">
            <w:pPr>
              <w:spacing w:after="0" w:line="240" w:lineRule="auto"/>
              <w:jc w:val="center"/>
              <w:rPr>
                <w:rFonts w:ascii="Open Sans" w:hAnsi="Open Sans" w:cs="Open Sans"/>
              </w:rPr>
            </w:pPr>
            <w:r>
              <w:rPr>
                <w:rFonts w:ascii="Open Sans" w:hAnsi="Open Sans" w:cs="Open Sans"/>
              </w:rPr>
              <w:t>2024</w:t>
            </w:r>
          </w:p>
        </w:tc>
        <w:tc>
          <w:tcPr>
            <w:tcW w:w="3578" w:type="dxa"/>
            <w:tcBorders>
              <w:top w:val="nil"/>
              <w:left w:val="nil"/>
              <w:bottom w:val="single" w:sz="4" w:space="0" w:color="auto"/>
              <w:right w:val="single" w:sz="4" w:space="0" w:color="auto"/>
            </w:tcBorders>
            <w:shd w:val="clear" w:color="auto" w:fill="BFBFBF" w:themeFill="background1" w:themeFillShade="BF"/>
            <w:vAlign w:val="center"/>
          </w:tcPr>
          <w:p w14:paraId="3D81A785" w14:textId="666674E8" w:rsidR="00DB1745" w:rsidRPr="00DB1745" w:rsidRDefault="00DB1745" w:rsidP="000662FD">
            <w:pPr>
              <w:spacing w:after="0" w:line="240" w:lineRule="auto"/>
              <w:rPr>
                <w:rFonts w:ascii="Open Sans" w:hAnsi="Open Sans" w:cs="Open Sans"/>
              </w:rPr>
            </w:pPr>
            <w:r>
              <w:rPr>
                <w:rFonts w:ascii="Open Sans" w:hAnsi="Open Sans" w:cs="Open Sans"/>
                <w:b/>
                <w:bCs/>
              </w:rPr>
              <w:t>Dennis/</w:t>
            </w:r>
            <w:r w:rsidR="003D1C24">
              <w:rPr>
                <w:rFonts w:ascii="Open Sans" w:hAnsi="Open Sans" w:cs="Open Sans"/>
                <w:b/>
                <w:bCs/>
              </w:rPr>
              <w:t xml:space="preserve">Harwich </w:t>
            </w:r>
            <w:r w:rsidR="003D1C24">
              <w:rPr>
                <w:rFonts w:ascii="Open Sans" w:hAnsi="Open Sans" w:cs="Open Sans"/>
              </w:rPr>
              <w:t>Route</w:t>
            </w:r>
            <w:r>
              <w:rPr>
                <w:rFonts w:ascii="Open Sans" w:hAnsi="Open Sans" w:cs="Open Sans"/>
              </w:rPr>
              <w:t xml:space="preserve"> 28 Reconstruction</w:t>
            </w:r>
          </w:p>
        </w:tc>
        <w:tc>
          <w:tcPr>
            <w:tcW w:w="4856" w:type="dxa"/>
            <w:tcBorders>
              <w:top w:val="nil"/>
              <w:left w:val="nil"/>
              <w:bottom w:val="single" w:sz="4" w:space="0" w:color="auto"/>
              <w:right w:val="single" w:sz="4" w:space="0" w:color="auto"/>
            </w:tcBorders>
            <w:shd w:val="clear" w:color="auto" w:fill="BFBFBF" w:themeFill="background1" w:themeFillShade="BF"/>
            <w:vAlign w:val="center"/>
          </w:tcPr>
          <w:p w14:paraId="320472EF" w14:textId="1F12BD96" w:rsidR="00DB1745" w:rsidRDefault="002E138C" w:rsidP="000662FD">
            <w:pPr>
              <w:spacing w:after="0" w:line="240" w:lineRule="auto"/>
              <w:rPr>
                <w:rFonts w:ascii="Open Sans" w:hAnsi="Open Sans" w:cs="Open Sans"/>
              </w:rPr>
            </w:pPr>
            <w:r>
              <w:rPr>
                <w:rFonts w:ascii="Open Sans" w:hAnsi="Open Sans" w:cs="Open Sans"/>
              </w:rPr>
              <w:t xml:space="preserve">Looking to schedule utility meeting </w:t>
            </w:r>
            <w:r w:rsidR="00DB444B">
              <w:rPr>
                <w:rFonts w:ascii="Open Sans" w:hAnsi="Open Sans" w:cs="Open Sans"/>
              </w:rPr>
              <w:t>soon</w:t>
            </w:r>
            <w:r w:rsidR="00EC6600">
              <w:rPr>
                <w:rFonts w:ascii="Open Sans" w:hAnsi="Open Sans" w:cs="Open Sans"/>
              </w:rPr>
              <w:t>.</w:t>
            </w:r>
          </w:p>
        </w:tc>
      </w:tr>
      <w:tr w:rsidR="00E814E1" w:rsidRPr="000662FD" w14:paraId="6435C8F1"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65CF6B6" w14:textId="38CC76EF" w:rsidR="00E814E1" w:rsidRPr="00853366" w:rsidRDefault="00E814E1" w:rsidP="000662FD">
            <w:pPr>
              <w:spacing w:after="0" w:line="240" w:lineRule="auto"/>
              <w:jc w:val="center"/>
              <w:rPr>
                <w:rFonts w:ascii="Open Sans" w:hAnsi="Open Sans" w:cs="Open Sans"/>
              </w:rPr>
            </w:pPr>
            <w:r w:rsidRPr="00853366">
              <w:rPr>
                <w:rFonts w:ascii="Open Sans" w:hAnsi="Open Sans" w:cs="Open Sans"/>
              </w:rPr>
              <w:t>2024</w:t>
            </w:r>
          </w:p>
        </w:tc>
        <w:tc>
          <w:tcPr>
            <w:tcW w:w="3578" w:type="dxa"/>
            <w:tcBorders>
              <w:top w:val="nil"/>
              <w:left w:val="nil"/>
              <w:bottom w:val="single" w:sz="4" w:space="0" w:color="auto"/>
              <w:right w:val="single" w:sz="4" w:space="0" w:color="auto"/>
            </w:tcBorders>
            <w:shd w:val="clear" w:color="auto" w:fill="BFBFBF" w:themeFill="background1" w:themeFillShade="BF"/>
            <w:vAlign w:val="center"/>
            <w:hideMark/>
          </w:tcPr>
          <w:p w14:paraId="37714756" w14:textId="48BCCA31" w:rsidR="00E814E1" w:rsidRPr="00853366" w:rsidRDefault="00E814E1" w:rsidP="000662FD">
            <w:pPr>
              <w:spacing w:after="0" w:line="240" w:lineRule="auto"/>
              <w:rPr>
                <w:rFonts w:ascii="Open Sans" w:hAnsi="Open Sans" w:cs="Open Sans"/>
              </w:rPr>
            </w:pPr>
            <w:r w:rsidRPr="00853366">
              <w:rPr>
                <w:rFonts w:ascii="Open Sans" w:hAnsi="Open Sans" w:cs="Open Sans"/>
                <w:b/>
                <w:bCs/>
              </w:rPr>
              <w:t>Bourne</w:t>
            </w:r>
            <w:r w:rsidRPr="00853366">
              <w:rPr>
                <w:rFonts w:ascii="Open Sans" w:hAnsi="Open Sans" w:cs="Open Sans"/>
              </w:rPr>
              <w:t>, Route 6 Scenic Highway - Median Installation</w:t>
            </w:r>
          </w:p>
        </w:tc>
        <w:tc>
          <w:tcPr>
            <w:tcW w:w="4856" w:type="dxa"/>
            <w:tcBorders>
              <w:top w:val="nil"/>
              <w:left w:val="nil"/>
              <w:bottom w:val="single" w:sz="4" w:space="0" w:color="auto"/>
              <w:right w:val="single" w:sz="4" w:space="0" w:color="auto"/>
            </w:tcBorders>
            <w:shd w:val="clear" w:color="auto" w:fill="BFBFBF" w:themeFill="background1" w:themeFillShade="BF"/>
            <w:vAlign w:val="center"/>
            <w:hideMark/>
          </w:tcPr>
          <w:p w14:paraId="0FCA6FF5" w14:textId="2CFFE49B" w:rsidR="00E814E1" w:rsidRPr="00853366" w:rsidRDefault="00E814E1" w:rsidP="000662FD">
            <w:pPr>
              <w:spacing w:after="0" w:line="240" w:lineRule="auto"/>
              <w:rPr>
                <w:rFonts w:ascii="Open Sans" w:hAnsi="Open Sans" w:cs="Open Sans"/>
              </w:rPr>
            </w:pPr>
            <w:r w:rsidRPr="00853366">
              <w:rPr>
                <w:rFonts w:ascii="Open Sans" w:hAnsi="Open Sans" w:cs="Open Sans"/>
              </w:rPr>
              <w:t xml:space="preserve">Public info meeting May 18, 2022. 25% submission expected </w:t>
            </w:r>
            <w:r w:rsidR="006D25EA">
              <w:rPr>
                <w:rFonts w:ascii="Open Sans" w:hAnsi="Open Sans" w:cs="Open Sans"/>
              </w:rPr>
              <w:t>end of July</w:t>
            </w:r>
            <w:r w:rsidR="006D25EA" w:rsidRPr="00853366">
              <w:rPr>
                <w:rFonts w:ascii="Open Sans" w:hAnsi="Open Sans" w:cs="Open Sans"/>
              </w:rPr>
              <w:t xml:space="preserve"> </w:t>
            </w:r>
            <w:r w:rsidRPr="00853366">
              <w:rPr>
                <w:rFonts w:ascii="Open Sans" w:hAnsi="Open Sans" w:cs="Open Sans"/>
              </w:rPr>
              <w:t>2022.</w:t>
            </w:r>
          </w:p>
        </w:tc>
      </w:tr>
      <w:tr w:rsidR="002E0715" w:rsidRPr="000662FD" w14:paraId="6BC1A231"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2FDB133C" w14:textId="295A1158" w:rsidR="002E0715" w:rsidRPr="00853366" w:rsidRDefault="002E0715" w:rsidP="000662FD">
            <w:pPr>
              <w:spacing w:after="0" w:line="240" w:lineRule="auto"/>
              <w:jc w:val="center"/>
              <w:rPr>
                <w:rFonts w:ascii="Open Sans" w:hAnsi="Open Sans" w:cs="Open Sans"/>
              </w:rPr>
            </w:pPr>
            <w:r>
              <w:rPr>
                <w:rFonts w:ascii="Open Sans" w:hAnsi="Open Sans" w:cs="Open Sans"/>
              </w:rPr>
              <w:t>2024</w:t>
            </w:r>
          </w:p>
        </w:tc>
        <w:tc>
          <w:tcPr>
            <w:tcW w:w="3578" w:type="dxa"/>
            <w:tcBorders>
              <w:top w:val="nil"/>
              <w:left w:val="nil"/>
              <w:bottom w:val="single" w:sz="4" w:space="0" w:color="auto"/>
              <w:right w:val="single" w:sz="4" w:space="0" w:color="auto"/>
            </w:tcBorders>
            <w:shd w:val="clear" w:color="auto" w:fill="BFBFBF" w:themeFill="background1" w:themeFillShade="BF"/>
            <w:vAlign w:val="center"/>
          </w:tcPr>
          <w:p w14:paraId="027DB0B4" w14:textId="319D25D1" w:rsidR="002E0715" w:rsidRPr="006E2F7D" w:rsidRDefault="002E0715" w:rsidP="000662FD">
            <w:pPr>
              <w:spacing w:after="0" w:line="240" w:lineRule="auto"/>
              <w:rPr>
                <w:rFonts w:ascii="Open Sans" w:hAnsi="Open Sans" w:cs="Open Sans"/>
              </w:rPr>
            </w:pPr>
            <w:r>
              <w:rPr>
                <w:rFonts w:ascii="Open Sans" w:hAnsi="Open Sans" w:cs="Open Sans"/>
                <w:b/>
                <w:bCs/>
              </w:rPr>
              <w:t>Harwich</w:t>
            </w:r>
            <w:r w:rsidR="006E2F7D">
              <w:rPr>
                <w:rFonts w:ascii="Open Sans" w:hAnsi="Open Sans" w:cs="Open Sans"/>
              </w:rPr>
              <w:t>, Harwich Elementary School Safe Routes to School</w:t>
            </w:r>
          </w:p>
        </w:tc>
        <w:tc>
          <w:tcPr>
            <w:tcW w:w="4856" w:type="dxa"/>
            <w:tcBorders>
              <w:top w:val="nil"/>
              <w:left w:val="nil"/>
              <w:bottom w:val="single" w:sz="4" w:space="0" w:color="auto"/>
              <w:right w:val="single" w:sz="4" w:space="0" w:color="auto"/>
            </w:tcBorders>
            <w:shd w:val="clear" w:color="auto" w:fill="BFBFBF" w:themeFill="background1" w:themeFillShade="BF"/>
            <w:vAlign w:val="center"/>
          </w:tcPr>
          <w:p w14:paraId="2AF09CF1" w14:textId="06229995" w:rsidR="002E0715" w:rsidRPr="00853366" w:rsidRDefault="00F660B1" w:rsidP="000662FD">
            <w:pPr>
              <w:spacing w:after="0" w:line="240" w:lineRule="auto"/>
              <w:rPr>
                <w:rFonts w:ascii="Open Sans" w:hAnsi="Open Sans" w:cs="Open Sans"/>
              </w:rPr>
            </w:pPr>
            <w:r>
              <w:rPr>
                <w:rFonts w:ascii="Open Sans" w:hAnsi="Open Sans" w:cs="Open Sans"/>
              </w:rPr>
              <w:t>Awaiting 25% submission.</w:t>
            </w:r>
          </w:p>
        </w:tc>
      </w:tr>
      <w:tr w:rsidR="0095745C" w:rsidRPr="000662FD" w14:paraId="67AC52CD"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F7BB48F" w14:textId="7C4B9EC8" w:rsidR="0095745C" w:rsidRDefault="0095745C" w:rsidP="000662FD">
            <w:pPr>
              <w:spacing w:after="0" w:line="240" w:lineRule="auto"/>
              <w:jc w:val="center"/>
              <w:rPr>
                <w:rFonts w:ascii="Open Sans" w:hAnsi="Open Sans" w:cs="Open Sans"/>
              </w:rPr>
            </w:pPr>
            <w:r>
              <w:rPr>
                <w:rFonts w:ascii="Open Sans" w:hAnsi="Open Sans" w:cs="Open Sans"/>
              </w:rPr>
              <w:t>2024</w:t>
            </w:r>
          </w:p>
        </w:tc>
        <w:tc>
          <w:tcPr>
            <w:tcW w:w="3578" w:type="dxa"/>
            <w:tcBorders>
              <w:top w:val="nil"/>
              <w:left w:val="nil"/>
              <w:bottom w:val="single" w:sz="4" w:space="0" w:color="auto"/>
              <w:right w:val="single" w:sz="4" w:space="0" w:color="auto"/>
            </w:tcBorders>
            <w:shd w:val="clear" w:color="auto" w:fill="BFBFBF" w:themeFill="background1" w:themeFillShade="BF"/>
            <w:vAlign w:val="center"/>
          </w:tcPr>
          <w:p w14:paraId="07CAAB91" w14:textId="76950549" w:rsidR="0095745C" w:rsidRPr="00D755DA" w:rsidRDefault="00D755DA" w:rsidP="000662FD">
            <w:pPr>
              <w:spacing w:after="0" w:line="240" w:lineRule="auto"/>
              <w:rPr>
                <w:rFonts w:ascii="Open Sans" w:hAnsi="Open Sans" w:cs="Open Sans"/>
              </w:rPr>
            </w:pPr>
            <w:r>
              <w:rPr>
                <w:rFonts w:ascii="Open Sans" w:hAnsi="Open Sans" w:cs="Open Sans"/>
                <w:b/>
                <w:bCs/>
              </w:rPr>
              <w:t xml:space="preserve">Dennis/Yarmouth </w:t>
            </w:r>
            <w:r>
              <w:rPr>
                <w:rFonts w:ascii="Open Sans" w:hAnsi="Open Sans" w:cs="Open Sans"/>
              </w:rPr>
              <w:t>Bridge replacement Route 28 over Bass River Bridge</w:t>
            </w:r>
          </w:p>
        </w:tc>
        <w:tc>
          <w:tcPr>
            <w:tcW w:w="4856" w:type="dxa"/>
            <w:tcBorders>
              <w:top w:val="nil"/>
              <w:left w:val="nil"/>
              <w:bottom w:val="single" w:sz="4" w:space="0" w:color="auto"/>
              <w:right w:val="single" w:sz="4" w:space="0" w:color="auto"/>
            </w:tcBorders>
            <w:shd w:val="clear" w:color="auto" w:fill="BFBFBF" w:themeFill="background1" w:themeFillShade="BF"/>
            <w:vAlign w:val="center"/>
          </w:tcPr>
          <w:p w14:paraId="05249672" w14:textId="4782C26B" w:rsidR="0095745C" w:rsidRDefault="00012518" w:rsidP="000662FD">
            <w:pPr>
              <w:spacing w:after="0" w:line="240" w:lineRule="auto"/>
              <w:rPr>
                <w:rFonts w:ascii="Open Sans" w:hAnsi="Open Sans" w:cs="Open Sans"/>
              </w:rPr>
            </w:pPr>
            <w:r>
              <w:rPr>
                <w:rFonts w:ascii="Open Sans" w:hAnsi="Open Sans" w:cs="Open Sans"/>
              </w:rPr>
              <w:t xml:space="preserve">Design public hearing </w:t>
            </w:r>
            <w:r w:rsidR="003D1C24">
              <w:rPr>
                <w:rFonts w:ascii="Open Sans" w:hAnsi="Open Sans" w:cs="Open Sans"/>
              </w:rPr>
              <w:t>held,</w:t>
            </w:r>
            <w:r>
              <w:rPr>
                <w:rFonts w:ascii="Open Sans" w:hAnsi="Open Sans" w:cs="Open Sans"/>
              </w:rPr>
              <w:t xml:space="preserve"> and email sent to project manager for update on project. </w:t>
            </w:r>
          </w:p>
        </w:tc>
      </w:tr>
      <w:tr w:rsidR="00EC6600" w:rsidRPr="000662FD" w14:paraId="052DE128"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7F7AD8B6" w14:textId="0CCAEDB4" w:rsidR="00EC6600" w:rsidRPr="00853366" w:rsidRDefault="009B587C" w:rsidP="000662FD">
            <w:pPr>
              <w:spacing w:after="0" w:line="240" w:lineRule="auto"/>
              <w:jc w:val="center"/>
              <w:rPr>
                <w:rFonts w:ascii="Open Sans" w:hAnsi="Open Sans" w:cs="Open Sans"/>
              </w:rPr>
            </w:pPr>
            <w:r>
              <w:rPr>
                <w:rFonts w:ascii="Open Sans" w:hAnsi="Open Sans" w:cs="Open Sans"/>
              </w:rPr>
              <w:t>2025</w:t>
            </w:r>
          </w:p>
        </w:tc>
        <w:tc>
          <w:tcPr>
            <w:tcW w:w="3578" w:type="dxa"/>
            <w:tcBorders>
              <w:top w:val="nil"/>
              <w:left w:val="nil"/>
              <w:bottom w:val="single" w:sz="4" w:space="0" w:color="auto"/>
              <w:right w:val="single" w:sz="4" w:space="0" w:color="auto"/>
            </w:tcBorders>
            <w:shd w:val="clear" w:color="auto" w:fill="A6A6A6" w:themeFill="background1" w:themeFillShade="A6"/>
            <w:vAlign w:val="center"/>
          </w:tcPr>
          <w:p w14:paraId="26D8C7FD" w14:textId="6E80733D" w:rsidR="00EC6600" w:rsidRPr="00067E2C" w:rsidRDefault="00067E2C" w:rsidP="000662FD">
            <w:pPr>
              <w:spacing w:after="0" w:line="240" w:lineRule="auto"/>
              <w:rPr>
                <w:rFonts w:ascii="Open Sans" w:hAnsi="Open Sans" w:cs="Open Sans"/>
              </w:rPr>
            </w:pPr>
            <w:r>
              <w:rPr>
                <w:rFonts w:ascii="Open Sans" w:hAnsi="Open Sans" w:cs="Open Sans"/>
                <w:b/>
                <w:bCs/>
              </w:rPr>
              <w:t xml:space="preserve">Harwich </w:t>
            </w:r>
            <w:r>
              <w:rPr>
                <w:rFonts w:ascii="Open Sans" w:hAnsi="Open Sans" w:cs="Open Sans"/>
              </w:rPr>
              <w:t>Sidewalk installation Route 28</w:t>
            </w:r>
          </w:p>
        </w:tc>
        <w:tc>
          <w:tcPr>
            <w:tcW w:w="4856" w:type="dxa"/>
            <w:tcBorders>
              <w:top w:val="nil"/>
              <w:left w:val="nil"/>
              <w:bottom w:val="single" w:sz="4" w:space="0" w:color="auto"/>
              <w:right w:val="single" w:sz="4" w:space="0" w:color="auto"/>
            </w:tcBorders>
            <w:shd w:val="clear" w:color="auto" w:fill="A6A6A6" w:themeFill="background1" w:themeFillShade="A6"/>
            <w:vAlign w:val="center"/>
          </w:tcPr>
          <w:p w14:paraId="657CF0C7" w14:textId="48106F9D" w:rsidR="00EC6600" w:rsidRPr="00853366" w:rsidRDefault="00286F85" w:rsidP="000662FD">
            <w:pPr>
              <w:spacing w:after="0" w:line="240" w:lineRule="auto"/>
              <w:rPr>
                <w:rFonts w:ascii="Open Sans" w:hAnsi="Open Sans" w:cs="Open Sans"/>
              </w:rPr>
            </w:pPr>
            <w:r>
              <w:rPr>
                <w:rFonts w:ascii="Open Sans" w:hAnsi="Open Sans" w:cs="Open Sans"/>
              </w:rPr>
              <w:t xml:space="preserve">25% submission received and currently under review. </w:t>
            </w:r>
          </w:p>
        </w:tc>
      </w:tr>
      <w:tr w:rsidR="00E814E1" w:rsidRPr="000662FD" w14:paraId="7A76F44F"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7E6AB591" w14:textId="14590DF9" w:rsidR="00E814E1" w:rsidRPr="00853366" w:rsidRDefault="00E814E1" w:rsidP="000662FD">
            <w:pPr>
              <w:spacing w:after="0" w:line="240" w:lineRule="auto"/>
              <w:jc w:val="center"/>
              <w:rPr>
                <w:rFonts w:ascii="Open Sans" w:hAnsi="Open Sans" w:cs="Open Sans"/>
              </w:rPr>
            </w:pPr>
            <w:r w:rsidRPr="00853366">
              <w:rPr>
                <w:rFonts w:ascii="Open Sans" w:hAnsi="Open Sans" w:cs="Open Sans"/>
              </w:rPr>
              <w:t>2025</w:t>
            </w:r>
          </w:p>
        </w:tc>
        <w:tc>
          <w:tcPr>
            <w:tcW w:w="3578" w:type="dxa"/>
            <w:tcBorders>
              <w:top w:val="nil"/>
              <w:left w:val="nil"/>
              <w:bottom w:val="single" w:sz="4" w:space="0" w:color="auto"/>
              <w:right w:val="single" w:sz="4" w:space="0" w:color="auto"/>
            </w:tcBorders>
            <w:shd w:val="clear" w:color="auto" w:fill="A6A6A6" w:themeFill="background1" w:themeFillShade="A6"/>
            <w:vAlign w:val="center"/>
            <w:hideMark/>
          </w:tcPr>
          <w:p w14:paraId="5EC46AB8" w14:textId="31EC8FE9" w:rsidR="00E814E1" w:rsidRPr="00853366" w:rsidRDefault="00E814E1" w:rsidP="000662FD">
            <w:pPr>
              <w:spacing w:after="0" w:line="240" w:lineRule="auto"/>
              <w:rPr>
                <w:rFonts w:ascii="Open Sans" w:hAnsi="Open Sans" w:cs="Open Sans"/>
              </w:rPr>
            </w:pPr>
            <w:r w:rsidRPr="00853366">
              <w:rPr>
                <w:rFonts w:ascii="Open Sans" w:hAnsi="Open Sans" w:cs="Open Sans"/>
                <w:b/>
                <w:bCs/>
              </w:rPr>
              <w:t xml:space="preserve">Yarmouth/Barnstable, </w:t>
            </w:r>
            <w:r w:rsidRPr="00853366">
              <w:rPr>
                <w:rFonts w:ascii="Open Sans" w:hAnsi="Open Sans" w:cs="Open Sans"/>
              </w:rPr>
              <w:t xml:space="preserve">Cape Cod Rail </w:t>
            </w:r>
            <w:r w:rsidR="0047682C">
              <w:rPr>
                <w:rFonts w:ascii="Open Sans" w:hAnsi="Open Sans" w:cs="Open Sans"/>
              </w:rPr>
              <w:t xml:space="preserve">Trail Extension </w:t>
            </w:r>
            <w:r w:rsidR="00421ACA">
              <w:rPr>
                <w:rFonts w:ascii="Open Sans" w:hAnsi="Open Sans" w:cs="Open Sans"/>
              </w:rPr>
              <w:t>Phase 3</w:t>
            </w:r>
          </w:p>
        </w:tc>
        <w:tc>
          <w:tcPr>
            <w:tcW w:w="4856" w:type="dxa"/>
            <w:tcBorders>
              <w:top w:val="nil"/>
              <w:left w:val="nil"/>
              <w:bottom w:val="single" w:sz="4" w:space="0" w:color="auto"/>
              <w:right w:val="single" w:sz="4" w:space="0" w:color="auto"/>
            </w:tcBorders>
            <w:shd w:val="clear" w:color="auto" w:fill="A6A6A6" w:themeFill="background1" w:themeFillShade="A6"/>
            <w:vAlign w:val="center"/>
            <w:hideMark/>
          </w:tcPr>
          <w:p w14:paraId="303EF62D" w14:textId="751D5AB5" w:rsidR="00E814E1" w:rsidRPr="00853366" w:rsidRDefault="00421ACA" w:rsidP="000662FD">
            <w:pPr>
              <w:spacing w:after="0" w:line="240" w:lineRule="auto"/>
              <w:rPr>
                <w:rFonts w:ascii="Open Sans" w:hAnsi="Open Sans" w:cs="Open Sans"/>
              </w:rPr>
            </w:pPr>
            <w:r>
              <w:rPr>
                <w:rFonts w:ascii="Open Sans" w:hAnsi="Open Sans" w:cs="Open Sans"/>
              </w:rPr>
              <w:t>75% submission received and 100% anticipated July 2022.</w:t>
            </w:r>
          </w:p>
        </w:tc>
      </w:tr>
      <w:tr w:rsidR="000D17AE" w:rsidRPr="000662FD" w14:paraId="45D4E4F1"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5F9EACD9" w14:textId="4454CA76" w:rsidR="000D17AE" w:rsidRPr="00853366" w:rsidRDefault="000D17AE" w:rsidP="000662FD">
            <w:pPr>
              <w:spacing w:after="0" w:line="240" w:lineRule="auto"/>
              <w:jc w:val="center"/>
              <w:rPr>
                <w:rFonts w:ascii="Open Sans" w:hAnsi="Open Sans" w:cs="Open Sans"/>
              </w:rPr>
            </w:pPr>
            <w:r>
              <w:rPr>
                <w:rFonts w:ascii="Open Sans" w:hAnsi="Open Sans" w:cs="Open Sans"/>
              </w:rPr>
              <w:t>2025</w:t>
            </w:r>
          </w:p>
        </w:tc>
        <w:tc>
          <w:tcPr>
            <w:tcW w:w="3578" w:type="dxa"/>
            <w:tcBorders>
              <w:top w:val="nil"/>
              <w:left w:val="nil"/>
              <w:bottom w:val="single" w:sz="4" w:space="0" w:color="auto"/>
              <w:right w:val="single" w:sz="4" w:space="0" w:color="auto"/>
            </w:tcBorders>
            <w:shd w:val="clear" w:color="auto" w:fill="A6A6A6" w:themeFill="background1" w:themeFillShade="A6"/>
            <w:vAlign w:val="center"/>
          </w:tcPr>
          <w:p w14:paraId="6559E4EF" w14:textId="7801616A" w:rsidR="000D17AE" w:rsidRPr="00E336D2" w:rsidRDefault="000D17AE" w:rsidP="000662FD">
            <w:pPr>
              <w:spacing w:after="0" w:line="240" w:lineRule="auto"/>
              <w:rPr>
                <w:rFonts w:ascii="Open Sans" w:hAnsi="Open Sans" w:cs="Open Sans"/>
              </w:rPr>
            </w:pPr>
            <w:r>
              <w:rPr>
                <w:rFonts w:ascii="Open Sans" w:hAnsi="Open Sans" w:cs="Open Sans"/>
                <w:b/>
                <w:bCs/>
              </w:rPr>
              <w:t xml:space="preserve">Barnstable </w:t>
            </w:r>
            <w:r w:rsidR="00E336D2">
              <w:rPr>
                <w:rFonts w:ascii="Open Sans" w:hAnsi="Open Sans" w:cs="Open Sans"/>
              </w:rPr>
              <w:t>Route 6 resurfacing and related work</w:t>
            </w:r>
          </w:p>
        </w:tc>
        <w:tc>
          <w:tcPr>
            <w:tcW w:w="4856" w:type="dxa"/>
            <w:tcBorders>
              <w:top w:val="nil"/>
              <w:left w:val="nil"/>
              <w:bottom w:val="single" w:sz="4" w:space="0" w:color="auto"/>
              <w:right w:val="single" w:sz="4" w:space="0" w:color="auto"/>
            </w:tcBorders>
            <w:shd w:val="clear" w:color="auto" w:fill="A6A6A6" w:themeFill="background1" w:themeFillShade="A6"/>
            <w:vAlign w:val="center"/>
          </w:tcPr>
          <w:p w14:paraId="44B09870" w14:textId="62CA9CED" w:rsidR="000D17AE" w:rsidRDefault="007956CC" w:rsidP="000662FD">
            <w:pPr>
              <w:spacing w:after="0" w:line="240" w:lineRule="auto"/>
              <w:rPr>
                <w:rFonts w:ascii="Open Sans" w:hAnsi="Open Sans" w:cs="Open Sans"/>
              </w:rPr>
            </w:pPr>
            <w:r>
              <w:rPr>
                <w:rFonts w:ascii="Open Sans" w:hAnsi="Open Sans" w:cs="Open Sans"/>
              </w:rPr>
              <w:t>10% submission is due July 2022.</w:t>
            </w:r>
          </w:p>
        </w:tc>
      </w:tr>
      <w:tr w:rsidR="00C257EE" w:rsidRPr="000662FD" w14:paraId="1DE940D8" w14:textId="77777777" w:rsidTr="00CF4593">
        <w:trPr>
          <w:trHeight w:val="584"/>
        </w:trPr>
        <w:tc>
          <w:tcPr>
            <w:tcW w:w="1239"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5E0C1612" w14:textId="2846C38A" w:rsidR="00C257EE" w:rsidRDefault="00C257EE" w:rsidP="000662FD">
            <w:pPr>
              <w:spacing w:after="0" w:line="240" w:lineRule="auto"/>
              <w:jc w:val="center"/>
              <w:rPr>
                <w:rFonts w:ascii="Open Sans" w:hAnsi="Open Sans" w:cs="Open Sans"/>
              </w:rPr>
            </w:pPr>
            <w:r>
              <w:rPr>
                <w:rFonts w:ascii="Open Sans" w:hAnsi="Open Sans" w:cs="Open Sans"/>
              </w:rPr>
              <w:t>2025</w:t>
            </w:r>
          </w:p>
        </w:tc>
        <w:tc>
          <w:tcPr>
            <w:tcW w:w="3578" w:type="dxa"/>
            <w:tcBorders>
              <w:top w:val="nil"/>
              <w:left w:val="nil"/>
              <w:bottom w:val="single" w:sz="4" w:space="0" w:color="auto"/>
              <w:right w:val="single" w:sz="4" w:space="0" w:color="auto"/>
            </w:tcBorders>
            <w:shd w:val="clear" w:color="auto" w:fill="A6A6A6" w:themeFill="background1" w:themeFillShade="A6"/>
            <w:vAlign w:val="center"/>
          </w:tcPr>
          <w:p w14:paraId="10B79E63" w14:textId="4362623E" w:rsidR="00C257EE" w:rsidRPr="00C257EE" w:rsidRDefault="00C257EE" w:rsidP="000662FD">
            <w:pPr>
              <w:spacing w:after="0" w:line="240" w:lineRule="auto"/>
              <w:rPr>
                <w:rFonts w:ascii="Open Sans" w:hAnsi="Open Sans" w:cs="Open Sans"/>
              </w:rPr>
            </w:pPr>
            <w:r>
              <w:rPr>
                <w:rFonts w:ascii="Open Sans" w:hAnsi="Open Sans" w:cs="Open Sans"/>
                <w:b/>
                <w:bCs/>
              </w:rPr>
              <w:t xml:space="preserve">Bourne </w:t>
            </w:r>
            <w:r>
              <w:rPr>
                <w:rFonts w:ascii="Open Sans" w:hAnsi="Open Sans" w:cs="Open Sans"/>
              </w:rPr>
              <w:t>Rail Trail Phase 1</w:t>
            </w:r>
          </w:p>
        </w:tc>
        <w:tc>
          <w:tcPr>
            <w:tcW w:w="4856" w:type="dxa"/>
            <w:tcBorders>
              <w:top w:val="nil"/>
              <w:left w:val="nil"/>
              <w:bottom w:val="single" w:sz="4" w:space="0" w:color="auto"/>
              <w:right w:val="single" w:sz="4" w:space="0" w:color="auto"/>
            </w:tcBorders>
            <w:shd w:val="clear" w:color="auto" w:fill="A6A6A6" w:themeFill="background1" w:themeFillShade="A6"/>
            <w:vAlign w:val="center"/>
          </w:tcPr>
          <w:p w14:paraId="6F43FA61" w14:textId="3F70D2AC" w:rsidR="00C257EE" w:rsidRDefault="000B44AF" w:rsidP="000662FD">
            <w:pPr>
              <w:spacing w:after="0" w:line="240" w:lineRule="auto"/>
              <w:rPr>
                <w:rFonts w:ascii="Open Sans" w:hAnsi="Open Sans" w:cs="Open Sans"/>
              </w:rPr>
            </w:pPr>
            <w:r>
              <w:rPr>
                <w:rFonts w:ascii="Open Sans" w:hAnsi="Open Sans" w:cs="Open Sans"/>
              </w:rPr>
              <w:t xml:space="preserve">75% submission expected July 2022. </w:t>
            </w:r>
          </w:p>
        </w:tc>
      </w:tr>
      <w:tr w:rsidR="00650629" w:rsidRPr="000662FD" w14:paraId="50C527C4" w14:textId="77777777" w:rsidTr="00CF4593">
        <w:trPr>
          <w:trHeight w:val="738"/>
        </w:trPr>
        <w:tc>
          <w:tcPr>
            <w:tcW w:w="123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44DC4BCE" w14:textId="5ACB10B6" w:rsidR="00650629" w:rsidRPr="00853366" w:rsidRDefault="00650629" w:rsidP="000662FD">
            <w:pPr>
              <w:spacing w:after="0" w:line="240" w:lineRule="auto"/>
              <w:jc w:val="center"/>
              <w:rPr>
                <w:rFonts w:ascii="Open Sans" w:hAnsi="Open Sans" w:cs="Open Sans"/>
              </w:rPr>
            </w:pPr>
            <w:r>
              <w:rPr>
                <w:rFonts w:ascii="Open Sans" w:hAnsi="Open Sans" w:cs="Open Sans"/>
              </w:rPr>
              <w:t>2026</w:t>
            </w:r>
          </w:p>
        </w:tc>
        <w:tc>
          <w:tcPr>
            <w:tcW w:w="3578" w:type="dxa"/>
            <w:tcBorders>
              <w:top w:val="nil"/>
              <w:left w:val="nil"/>
              <w:bottom w:val="single" w:sz="4" w:space="0" w:color="auto"/>
              <w:right w:val="single" w:sz="4" w:space="0" w:color="auto"/>
            </w:tcBorders>
            <w:shd w:val="clear" w:color="auto" w:fill="808080" w:themeFill="background1" w:themeFillShade="80"/>
            <w:vAlign w:val="center"/>
          </w:tcPr>
          <w:p w14:paraId="5254F594" w14:textId="664EE29B" w:rsidR="00650629" w:rsidRPr="00650629" w:rsidRDefault="00650629" w:rsidP="000662FD">
            <w:pPr>
              <w:spacing w:after="0" w:line="240" w:lineRule="auto"/>
              <w:rPr>
                <w:rFonts w:ascii="Open Sans" w:hAnsi="Open Sans" w:cs="Open Sans"/>
              </w:rPr>
            </w:pPr>
            <w:r>
              <w:rPr>
                <w:rFonts w:ascii="Open Sans" w:hAnsi="Open Sans" w:cs="Open Sans"/>
                <w:b/>
                <w:bCs/>
              </w:rPr>
              <w:t xml:space="preserve">Mashpee </w:t>
            </w:r>
            <w:r>
              <w:rPr>
                <w:rFonts w:ascii="Open Sans" w:hAnsi="Open Sans" w:cs="Open Sans"/>
              </w:rPr>
              <w:t xml:space="preserve">Route </w:t>
            </w:r>
            <w:r w:rsidR="00F63D59">
              <w:rPr>
                <w:rFonts w:ascii="Open Sans" w:hAnsi="Open Sans" w:cs="Open Sans"/>
              </w:rPr>
              <w:t xml:space="preserve">151 </w:t>
            </w:r>
            <w:r>
              <w:rPr>
                <w:rFonts w:ascii="Open Sans" w:hAnsi="Open Sans" w:cs="Open Sans"/>
              </w:rPr>
              <w:t>Phase 2</w:t>
            </w:r>
          </w:p>
        </w:tc>
        <w:tc>
          <w:tcPr>
            <w:tcW w:w="4856" w:type="dxa"/>
            <w:tcBorders>
              <w:top w:val="nil"/>
              <w:left w:val="nil"/>
              <w:bottom w:val="single" w:sz="4" w:space="0" w:color="auto"/>
              <w:right w:val="single" w:sz="4" w:space="0" w:color="auto"/>
            </w:tcBorders>
            <w:shd w:val="clear" w:color="auto" w:fill="808080" w:themeFill="background1" w:themeFillShade="80"/>
            <w:vAlign w:val="center"/>
          </w:tcPr>
          <w:p w14:paraId="205DFD25" w14:textId="2F7D627D" w:rsidR="00650629" w:rsidRPr="00853366" w:rsidRDefault="000D17AE" w:rsidP="000662FD">
            <w:pPr>
              <w:spacing w:after="0" w:line="240" w:lineRule="auto"/>
              <w:rPr>
                <w:rFonts w:ascii="Open Sans" w:hAnsi="Open Sans" w:cs="Open Sans"/>
              </w:rPr>
            </w:pPr>
            <w:r>
              <w:rPr>
                <w:rFonts w:ascii="Open Sans" w:hAnsi="Open Sans" w:cs="Open Sans"/>
              </w:rPr>
              <w:t>100% anticipated July 2022.</w:t>
            </w:r>
          </w:p>
        </w:tc>
      </w:tr>
      <w:tr w:rsidR="00E814E1" w:rsidRPr="000662FD" w14:paraId="1F11FD8E" w14:textId="77777777" w:rsidTr="00CF4593">
        <w:trPr>
          <w:trHeight w:val="738"/>
        </w:trPr>
        <w:tc>
          <w:tcPr>
            <w:tcW w:w="1239" w:type="dxa"/>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40878458" w14:textId="4ECDF379" w:rsidR="00E814E1" w:rsidRPr="00853366" w:rsidRDefault="00E814E1" w:rsidP="000662FD">
            <w:pPr>
              <w:spacing w:after="0" w:line="240" w:lineRule="auto"/>
              <w:jc w:val="center"/>
              <w:rPr>
                <w:rFonts w:ascii="Open Sans" w:hAnsi="Open Sans" w:cs="Open Sans"/>
              </w:rPr>
            </w:pPr>
            <w:r w:rsidRPr="00853366">
              <w:rPr>
                <w:rFonts w:ascii="Open Sans" w:hAnsi="Open Sans" w:cs="Open Sans"/>
              </w:rPr>
              <w:lastRenderedPageBreak/>
              <w:t>2026</w:t>
            </w:r>
          </w:p>
        </w:tc>
        <w:tc>
          <w:tcPr>
            <w:tcW w:w="3578" w:type="dxa"/>
            <w:tcBorders>
              <w:top w:val="nil"/>
              <w:left w:val="nil"/>
              <w:bottom w:val="single" w:sz="4" w:space="0" w:color="auto"/>
              <w:right w:val="single" w:sz="4" w:space="0" w:color="auto"/>
            </w:tcBorders>
            <w:shd w:val="clear" w:color="auto" w:fill="808080" w:themeFill="background1" w:themeFillShade="80"/>
            <w:vAlign w:val="center"/>
            <w:hideMark/>
          </w:tcPr>
          <w:p w14:paraId="29ECF15F" w14:textId="467BECC8" w:rsidR="00E814E1" w:rsidRPr="00853366" w:rsidRDefault="00E814E1" w:rsidP="000662FD">
            <w:pPr>
              <w:spacing w:after="0" w:line="240" w:lineRule="auto"/>
              <w:rPr>
                <w:rFonts w:ascii="Open Sans" w:hAnsi="Open Sans" w:cs="Open Sans"/>
              </w:rPr>
            </w:pPr>
            <w:r w:rsidRPr="00853366">
              <w:rPr>
                <w:rFonts w:ascii="Open Sans" w:hAnsi="Open Sans" w:cs="Open Sans"/>
                <w:b/>
                <w:bCs/>
              </w:rPr>
              <w:t>Chatham</w:t>
            </w:r>
            <w:r w:rsidRPr="00853366">
              <w:rPr>
                <w:rFonts w:ascii="Open Sans" w:hAnsi="Open Sans" w:cs="Open Sans"/>
              </w:rPr>
              <w:t>, Intersection Improvements - Rte. 28 at Main St., Depot St., Queen Anne Rd., and Crowell Rd.</w:t>
            </w:r>
          </w:p>
        </w:tc>
        <w:tc>
          <w:tcPr>
            <w:tcW w:w="4856" w:type="dxa"/>
            <w:tcBorders>
              <w:top w:val="nil"/>
              <w:left w:val="nil"/>
              <w:bottom w:val="single" w:sz="4" w:space="0" w:color="auto"/>
              <w:right w:val="single" w:sz="4" w:space="0" w:color="auto"/>
            </w:tcBorders>
            <w:shd w:val="clear" w:color="auto" w:fill="808080" w:themeFill="background1" w:themeFillShade="80"/>
            <w:vAlign w:val="center"/>
            <w:hideMark/>
          </w:tcPr>
          <w:p w14:paraId="01F49558" w14:textId="75F0CD8E" w:rsidR="00E814E1" w:rsidRPr="00853366" w:rsidRDefault="00E814E1" w:rsidP="000662FD">
            <w:pPr>
              <w:spacing w:after="0" w:line="240" w:lineRule="auto"/>
              <w:rPr>
                <w:rFonts w:ascii="Open Sans" w:hAnsi="Open Sans" w:cs="Open Sans"/>
              </w:rPr>
            </w:pPr>
            <w:r w:rsidRPr="00853366">
              <w:rPr>
                <w:rFonts w:ascii="Open Sans" w:hAnsi="Open Sans" w:cs="Open Sans"/>
              </w:rPr>
              <w:t>Revised DJW has been completed</w:t>
            </w:r>
            <w:r w:rsidRPr="00853366">
              <w:rPr>
                <w:rFonts w:ascii="Open Sans" w:hAnsi="Open Sans" w:cs="Open Sans"/>
                <w:vertAlign w:val="superscript"/>
              </w:rPr>
              <w:t xml:space="preserve"> </w:t>
            </w:r>
            <w:r w:rsidRPr="00853366">
              <w:rPr>
                <w:rFonts w:ascii="Open Sans" w:hAnsi="Open Sans" w:cs="Open Sans"/>
              </w:rPr>
              <w:t xml:space="preserve">and </w:t>
            </w:r>
            <w:r w:rsidR="00BA0C39">
              <w:rPr>
                <w:rFonts w:ascii="Open Sans" w:hAnsi="Open Sans" w:cs="Open Sans"/>
              </w:rPr>
              <w:t>u</w:t>
            </w:r>
            <w:r w:rsidRPr="00853366">
              <w:rPr>
                <w:rFonts w:ascii="Open Sans" w:hAnsi="Open Sans" w:cs="Open Sans"/>
              </w:rPr>
              <w:t>pdated schedule is needed.</w:t>
            </w:r>
          </w:p>
        </w:tc>
      </w:tr>
      <w:tr w:rsidR="00CF4593" w:rsidRPr="000662FD" w14:paraId="44A4C9F6" w14:textId="77777777" w:rsidTr="00CF4593">
        <w:trPr>
          <w:trHeight w:val="738"/>
        </w:trPr>
        <w:tc>
          <w:tcPr>
            <w:tcW w:w="123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C0A46B" w14:textId="6D153F2E" w:rsidR="00CF4593" w:rsidRPr="00853366" w:rsidRDefault="00CF4593" w:rsidP="000662FD">
            <w:pPr>
              <w:spacing w:after="0" w:line="240" w:lineRule="auto"/>
              <w:jc w:val="center"/>
              <w:rPr>
                <w:rFonts w:ascii="Open Sans" w:hAnsi="Open Sans" w:cs="Open Sans"/>
              </w:rPr>
            </w:pPr>
            <w:r>
              <w:rPr>
                <w:rFonts w:ascii="Open Sans" w:hAnsi="Open Sans" w:cs="Open Sans"/>
              </w:rPr>
              <w:t>2027</w:t>
            </w:r>
          </w:p>
        </w:tc>
        <w:tc>
          <w:tcPr>
            <w:tcW w:w="3578"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3705D4C" w14:textId="78381A31" w:rsidR="00CF4593" w:rsidRPr="00135178" w:rsidRDefault="005D019D" w:rsidP="000662FD">
            <w:pPr>
              <w:spacing w:after="0" w:line="240" w:lineRule="auto"/>
              <w:rPr>
                <w:rFonts w:ascii="Open Sans" w:hAnsi="Open Sans" w:cs="Open Sans"/>
              </w:rPr>
            </w:pPr>
            <w:r>
              <w:rPr>
                <w:rFonts w:ascii="Open Sans" w:hAnsi="Open Sans" w:cs="Open Sans"/>
                <w:b/>
                <w:bCs/>
              </w:rPr>
              <w:t xml:space="preserve">Dennis </w:t>
            </w:r>
            <w:r w:rsidR="00135178">
              <w:rPr>
                <w:rFonts w:ascii="Open Sans" w:hAnsi="Open Sans" w:cs="Open Sans"/>
              </w:rPr>
              <w:t>Streetscape and corridor improvements on Main Street/ Uncle Bar</w:t>
            </w:r>
            <w:r w:rsidR="00A36775">
              <w:rPr>
                <w:rFonts w:ascii="Open Sans" w:hAnsi="Open Sans" w:cs="Open Sans"/>
              </w:rPr>
              <w:t xml:space="preserve">neys Road to </w:t>
            </w:r>
            <w:r w:rsidR="00831607">
              <w:rPr>
                <w:rFonts w:ascii="Open Sans" w:hAnsi="Open Sans" w:cs="Open Sans"/>
              </w:rPr>
              <w:t xml:space="preserve">Old </w:t>
            </w:r>
            <w:r w:rsidR="00A36775">
              <w:rPr>
                <w:rFonts w:ascii="Open Sans" w:hAnsi="Open Sans" w:cs="Open Sans"/>
              </w:rPr>
              <w:t>Main St Phase 2</w:t>
            </w:r>
          </w:p>
        </w:tc>
        <w:tc>
          <w:tcPr>
            <w:tcW w:w="4856"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78B7F7A7" w14:textId="20CC41AF" w:rsidR="00CF4593" w:rsidRPr="00853366" w:rsidRDefault="001E7BE2" w:rsidP="000662FD">
            <w:pPr>
              <w:spacing w:after="0" w:line="240" w:lineRule="auto"/>
              <w:rPr>
                <w:rFonts w:ascii="Open Sans" w:hAnsi="Open Sans" w:cs="Open Sans"/>
              </w:rPr>
            </w:pPr>
            <w:r>
              <w:rPr>
                <w:rFonts w:ascii="Open Sans" w:hAnsi="Open Sans" w:cs="Open Sans"/>
              </w:rPr>
              <w:t xml:space="preserve">Design consultant currently working on design concepts for project. </w:t>
            </w:r>
          </w:p>
        </w:tc>
      </w:tr>
    </w:tbl>
    <w:p w14:paraId="473EC567" w14:textId="209398AA" w:rsidR="000662FD" w:rsidRDefault="000662FD" w:rsidP="00865F85">
      <w:pPr>
        <w:spacing w:after="0" w:line="240" w:lineRule="auto"/>
      </w:pPr>
    </w:p>
    <w:p w14:paraId="4940608C" w14:textId="0668ECE6" w:rsidR="000770F9" w:rsidRDefault="0005652E" w:rsidP="00AF3AFD">
      <w:pPr>
        <w:spacing w:after="0" w:line="240" w:lineRule="auto"/>
      </w:pPr>
      <w:r>
        <w:t xml:space="preserve">Judith Macleod-Froman </w:t>
      </w:r>
      <w:r w:rsidR="00A91117">
        <w:t xml:space="preserve">asked for an update on the Belmont </w:t>
      </w:r>
      <w:r w:rsidR="00E7637B">
        <w:t xml:space="preserve">Circle </w:t>
      </w:r>
      <w:r w:rsidR="009B787A">
        <w:t xml:space="preserve">project progress and if the </w:t>
      </w:r>
      <w:r w:rsidR="00E7637B">
        <w:t xml:space="preserve">construction </w:t>
      </w:r>
      <w:r w:rsidR="009B787A">
        <w:t xml:space="preserve">was wrapping up for the season. </w:t>
      </w:r>
      <w:r w:rsidR="00977B35">
        <w:t>Pamela Haznar</w:t>
      </w:r>
      <w:r w:rsidR="00915C06">
        <w:t xml:space="preserve"> responded to Ms. Macleod-Froman</w:t>
      </w:r>
      <w:r w:rsidR="008C0A4A">
        <w:t xml:space="preserve"> and shared that the project is in good shape</w:t>
      </w:r>
      <w:r w:rsidR="008B722B">
        <w:t>,</w:t>
      </w:r>
      <w:r w:rsidR="008C0A4A">
        <w:t xml:space="preserve"> but that there is a utility pole that need to be moved </w:t>
      </w:r>
      <w:r w:rsidR="00BE2BA1">
        <w:t xml:space="preserve">prior to the last pedestrian signal can be added in. </w:t>
      </w:r>
      <w:r w:rsidR="00C37AF3">
        <w:t xml:space="preserve">Ms. </w:t>
      </w:r>
      <w:r w:rsidR="00977B35">
        <w:t>Haznar</w:t>
      </w:r>
      <w:r w:rsidR="00C37AF3">
        <w:t xml:space="preserve"> explained the signals would not be activated until after the summer moratorium is over</w:t>
      </w:r>
      <w:r w:rsidR="00361E62">
        <w:t xml:space="preserve"> and that some </w:t>
      </w:r>
      <w:r w:rsidR="0017051E">
        <w:t>off-road</w:t>
      </w:r>
      <w:r w:rsidR="00361E62">
        <w:t xml:space="preserve"> work by utility companies may happen during that time. </w:t>
      </w:r>
    </w:p>
    <w:p w14:paraId="3A93E684" w14:textId="44302158" w:rsidR="0017742A" w:rsidRDefault="0017742A" w:rsidP="00AF3AFD">
      <w:pPr>
        <w:spacing w:after="0" w:line="240" w:lineRule="auto"/>
      </w:pPr>
    </w:p>
    <w:p w14:paraId="057C00BE" w14:textId="183896B1" w:rsidR="0017051E" w:rsidRDefault="0017051E" w:rsidP="00AF3AFD">
      <w:pPr>
        <w:spacing w:after="0" w:line="240" w:lineRule="auto"/>
      </w:pPr>
      <w:r>
        <w:t xml:space="preserve">Mark Forest asked </w:t>
      </w:r>
      <w:r w:rsidR="00AF0A3A">
        <w:t xml:space="preserve">for the most current cost estimate on the Yarmouth/Barnstable Rail Trail project. </w:t>
      </w:r>
      <w:r w:rsidR="00CD0A08">
        <w:t xml:space="preserve">Mr. Forest also asked for an update on the Route 28 project in Yarmouth. </w:t>
      </w:r>
      <w:r w:rsidR="00977B35">
        <w:t xml:space="preserve">Pamela Haznar responded </w:t>
      </w:r>
      <w:r w:rsidR="00B0328E">
        <w:t xml:space="preserve">to Mr. Forest and stated the cost estimate for the </w:t>
      </w:r>
      <w:r w:rsidR="00D541C2">
        <w:t>Yarmouth/Barnstable Rail Trail project is $12.2 Million dollars</w:t>
      </w:r>
      <w:r w:rsidR="007A75E6">
        <w:t xml:space="preserve">. Ms. Haznar shared that the Route 28 Project in Yarmouth </w:t>
      </w:r>
      <w:r w:rsidR="00401630">
        <w:t>was removed from the TIP due to funding and schedule</w:t>
      </w:r>
      <w:r w:rsidR="003E2543">
        <w:t xml:space="preserve">, however the project is at 25% design and still moving forward. </w:t>
      </w:r>
    </w:p>
    <w:p w14:paraId="4DF9C0EB" w14:textId="3DE984CA" w:rsidR="002C1D74" w:rsidRDefault="002C1D74" w:rsidP="00AF3AFD">
      <w:pPr>
        <w:spacing w:after="0" w:line="240" w:lineRule="auto"/>
      </w:pPr>
    </w:p>
    <w:p w14:paraId="42981BC4" w14:textId="75390DBB" w:rsidR="002C1D74" w:rsidRPr="00B3390C" w:rsidRDefault="002C1D74" w:rsidP="00AF3AFD">
      <w:pPr>
        <w:spacing w:after="0" w:line="240" w:lineRule="auto"/>
      </w:pPr>
      <w:r>
        <w:t xml:space="preserve">Stephen Buckley </w:t>
      </w:r>
      <w:r w:rsidR="00432C33">
        <w:t>suggested</w:t>
      </w:r>
      <w:r>
        <w:t xml:space="preserve"> </w:t>
      </w:r>
      <w:r w:rsidR="00432C33">
        <w:t>that the</w:t>
      </w:r>
      <w:r w:rsidR="00920EF1">
        <w:t xml:space="preserve"> project</w:t>
      </w:r>
      <w:r w:rsidR="00432C33">
        <w:t xml:space="preserve"> spreadsheet</w:t>
      </w:r>
      <w:r w:rsidR="00920EF1">
        <w:t xml:space="preserve"> referenced by Ms. Haznar be included in the meeting materials</w:t>
      </w:r>
      <w:r w:rsidR="009C0366">
        <w:t xml:space="preserve"> for better </w:t>
      </w:r>
      <w:r w:rsidR="00DB0F0B">
        <w:t>public access</w:t>
      </w:r>
      <w:r w:rsidR="009C0366">
        <w:t>.</w:t>
      </w:r>
      <w:r w:rsidR="00985CCB">
        <w:t xml:space="preserve"> Steven Tupper responded and shared that all MassDOT updates are included in meeting minutes</w:t>
      </w:r>
      <w:r w:rsidR="00B032AC">
        <w:t xml:space="preserve">. </w:t>
      </w:r>
    </w:p>
    <w:p w14:paraId="6EFCEA3C" w14:textId="77777777" w:rsidR="001F6584" w:rsidRPr="00B3390C" w:rsidRDefault="001F6584" w:rsidP="00AF3AFD">
      <w:pPr>
        <w:spacing w:after="0" w:line="240" w:lineRule="auto"/>
      </w:pPr>
    </w:p>
    <w:p w14:paraId="3E2E0D33" w14:textId="77777777" w:rsidR="00235721" w:rsidRPr="009C199B" w:rsidRDefault="00235721" w:rsidP="00235721">
      <w:pPr>
        <w:spacing w:after="0" w:line="240" w:lineRule="auto"/>
        <w:rPr>
          <w:b/>
          <w:bCs/>
        </w:rPr>
      </w:pPr>
      <w:r w:rsidRPr="009C199B">
        <w:rPr>
          <w:b/>
          <w:bCs/>
        </w:rPr>
        <w:t xml:space="preserve">CCRTA Updates </w:t>
      </w:r>
    </w:p>
    <w:p w14:paraId="5F494097" w14:textId="77777777" w:rsidR="00235721" w:rsidRDefault="00235721" w:rsidP="00235721">
      <w:pPr>
        <w:spacing w:after="0" w:line="240" w:lineRule="auto"/>
      </w:pPr>
    </w:p>
    <w:p w14:paraId="3D4EF03A" w14:textId="1D18E656" w:rsidR="00235721" w:rsidRDefault="00235721" w:rsidP="00235721">
      <w:pPr>
        <w:spacing w:after="0" w:line="240" w:lineRule="auto"/>
      </w:pPr>
      <w:r>
        <w:t>Leah LaCross from the CCRTA provided an update. Ms. Lacross shared that the CCRTA is preparing for the increased ridership due to the upcoming July 4</w:t>
      </w:r>
      <w:r w:rsidRPr="008A28A1">
        <w:rPr>
          <w:vertAlign w:val="superscript"/>
        </w:rPr>
        <w:t>th</w:t>
      </w:r>
      <w:r>
        <w:t xml:space="preserve"> holiday weekend. Ms. Lacross shared that the CCRTA is currently working on the transition to electric vehicles and is trying to do so in the most efficient and cost-effective way possible. The CCRTA will be launching a new website and is expected to have the website ready in 1-2 weeks. </w:t>
      </w:r>
    </w:p>
    <w:p w14:paraId="41EA001F" w14:textId="77777777" w:rsidR="00235721" w:rsidRDefault="00235721" w:rsidP="00AF3AFD">
      <w:pPr>
        <w:spacing w:after="0" w:line="240" w:lineRule="auto"/>
        <w:rPr>
          <w:b/>
          <w:bCs/>
        </w:rPr>
      </w:pPr>
    </w:p>
    <w:p w14:paraId="3112F838" w14:textId="0254F13A" w:rsidR="002A2FF2" w:rsidRPr="00434D5B" w:rsidRDefault="008710F8" w:rsidP="00AF3AFD">
      <w:pPr>
        <w:spacing w:after="0" w:line="240" w:lineRule="auto"/>
        <w:rPr>
          <w:b/>
          <w:bCs/>
        </w:rPr>
      </w:pPr>
      <w:r w:rsidRPr="00434D5B">
        <w:rPr>
          <w:b/>
          <w:bCs/>
        </w:rPr>
        <w:t>CCC Updates</w:t>
      </w:r>
    </w:p>
    <w:p w14:paraId="115029C4" w14:textId="33D3CF3A" w:rsidR="008710F8" w:rsidRPr="00434D5B" w:rsidRDefault="008710F8" w:rsidP="00AF3AFD">
      <w:pPr>
        <w:spacing w:after="0" w:line="240" w:lineRule="auto"/>
        <w:rPr>
          <w:b/>
          <w:bCs/>
        </w:rPr>
      </w:pPr>
    </w:p>
    <w:p w14:paraId="3BC7264C" w14:textId="1EF65F19" w:rsidR="000F4F21" w:rsidRDefault="00DC410E" w:rsidP="00B032AC">
      <w:pPr>
        <w:spacing w:after="0" w:line="240" w:lineRule="auto"/>
      </w:pPr>
      <w:r>
        <w:t xml:space="preserve">Steven </w:t>
      </w:r>
      <w:r w:rsidR="003C53CF">
        <w:t>Tupper provided Commission updates.</w:t>
      </w:r>
      <w:r w:rsidR="000D0AE4">
        <w:t xml:space="preserve"> </w:t>
      </w:r>
      <w:r w:rsidR="00E02D1A">
        <w:t xml:space="preserve"> </w:t>
      </w:r>
      <w:r w:rsidR="008F70B9">
        <w:t xml:space="preserve">Mr. Tupper </w:t>
      </w:r>
      <w:r w:rsidR="00975B20">
        <w:t xml:space="preserve">shared the Commission </w:t>
      </w:r>
      <w:r w:rsidR="00B4012C">
        <w:t xml:space="preserve">is </w:t>
      </w:r>
      <w:r w:rsidR="00F270D8">
        <w:t xml:space="preserve">the middle of the Barnstable Complete Street Prioritization Plan process. </w:t>
      </w:r>
      <w:r w:rsidR="003F41D3">
        <w:t>Five public meeting</w:t>
      </w:r>
      <w:r w:rsidR="00B505BC">
        <w:t>s</w:t>
      </w:r>
      <w:r w:rsidR="003F41D3">
        <w:t xml:space="preserve"> will be scheduled in July and early August</w:t>
      </w:r>
      <w:r w:rsidR="00816144">
        <w:t xml:space="preserve"> with a public comment period through the end of August</w:t>
      </w:r>
      <w:r w:rsidR="000005C2">
        <w:t xml:space="preserve"> which will include an online comment tool. </w:t>
      </w:r>
      <w:r w:rsidR="00DF6457">
        <w:t>Mr. Tupper highlighted an E-Bike Incentive Program from Cape Light Compact. The program is available to year-</w:t>
      </w:r>
      <w:r w:rsidR="00257089">
        <w:t>round Cape Cod and Martha’s Vineyard residents (Income requirements). Vouchers cover 75%</w:t>
      </w:r>
      <w:r w:rsidR="00B8134C">
        <w:t xml:space="preserve"> of E-Bike up to $1,200 with the applicant providing a co-pay of $300-$500.</w:t>
      </w:r>
      <w:r w:rsidR="0044376D">
        <w:t xml:space="preserve"> The program includes one year bicycle maintenance and $125</w:t>
      </w:r>
      <w:r w:rsidR="00DF2D8A">
        <w:t xml:space="preserve"> towards bicycle accessories. </w:t>
      </w:r>
      <w:r w:rsidR="006F07F8">
        <w:t xml:space="preserve">The website for the program is </w:t>
      </w:r>
      <w:hyperlink r:id="rId13" w:history="1">
        <w:r w:rsidR="006F07F8" w:rsidRPr="00AE5621">
          <w:rPr>
            <w:rStyle w:val="Hyperlink"/>
          </w:rPr>
          <w:t>https://www.capelightcompact.org/ebikerebate/</w:t>
        </w:r>
      </w:hyperlink>
      <w:r w:rsidR="006F07F8">
        <w:t xml:space="preserve"> </w:t>
      </w:r>
      <w:r w:rsidR="00B505BC">
        <w:t xml:space="preserve">. </w:t>
      </w:r>
      <w:r w:rsidR="00EA7508">
        <w:t xml:space="preserve">Mr. Tupper </w:t>
      </w:r>
      <w:r w:rsidR="004B510B">
        <w:t xml:space="preserve">also highlighted </w:t>
      </w:r>
      <w:r w:rsidR="00BB42E2">
        <w:t xml:space="preserve">the Commission’s bicycle rack </w:t>
      </w:r>
      <w:r w:rsidR="004B510B">
        <w:t xml:space="preserve">grant </w:t>
      </w:r>
      <w:r w:rsidR="00BB42E2">
        <w:t>program</w:t>
      </w:r>
      <w:r w:rsidR="004B510B">
        <w:t xml:space="preserve"> open to municipalities and eligible public </w:t>
      </w:r>
      <w:r w:rsidR="00CB28D1">
        <w:t>agencies</w:t>
      </w:r>
      <w:r w:rsidR="00BB42E2">
        <w:t xml:space="preserve">. </w:t>
      </w:r>
      <w:r w:rsidR="00F319FD">
        <w:t xml:space="preserve">Applications are due by September 30, </w:t>
      </w:r>
      <w:r w:rsidR="003D1C24">
        <w:lastRenderedPageBreak/>
        <w:t>2022,</w:t>
      </w:r>
      <w:r w:rsidR="00F319FD">
        <w:t xml:space="preserve"> and are </w:t>
      </w:r>
      <w:r w:rsidR="00A61AAA">
        <w:t>first-come, first-served. Installations must be completed by December 31, 2022.</w:t>
      </w:r>
      <w:r w:rsidR="001E6414">
        <w:t xml:space="preserve"> Mr. Tupper briefly share</w:t>
      </w:r>
      <w:r w:rsidR="004B510B">
        <w:t xml:space="preserve">d </w:t>
      </w:r>
      <w:r w:rsidR="00074F15">
        <w:t>MassDOT’s long</w:t>
      </w:r>
      <w:r w:rsidR="001E6414">
        <w:t>-range transportation pla</w:t>
      </w:r>
      <w:r w:rsidR="00721351">
        <w:t>n update links and QR codes. More information on th</w:t>
      </w:r>
      <w:r w:rsidR="00BB000E">
        <w:t xml:space="preserve">e plan can be found at </w:t>
      </w:r>
      <w:hyperlink r:id="rId14" w:history="1">
        <w:r w:rsidR="00BB000E" w:rsidRPr="00AE5621">
          <w:rPr>
            <w:rStyle w:val="Hyperlink"/>
          </w:rPr>
          <w:t>www.mass.gov/beyond-mobility</w:t>
        </w:r>
      </w:hyperlink>
      <w:r w:rsidR="00BB000E">
        <w:t xml:space="preserve">. </w:t>
      </w:r>
    </w:p>
    <w:p w14:paraId="5008F9BA" w14:textId="77777777" w:rsidR="00A60F7D" w:rsidRDefault="00A60F7D" w:rsidP="00B71143">
      <w:pPr>
        <w:spacing w:after="0" w:line="240" w:lineRule="auto"/>
      </w:pPr>
    </w:p>
    <w:p w14:paraId="7467D1B8" w14:textId="77777777" w:rsidR="004877C1" w:rsidRDefault="004877C1" w:rsidP="00DF1DF5">
      <w:pPr>
        <w:spacing w:after="0" w:line="240" w:lineRule="auto"/>
        <w:rPr>
          <w:i/>
          <w:iCs/>
        </w:rPr>
      </w:pPr>
    </w:p>
    <w:p w14:paraId="2C02F00F" w14:textId="78F22CB6" w:rsidR="00B26011" w:rsidRPr="00B26011" w:rsidRDefault="00B26011" w:rsidP="00DF1DF5">
      <w:pPr>
        <w:spacing w:after="0" w:line="240" w:lineRule="auto"/>
        <w:rPr>
          <w:rFonts w:ascii="Montserrat SemiBold" w:hAnsi="Montserrat SemiBold"/>
          <w:sz w:val="24"/>
          <w:szCs w:val="24"/>
        </w:rPr>
      </w:pPr>
      <w:r>
        <w:rPr>
          <w:rFonts w:ascii="Montserrat SemiBold" w:hAnsi="Montserrat SemiBold"/>
          <w:sz w:val="24"/>
          <w:szCs w:val="24"/>
        </w:rPr>
        <w:t>New Business</w:t>
      </w:r>
    </w:p>
    <w:p w14:paraId="2F945B77" w14:textId="77777777" w:rsidR="00B26011" w:rsidRPr="00B26011" w:rsidRDefault="00B26011" w:rsidP="00DF1DF5">
      <w:pPr>
        <w:spacing w:after="0" w:line="240" w:lineRule="auto"/>
      </w:pPr>
    </w:p>
    <w:p w14:paraId="2BF9B9B8" w14:textId="62F6AACA" w:rsidR="00DF1DF5" w:rsidRPr="00DF1DF5" w:rsidRDefault="00DF1DF5" w:rsidP="00DF1DF5">
      <w:pPr>
        <w:spacing w:after="0" w:line="240" w:lineRule="auto"/>
        <w:rPr>
          <w:i/>
          <w:iCs/>
        </w:rPr>
      </w:pPr>
      <w:r w:rsidRPr="00DF1DF5">
        <w:rPr>
          <w:i/>
          <w:iCs/>
        </w:rPr>
        <w:t>Topics not reasonably anticipated by the Chair more than 48 hours before the meeting.</w:t>
      </w:r>
    </w:p>
    <w:p w14:paraId="58252EE6" w14:textId="539217D3" w:rsidR="00DF1DF5" w:rsidRDefault="00DF1DF5" w:rsidP="00856EB6">
      <w:pPr>
        <w:spacing w:after="0" w:line="240" w:lineRule="auto"/>
      </w:pPr>
    </w:p>
    <w:p w14:paraId="26A8E540" w14:textId="3DB5BFA0" w:rsidR="00147EC2" w:rsidRDefault="00626F56" w:rsidP="00856EB6">
      <w:pPr>
        <w:spacing w:after="0" w:line="240" w:lineRule="auto"/>
      </w:pPr>
      <w:r>
        <w:t>Judith Macleod-Froman asked if there could be a status update on the replacement of the Bourne and Sagamore bridges at the next CCMPO Meeting.</w:t>
      </w:r>
      <w:r w:rsidR="0084697B">
        <w:t xml:space="preserve"> Steven Woefel responded and shared that MassDOT will collect a report for the next meeting. </w:t>
      </w:r>
    </w:p>
    <w:p w14:paraId="61AABDD7" w14:textId="77777777" w:rsidR="00147EC2" w:rsidRDefault="00147EC2" w:rsidP="00856EB6">
      <w:pPr>
        <w:spacing w:after="0" w:line="240" w:lineRule="auto"/>
      </w:pPr>
    </w:p>
    <w:p w14:paraId="58952CBF" w14:textId="3449B035" w:rsidR="0055585E" w:rsidRDefault="00192848" w:rsidP="00AF3AFD">
      <w:pPr>
        <w:spacing w:after="0" w:line="240" w:lineRule="auto"/>
      </w:pPr>
      <w:r>
        <w:t xml:space="preserve">Steven Tupper shared that the next CCMPO meeting will be held </w:t>
      </w:r>
      <w:r w:rsidR="00A174A6">
        <w:t xml:space="preserve">virtually on </w:t>
      </w:r>
      <w:r w:rsidR="001A0B88">
        <w:t>Ju</w:t>
      </w:r>
      <w:r w:rsidR="007D5C13">
        <w:t>ly</w:t>
      </w:r>
      <w:r w:rsidR="00A174A6">
        <w:t xml:space="preserve"> </w:t>
      </w:r>
      <w:r w:rsidR="007D5C13">
        <w:t>18</w:t>
      </w:r>
      <w:r w:rsidR="0002173A">
        <w:t xml:space="preserve">, </w:t>
      </w:r>
      <w:r w:rsidR="006C237A">
        <w:t>2022,</w:t>
      </w:r>
      <w:r w:rsidR="0002173A">
        <w:t xml:space="preserve"> at 1PM.</w:t>
      </w:r>
      <w:r w:rsidR="007D5C13">
        <w:t xml:space="preserve"> Mr. Tupper shared that TIP Amendment 4 will require a vote at the meeting. </w:t>
      </w:r>
    </w:p>
    <w:p w14:paraId="3DFA06C1" w14:textId="25DC6639" w:rsidR="009243AA" w:rsidRPr="00C73758" w:rsidRDefault="009243AA" w:rsidP="0006523F">
      <w:pPr>
        <w:pStyle w:val="Heading3"/>
      </w:pPr>
      <w:r w:rsidRPr="00C73758">
        <w:t xml:space="preserve">Adjourn </w:t>
      </w:r>
    </w:p>
    <w:p w14:paraId="04690955" w14:textId="35CED709" w:rsidR="002201CB" w:rsidRDefault="002201CB" w:rsidP="002201CB">
      <w:pPr>
        <w:spacing w:after="0" w:line="240" w:lineRule="auto"/>
      </w:pPr>
      <w:r>
        <w:t>A motion to adjourn was made by</w:t>
      </w:r>
      <w:r w:rsidR="000F7A5B">
        <w:t xml:space="preserve"> </w:t>
      </w:r>
      <w:r w:rsidR="001A0B88">
        <w:t>Kevin Galligan</w:t>
      </w:r>
      <w:r>
        <w:t>, second by</w:t>
      </w:r>
      <w:r w:rsidR="00E86624" w:rsidRPr="00E86624">
        <w:t xml:space="preserve"> </w:t>
      </w:r>
      <w:r w:rsidR="006476A0">
        <w:t>Pamela Haznar</w:t>
      </w:r>
      <w:r>
        <w:t>. Members voted as follows:</w:t>
      </w:r>
    </w:p>
    <w:p w14:paraId="1D8BF43D" w14:textId="77777777" w:rsidR="00CC5896" w:rsidRDefault="00CC5896" w:rsidP="002201CB">
      <w:pPr>
        <w:spacing w:after="0" w:line="240" w:lineRule="auto"/>
      </w:pPr>
    </w:p>
    <w:p w14:paraId="29994F94" w14:textId="77777777" w:rsidR="00D0266D" w:rsidRDefault="00D0266D" w:rsidP="00D0266D">
      <w:pPr>
        <w:spacing w:after="0" w:line="240" w:lineRule="auto"/>
      </w:pPr>
      <w:r>
        <w:t xml:space="preserve">Stephen Woelfel </w:t>
      </w:r>
      <w:r>
        <w:tab/>
      </w:r>
      <w:r>
        <w:tab/>
        <w:t>Aye</w:t>
      </w:r>
      <w:r>
        <w:tab/>
      </w:r>
      <w:r>
        <w:tab/>
      </w:r>
      <w:r>
        <w:tab/>
      </w:r>
      <w:r>
        <w:tab/>
      </w:r>
      <w:r>
        <w:tab/>
      </w:r>
      <w:r>
        <w:tab/>
      </w:r>
    </w:p>
    <w:p w14:paraId="798EA3C0" w14:textId="77777777" w:rsidR="00D0266D" w:rsidRDefault="00D0266D" w:rsidP="00D0266D">
      <w:pPr>
        <w:spacing w:after="0" w:line="240" w:lineRule="auto"/>
      </w:pPr>
      <w:r>
        <w:t>Pamela Haznar</w:t>
      </w:r>
      <w:r>
        <w:tab/>
      </w:r>
      <w:r>
        <w:tab/>
      </w:r>
      <w:r>
        <w:tab/>
        <w:t>Aye</w:t>
      </w:r>
    </w:p>
    <w:p w14:paraId="056A5700" w14:textId="77777777" w:rsidR="00D0266D" w:rsidRDefault="00D0266D" w:rsidP="00D0266D">
      <w:pPr>
        <w:spacing w:after="0" w:line="240" w:lineRule="auto"/>
      </w:pPr>
      <w:r>
        <w:t>Robert Lawton</w:t>
      </w:r>
      <w:r>
        <w:tab/>
      </w:r>
      <w:r>
        <w:tab/>
      </w:r>
      <w:r>
        <w:tab/>
        <w:t>Aye</w:t>
      </w:r>
    </w:p>
    <w:p w14:paraId="5B984ABA" w14:textId="77777777" w:rsidR="00D0266D" w:rsidRPr="00503BF5" w:rsidRDefault="00D0266D" w:rsidP="00D0266D">
      <w:pPr>
        <w:spacing w:after="0" w:line="240" w:lineRule="auto"/>
      </w:pPr>
      <w:r w:rsidRPr="00503BF5">
        <w:t>Mark Forest</w:t>
      </w:r>
      <w:r w:rsidRPr="00503BF5">
        <w:tab/>
      </w:r>
      <w:r w:rsidRPr="00503BF5">
        <w:tab/>
      </w:r>
      <w:r w:rsidRPr="00503BF5">
        <w:tab/>
        <w:t>Aye</w:t>
      </w:r>
    </w:p>
    <w:p w14:paraId="7C77B675" w14:textId="77777777" w:rsidR="00D0266D" w:rsidRPr="00503BF5" w:rsidRDefault="00D0266D" w:rsidP="00D0266D">
      <w:pPr>
        <w:spacing w:after="0" w:line="240" w:lineRule="auto"/>
      </w:pPr>
      <w:r>
        <w:t>Judith MacLeod-Froman</w:t>
      </w:r>
      <w:r w:rsidRPr="00503BF5">
        <w:tab/>
        <w:t>A</w:t>
      </w:r>
      <w:r>
        <w:t>ye</w:t>
      </w:r>
    </w:p>
    <w:p w14:paraId="179F8E22" w14:textId="77777777" w:rsidR="00D0266D" w:rsidRDefault="00D0266D" w:rsidP="00D0266D">
      <w:pPr>
        <w:spacing w:after="0" w:line="240" w:lineRule="auto"/>
      </w:pPr>
      <w:r>
        <w:t>Tom Andrade</w:t>
      </w:r>
      <w:r>
        <w:tab/>
      </w:r>
      <w:r>
        <w:tab/>
      </w:r>
      <w:r>
        <w:tab/>
        <w:t>Aye</w:t>
      </w:r>
      <w:r>
        <w:tab/>
      </w:r>
    </w:p>
    <w:p w14:paraId="5F1C69EB" w14:textId="77777777" w:rsidR="00D0266D" w:rsidRDefault="00D0266D" w:rsidP="00D0266D">
      <w:pPr>
        <w:spacing w:after="0" w:line="240" w:lineRule="auto"/>
      </w:pPr>
      <w:r>
        <w:t>Kevin Galligan</w:t>
      </w:r>
      <w:r>
        <w:tab/>
      </w:r>
      <w:r>
        <w:tab/>
      </w:r>
      <w:r>
        <w:tab/>
        <w:t>Aye</w:t>
      </w:r>
    </w:p>
    <w:p w14:paraId="2A774E6C" w14:textId="77777777" w:rsidR="000C4E82" w:rsidRDefault="000C4E82" w:rsidP="000C4E82">
      <w:pPr>
        <w:spacing w:after="0" w:line="240" w:lineRule="auto"/>
      </w:pPr>
    </w:p>
    <w:p w14:paraId="7F5D166A" w14:textId="77777777" w:rsidR="00977061" w:rsidRDefault="002201CB" w:rsidP="00EA6A99">
      <w:pPr>
        <w:spacing w:after="0" w:line="240" w:lineRule="auto"/>
      </w:pPr>
      <w:r>
        <w:t>The motion passed.</w:t>
      </w:r>
      <w:r w:rsidR="007A5C5D">
        <w:t xml:space="preserve"> </w:t>
      </w:r>
    </w:p>
    <w:p w14:paraId="2D59155A" w14:textId="77777777" w:rsidR="00977061" w:rsidRDefault="00977061" w:rsidP="00EA6A99">
      <w:pPr>
        <w:spacing w:after="0" w:line="240" w:lineRule="auto"/>
      </w:pPr>
    </w:p>
    <w:p w14:paraId="324E07CE" w14:textId="686140DE" w:rsidR="00EA6A99" w:rsidRDefault="007A5C5D" w:rsidP="00EA6A99">
      <w:pPr>
        <w:spacing w:after="0" w:line="240" w:lineRule="auto"/>
      </w:pPr>
      <w:r>
        <w:t xml:space="preserve">The meeting was adjourned at </w:t>
      </w:r>
      <w:r w:rsidR="00EA2970">
        <w:t>1</w:t>
      </w:r>
      <w:r w:rsidR="005F5326">
        <w:t>:</w:t>
      </w:r>
      <w:r w:rsidR="00EA2970">
        <w:t>48</w:t>
      </w:r>
      <w:r w:rsidR="009349D0">
        <w:t xml:space="preserve"> </w:t>
      </w:r>
      <w:r w:rsidR="007241FA">
        <w:t>p.m</w:t>
      </w:r>
      <w:r w:rsidR="00365A86">
        <w:t>.</w:t>
      </w:r>
    </w:p>
    <w:p w14:paraId="2880BCCD" w14:textId="77777777" w:rsidR="00CC5896" w:rsidRDefault="00CC5896" w:rsidP="00EA6A99">
      <w:pPr>
        <w:spacing w:after="0" w:line="240" w:lineRule="auto"/>
      </w:pPr>
    </w:p>
    <w:p w14:paraId="3925A57A" w14:textId="26EFED48" w:rsidR="00D25D52" w:rsidRPr="00C73758" w:rsidRDefault="00D25D52" w:rsidP="00D25D52">
      <w:pPr>
        <w:pStyle w:val="Heading3"/>
      </w:pPr>
      <w:r>
        <w:t xml:space="preserve">Documents </w:t>
      </w:r>
      <w:r w:rsidR="00744F22">
        <w:t>Used/Received</w:t>
      </w:r>
    </w:p>
    <w:p w14:paraId="18477583" w14:textId="263E95AB" w:rsidR="00A64262" w:rsidRDefault="00E77159" w:rsidP="00E77159">
      <w:pPr>
        <w:spacing w:after="0" w:line="240" w:lineRule="auto"/>
      </w:pPr>
      <w:r>
        <w:t xml:space="preserve">CCMPO Meeting PowerPoint Presentation </w:t>
      </w:r>
      <w:r w:rsidR="00CC4627">
        <w:t>0</w:t>
      </w:r>
      <w:r w:rsidR="00E10266">
        <w:t>6</w:t>
      </w:r>
      <w:r w:rsidR="00205199">
        <w:t>-</w:t>
      </w:r>
      <w:r w:rsidR="00CC4627">
        <w:t>2</w:t>
      </w:r>
      <w:r w:rsidR="00E10266">
        <w:t>7</w:t>
      </w:r>
      <w:r w:rsidR="00205199">
        <w:t>-2</w:t>
      </w:r>
      <w:r w:rsidR="00CC4627">
        <w:t>2</w:t>
      </w:r>
    </w:p>
    <w:p w14:paraId="6205B77A" w14:textId="37B8518F" w:rsidR="00B12003" w:rsidRDefault="009E3A3E" w:rsidP="00E77159">
      <w:pPr>
        <w:spacing w:after="0" w:line="240" w:lineRule="auto"/>
      </w:pPr>
      <w:r w:rsidRPr="009E3A3E">
        <w:t>202</w:t>
      </w:r>
      <w:r w:rsidR="00CC4627">
        <w:t>2</w:t>
      </w:r>
      <w:r w:rsidRPr="009E3A3E">
        <w:t>-</w:t>
      </w:r>
      <w:r w:rsidR="00CC4627">
        <w:t>0</w:t>
      </w:r>
      <w:r w:rsidR="00E10266">
        <w:t>5</w:t>
      </w:r>
      <w:r w:rsidRPr="009E3A3E">
        <w:t>-</w:t>
      </w:r>
      <w:r w:rsidR="00CC4627">
        <w:t>2</w:t>
      </w:r>
      <w:r w:rsidR="00264630">
        <w:t>5</w:t>
      </w:r>
      <w:r w:rsidRPr="009E3A3E">
        <w:t xml:space="preserve"> CCMPO DRAFT Minutes </w:t>
      </w:r>
    </w:p>
    <w:p w14:paraId="0CD9BADD" w14:textId="02C7C22B" w:rsidR="00264630" w:rsidRDefault="00264630" w:rsidP="00E77159">
      <w:pPr>
        <w:spacing w:after="0" w:line="240" w:lineRule="auto"/>
      </w:pPr>
      <w:r>
        <w:t>2022-0</w:t>
      </w:r>
      <w:r w:rsidR="004D5C23">
        <w:t>6</w:t>
      </w:r>
      <w:r>
        <w:t>-2</w:t>
      </w:r>
      <w:r w:rsidR="004D5C23">
        <w:t>7</w:t>
      </w:r>
      <w:r>
        <w:t xml:space="preserve"> CCMPO Agenda</w:t>
      </w:r>
    </w:p>
    <w:p w14:paraId="4470AEE6" w14:textId="138A24C4" w:rsidR="004D5C23" w:rsidRDefault="004D5C23" w:rsidP="00E77159">
      <w:pPr>
        <w:spacing w:after="0" w:line="240" w:lineRule="auto"/>
      </w:pPr>
      <w:r>
        <w:t>2022-06-27 Revised Agenda</w:t>
      </w:r>
    </w:p>
    <w:p w14:paraId="58E4F362" w14:textId="2A17C078" w:rsidR="00264630" w:rsidRDefault="004D5C23" w:rsidP="00E77159">
      <w:pPr>
        <w:spacing w:after="0" w:line="240" w:lineRule="auto"/>
      </w:pPr>
      <w:r>
        <w:t>Cape Light Compact E-Bike Flyer</w:t>
      </w:r>
    </w:p>
    <w:p w14:paraId="49186409" w14:textId="5C8FB570" w:rsidR="00CA65E4" w:rsidRDefault="00637ADD" w:rsidP="00E77159">
      <w:pPr>
        <w:spacing w:after="0" w:line="240" w:lineRule="auto"/>
      </w:pPr>
      <w:r>
        <w:t>FFY 2022-26 TIP</w:t>
      </w:r>
      <w:r w:rsidR="00252371">
        <w:t xml:space="preserve"> Draft</w:t>
      </w:r>
      <w:r>
        <w:t xml:space="preserve"> Amendment 3</w:t>
      </w:r>
    </w:p>
    <w:p w14:paraId="636DF68F" w14:textId="09DAEEE4" w:rsidR="00CA65E4" w:rsidRDefault="00637ADD" w:rsidP="00E77159">
      <w:pPr>
        <w:spacing w:after="0" w:line="240" w:lineRule="auto"/>
      </w:pPr>
      <w:r>
        <w:t xml:space="preserve">FFY 2022-26 TIP </w:t>
      </w:r>
      <w:r w:rsidR="00252371">
        <w:t>Draft Amendment 4</w:t>
      </w:r>
    </w:p>
    <w:p w14:paraId="61E34C03" w14:textId="77777777" w:rsidR="00E96244" w:rsidRPr="001D443F" w:rsidRDefault="00E96244" w:rsidP="00E77159">
      <w:pPr>
        <w:spacing w:after="0" w:line="240" w:lineRule="auto"/>
      </w:pPr>
    </w:p>
    <w:sectPr w:rsidR="00E96244" w:rsidRPr="001D443F" w:rsidSect="007C02DB">
      <w:headerReference w:type="even" r:id="rId15"/>
      <w:headerReference w:type="default" r:id="rId16"/>
      <w:footerReference w:type="even" r:id="rId17"/>
      <w:footerReference w:type="default" r:id="rId18"/>
      <w:headerReference w:type="first" r:id="rId19"/>
      <w:footerReference w:type="first" r:id="rId20"/>
      <w:pgSz w:w="12240" w:h="15840" w:code="1"/>
      <w:pgMar w:top="2304" w:right="1080" w:bottom="1440" w:left="1080" w:header="634"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9A095" w14:textId="77777777" w:rsidR="0054299E" w:rsidRDefault="0054299E" w:rsidP="00B22CE7">
      <w:r>
        <w:separator/>
      </w:r>
    </w:p>
  </w:endnote>
  <w:endnote w:type="continuationSeparator" w:id="0">
    <w:p w14:paraId="082287F7" w14:textId="77777777" w:rsidR="0054299E" w:rsidRDefault="0054299E" w:rsidP="00B22CE7">
      <w:r>
        <w:continuationSeparator/>
      </w:r>
    </w:p>
  </w:endnote>
  <w:endnote w:type="continuationNotice" w:id="1">
    <w:p w14:paraId="791D8584" w14:textId="77777777" w:rsidR="0054299E" w:rsidRDefault="005429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embedRegular r:id="rId1" w:fontKey="{1B9C84B4-69CC-4153-9246-45B3A4DB6CFC}"/>
    <w:embedBold r:id="rId2" w:fontKey="{39C46EDB-0684-4607-9229-DA5CF49F3036}"/>
  </w:font>
  <w:font w:name="Times New Roman">
    <w:panose1 w:val="02020603050405020304"/>
    <w:charset w:val="00"/>
    <w:family w:val="roman"/>
    <w:pitch w:val="variable"/>
    <w:sig w:usb0="E0002EFF" w:usb1="C000785B" w:usb2="00000009" w:usb3="00000000" w:csb0="000001FF" w:csb1="00000000"/>
    <w:embedRegular r:id="rId3" w:fontKey="{DDF3910E-3C87-457D-87BA-40B6A6C85DD8}"/>
    <w:embedBold r:id="rId4" w:fontKey="{066899BE-33D4-44DA-8292-D1CFDC5C90F7}"/>
    <w:embedItalic r:id="rId5" w:fontKey="{B4A8915E-07A3-4341-9F92-E91DB30A2FBB}"/>
    <w:embedBoldItalic r:id="rId6" w:fontKey="{A338DD03-2E92-4A37-BC2F-675B105AFF29}"/>
  </w:font>
  <w:font w:name="Symbol">
    <w:panose1 w:val="05050102010706020507"/>
    <w:charset w:val="02"/>
    <w:family w:val="roman"/>
    <w:pitch w:val="variable"/>
    <w:sig w:usb0="00000000" w:usb1="10000000" w:usb2="00000000" w:usb3="00000000" w:csb0="80000000" w:csb1="00000000"/>
    <w:embedRegular r:id="rId7" w:fontKey="{7319FB18-27CF-41E5-ADC2-2FA3CB49EAED}"/>
  </w:font>
  <w:font w:name="Courier New">
    <w:panose1 w:val="02070309020205020404"/>
    <w:charset w:val="00"/>
    <w:family w:val="modern"/>
    <w:pitch w:val="fixed"/>
    <w:sig w:usb0="E0002EFF" w:usb1="C0007843" w:usb2="00000009" w:usb3="00000000" w:csb0="000001FF" w:csb1="00000000"/>
    <w:embedRegular r:id="rId8" w:fontKey="{16AD7AEA-FF12-490D-B066-05C56ECA76DB}"/>
  </w:font>
  <w:font w:name="Wingdings">
    <w:panose1 w:val="05000000000000000000"/>
    <w:charset w:val="02"/>
    <w:family w:val="auto"/>
    <w:pitch w:val="variable"/>
    <w:sig w:usb0="00000000" w:usb1="10000000" w:usb2="00000000" w:usb3="00000000" w:csb0="80000000" w:csb1="00000000"/>
    <w:embedRegular r:id="rId9" w:fontKey="{1A6EBC42-4C40-4022-944F-DF0B2701BD54}"/>
  </w:font>
  <w:font w:name="Open Sans">
    <w:panose1 w:val="020B0606030504020204"/>
    <w:charset w:val="00"/>
    <w:family w:val="swiss"/>
    <w:pitch w:val="variable"/>
    <w:sig w:usb0="E00002EF" w:usb1="4000205B" w:usb2="00000028" w:usb3="00000000" w:csb0="0000019F" w:csb1="00000000"/>
    <w:embedRegular r:id="rId10" w:fontKey="{245F895C-2853-4B15-B433-17E7130590EF}"/>
    <w:embedBold r:id="rId11" w:fontKey="{74F82DBB-578D-4A7D-8CA1-BE68C9C0DB3F}"/>
    <w:embedItalic r:id="rId12" w:fontKey="{FCEEB1C0-9C0B-4D5D-9A54-7D8C98C8192B}"/>
    <w:embedBoldItalic r:id="rId13" w:fontKey="{E63DA11C-B573-4E55-A736-056892D89B5D}"/>
  </w:font>
  <w:font w:name="SimHei">
    <w:altName w:val="黑体"/>
    <w:panose1 w:val="02010600030101010101"/>
    <w:charset w:val="86"/>
    <w:family w:val="modern"/>
    <w:pitch w:val="fixed"/>
    <w:sig w:usb0="800002BF" w:usb1="38CF7CFA" w:usb2="00000016" w:usb3="00000000" w:csb0="00040001" w:csb1="00000000"/>
  </w:font>
  <w:font w:name="Montserrat SemiBold">
    <w:panose1 w:val="00000700000000000000"/>
    <w:charset w:val="00"/>
    <w:family w:val="auto"/>
    <w:pitch w:val="variable"/>
    <w:sig w:usb0="2000020F" w:usb1="00000003" w:usb2="00000000" w:usb3="00000000" w:csb0="00000197" w:csb1="00000000"/>
    <w:embedRegular r:id="rId14" w:fontKey="{B78C4F81-43CA-4C20-8251-8E260F9A86ED}"/>
    <w:embedBold r:id="rId15" w:fontKey="{F42046CD-43B4-47BF-874A-BE343449BFF8}"/>
  </w:font>
  <w:font w:name="Calibri">
    <w:panose1 w:val="020F0502020204030204"/>
    <w:charset w:val="00"/>
    <w:family w:val="swiss"/>
    <w:pitch w:val="variable"/>
    <w:sig w:usb0="E4002EFF" w:usb1="C000247B" w:usb2="00000009" w:usb3="00000000" w:csb0="000001FF" w:csb1="00000000"/>
    <w:embedRegular r:id="rId16" w:fontKey="{62180B62-AB95-4FFB-B92E-20DCD0F9400D}"/>
  </w:font>
  <w:font w:name="Segoe UI">
    <w:panose1 w:val="020B0502040204020203"/>
    <w:charset w:val="00"/>
    <w:family w:val="swiss"/>
    <w:pitch w:val="variable"/>
    <w:sig w:usb0="E4002EFF" w:usb1="C000E47F" w:usb2="00000009" w:usb3="00000000" w:csb0="000001FF" w:csb1="00000000"/>
    <w:embedRegular r:id="rId17" w:fontKey="{D9345695-6BCF-4818-8366-143D59407069}"/>
  </w:font>
  <w:font w:name="Georgia">
    <w:panose1 w:val="02040502050405020303"/>
    <w:charset w:val="00"/>
    <w:family w:val="roman"/>
    <w:pitch w:val="variable"/>
    <w:sig w:usb0="00000287" w:usb1="00000000" w:usb2="00000000" w:usb3="00000000" w:csb0="0000009F" w:csb1="00000000"/>
    <w:embedRegular r:id="rId18" w:fontKey="{E85F9B79-6AC6-408C-936A-3A6F9DCC4EEB}"/>
    <w:embedBold r:id="rId19" w:fontKey="{24540EA1-C8AC-4A20-B14C-26749BC513D1}"/>
  </w:font>
  <w:font w:name="Open Sans Light">
    <w:panose1 w:val="020B0306030504020204"/>
    <w:charset w:val="00"/>
    <w:family w:val="swiss"/>
    <w:pitch w:val="variable"/>
    <w:sig w:usb0="E00002EF" w:usb1="4000205B" w:usb2="00000028" w:usb3="00000000" w:csb0="0000019F" w:csb1="00000000"/>
    <w:embedRegular r:id="rId20" w:fontKey="{E4F2B936-38C5-490B-BD42-7DE6B990D7D3}"/>
  </w:font>
  <w:font w:name="Arial">
    <w:panose1 w:val="020B0604020202020204"/>
    <w:charset w:val="00"/>
    <w:family w:val="swiss"/>
    <w:pitch w:val="variable"/>
    <w:sig w:usb0="E0002EFF" w:usb1="C000785B" w:usb2="00000009" w:usb3="00000000" w:csb0="000001FF" w:csb1="00000000"/>
    <w:embedRegular r:id="rId21" w:fontKey="{BE09B359-6B26-4DA7-BA05-9D0707090993}"/>
    <w:embedBold r:id="rId22" w:fontKey="{F08BCF47-629D-43C8-A105-EB36A2EFC235}"/>
    <w:embedItalic r:id="rId23" w:fontKey="{0990E370-6D2A-4D24-8788-85E88EFBA03B}"/>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4E55" w14:textId="77777777" w:rsidR="004E6874" w:rsidRDefault="004E6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73B9" w14:textId="7DCC0ECC" w:rsidR="004917F8" w:rsidRPr="00045495" w:rsidRDefault="00CB28D1" w:rsidP="0095005C">
    <w:pPr>
      <w:pStyle w:val="Footer"/>
      <w:rPr>
        <w:szCs w:val="20"/>
      </w:rPr>
    </w:pPr>
    <w:fldSimple w:instr="STYLEREF  Title  \* MERGEFORMAT">
      <w:r w:rsidR="004E6874">
        <w:rPr>
          <w:noProof/>
        </w:rPr>
        <w:t>Cape Cod Metropolitan Planning Organization (MPO)</w:t>
      </w:r>
    </w:fldSimple>
    <w:r w:rsidR="004917F8" w:rsidRPr="00045495">
      <w:t xml:space="preserve"> </w:t>
    </w:r>
    <w:r w:rsidR="004917F8" w:rsidRPr="00045495">
      <w:tab/>
    </w:r>
    <w:r w:rsidR="004E6874">
      <w:t>Approved</w:t>
    </w:r>
    <w:r w:rsidR="00D642E8">
      <w:t xml:space="preserve"> Minutes</w:t>
    </w:r>
    <w:r w:rsidR="00024619">
      <w:t xml:space="preserve"> </w:t>
    </w:r>
    <w:r w:rsidR="00D25E4E">
      <w:t>June</w:t>
    </w:r>
    <w:r w:rsidR="00024619">
      <w:t xml:space="preserve"> 2</w:t>
    </w:r>
    <w:r w:rsidR="00D25E4E">
      <w:t>7</w:t>
    </w:r>
    <w:r w:rsidR="00024619">
      <w:t>, 2022</w:t>
    </w:r>
    <w:r w:rsidR="004917F8" w:rsidRPr="00045495">
      <w:rPr>
        <w:noProof/>
        <w:color w:val="FDB517" w:themeColor="accent2"/>
      </w:rPr>
      <w:t>|</w:t>
    </w:r>
    <w:r w:rsidR="00D6336A">
      <w:t xml:space="preserve"> </w:t>
    </w:r>
    <w:r w:rsidR="004917F8" w:rsidRPr="00045495">
      <w:fldChar w:fldCharType="begin"/>
    </w:r>
    <w:r w:rsidR="004917F8" w:rsidRPr="00045495">
      <w:instrText xml:space="preserve"> PAGE   \* MERGEFORMAT </w:instrText>
    </w:r>
    <w:r w:rsidR="004917F8" w:rsidRPr="00045495">
      <w:fldChar w:fldCharType="separate"/>
    </w:r>
    <w:r w:rsidR="004917F8" w:rsidRPr="00045495">
      <w:t>2</w:t>
    </w:r>
    <w:r w:rsidR="004917F8" w:rsidRPr="0004549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994C" w14:textId="4A34F57D" w:rsidR="004917F8" w:rsidRPr="0095005C" w:rsidRDefault="001420F3" w:rsidP="0095005C">
    <w:pPr>
      <w:pStyle w:val="Footer"/>
    </w:pPr>
    <w:r>
      <w:t>Cape Cod</w:t>
    </w:r>
    <w:r w:rsidR="00FF1A82">
      <w:t xml:space="preserve"> Metropolitan Planning </w:t>
    </w:r>
    <w:r w:rsidR="00740CF8">
      <w:t>Organization (MPO)</w:t>
    </w:r>
    <w:r w:rsidR="004917F8" w:rsidRPr="0095005C">
      <w:tab/>
    </w:r>
    <w:r w:rsidR="004E6874">
      <w:t>Approved</w:t>
    </w:r>
    <w:r w:rsidR="00BB3BAD">
      <w:t xml:space="preserve"> Minutes </w:t>
    </w:r>
    <w:r w:rsidR="00D25E4E">
      <w:t>June</w:t>
    </w:r>
    <w:r w:rsidR="00BB3BAD">
      <w:t xml:space="preserve"> </w:t>
    </w:r>
    <w:r w:rsidR="00D25E4E">
      <w:t>27</w:t>
    </w:r>
    <w:r w:rsidR="00BB3BAD">
      <w:t>, 2022</w:t>
    </w:r>
    <w:r w:rsidR="004917F8" w:rsidRPr="0095005C">
      <w:rPr>
        <w:color w:val="FDB517" w:themeColor="accent2"/>
      </w:rPr>
      <w:t>|</w:t>
    </w:r>
    <w:r w:rsidR="00D6336A">
      <w:t xml:space="preserve"> </w:t>
    </w:r>
    <w:r w:rsidR="004917F8" w:rsidRPr="0095005C">
      <w:fldChar w:fldCharType="begin"/>
    </w:r>
    <w:r w:rsidR="004917F8" w:rsidRPr="0095005C">
      <w:instrText xml:space="preserve"> PAGE   \* MERGEFORMAT </w:instrText>
    </w:r>
    <w:r w:rsidR="004917F8" w:rsidRPr="0095005C">
      <w:fldChar w:fldCharType="separate"/>
    </w:r>
    <w:r w:rsidR="004917F8" w:rsidRPr="0095005C">
      <w:t>1</w:t>
    </w:r>
    <w:r w:rsidR="004917F8" w:rsidRPr="0095005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D04F" w14:textId="77777777" w:rsidR="0054299E" w:rsidRDefault="0054299E" w:rsidP="00B22CE7">
      <w:r>
        <w:separator/>
      </w:r>
    </w:p>
  </w:footnote>
  <w:footnote w:type="continuationSeparator" w:id="0">
    <w:p w14:paraId="3703054B" w14:textId="77777777" w:rsidR="0054299E" w:rsidRDefault="0054299E" w:rsidP="00B22CE7">
      <w:r>
        <w:continuationSeparator/>
      </w:r>
    </w:p>
  </w:footnote>
  <w:footnote w:type="continuationNotice" w:id="1">
    <w:p w14:paraId="2D1987DD" w14:textId="77777777" w:rsidR="0054299E" w:rsidRDefault="005429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FF2F" w14:textId="77777777" w:rsidR="004E6874" w:rsidRDefault="004E6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9394" w14:textId="77777777" w:rsidR="004917F8" w:rsidRDefault="004917F8" w:rsidP="00B22CE7">
    <w:pPr>
      <w:pStyle w:val="Header"/>
    </w:pPr>
    <w:r w:rsidRPr="002215E7">
      <w:rPr>
        <w:noProof/>
      </w:rPr>
      <w:drawing>
        <wp:anchor distT="0" distB="0" distL="114300" distR="114300" simplePos="0" relativeHeight="251658241" behindDoc="1" locked="0" layoutInCell="1" allowOverlap="1" wp14:anchorId="5636ABDD" wp14:editId="0A6C2BA8">
          <wp:simplePos x="0" y="0"/>
          <wp:positionH relativeFrom="page">
            <wp:posOffset>6858000</wp:posOffset>
          </wp:positionH>
          <wp:positionV relativeFrom="page">
            <wp:posOffset>320040</wp:posOffset>
          </wp:positionV>
          <wp:extent cx="603504" cy="795528"/>
          <wp:effectExtent l="0" t="0" r="6350" b="5080"/>
          <wp:wrapTight wrapText="bothSides">
            <wp:wrapPolygon edited="0">
              <wp:start x="0" y="0"/>
              <wp:lineTo x="0" y="21220"/>
              <wp:lineTo x="21145" y="21220"/>
              <wp:lineTo x="211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ommission_2C.tif"/>
                  <pic:cNvPicPr/>
                </pic:nvPicPr>
                <pic:blipFill>
                  <a:blip r:embed="rId1">
                    <a:extLst>
                      <a:ext uri="{28A0092B-C50C-407E-A947-70E740481C1C}">
                        <a14:useLocalDpi xmlns:a14="http://schemas.microsoft.com/office/drawing/2010/main" val="0"/>
                      </a:ext>
                    </a:extLst>
                  </a:blip>
                  <a:stretch>
                    <a:fillRect/>
                  </a:stretch>
                </pic:blipFill>
                <pic:spPr>
                  <a:xfrm>
                    <a:off x="0" y="0"/>
                    <a:ext cx="603504" cy="7955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543A" w14:textId="77777777" w:rsidR="004917F8" w:rsidRDefault="004917F8" w:rsidP="00474CE8">
    <w:pPr>
      <w:pStyle w:val="NoSpacing"/>
    </w:pPr>
    <w:r w:rsidRPr="00867E0E">
      <w:rPr>
        <w:rFonts w:asciiTheme="minorHAnsi" w:hAnsiTheme="minorHAnsi" w:cstheme="minorHAnsi"/>
        <w:noProof/>
        <w:color w:val="FF0000"/>
        <w:sz w:val="18"/>
        <w:szCs w:val="18"/>
      </w:rPr>
      <w:drawing>
        <wp:anchor distT="0" distB="0" distL="114300" distR="114300" simplePos="0" relativeHeight="251658240" behindDoc="1" locked="0" layoutInCell="1" allowOverlap="1" wp14:anchorId="72D394DC" wp14:editId="3A02AB0B">
          <wp:simplePos x="0" y="0"/>
          <wp:positionH relativeFrom="column">
            <wp:posOffset>5792470</wp:posOffset>
          </wp:positionH>
          <wp:positionV relativeFrom="paragraph">
            <wp:posOffset>-4445</wp:posOffset>
          </wp:positionV>
          <wp:extent cx="816610" cy="1064260"/>
          <wp:effectExtent l="0" t="0" r="2540" b="2540"/>
          <wp:wrapTight wrapText="bothSides">
            <wp:wrapPolygon edited="1">
              <wp:start x="-5473" y="0"/>
              <wp:lineTo x="-5649" y="21340"/>
              <wp:lineTo x="0" y="21330"/>
              <wp:lineTo x="21163" y="21330"/>
              <wp:lineTo x="21163" y="0"/>
              <wp:lineTo x="-547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ommission_Black.tif"/>
                  <pic:cNvPicPr/>
                </pic:nvPicPr>
                <pic:blipFill>
                  <a:blip r:embed="rId1">
                    <a:extLst>
                      <a:ext uri="{28A0092B-C50C-407E-A947-70E740481C1C}">
                        <a14:useLocalDpi xmlns:a14="http://schemas.microsoft.com/office/drawing/2010/main" val="0"/>
                      </a:ext>
                    </a:extLst>
                  </a:blip>
                  <a:stretch>
                    <a:fillRect/>
                  </a:stretch>
                </pic:blipFill>
                <pic:spPr>
                  <a:xfrm>
                    <a:off x="0" y="0"/>
                    <a:ext cx="816610" cy="10642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76BB0"/>
    <w:multiLevelType w:val="hybridMultilevel"/>
    <w:tmpl w:val="9B522F36"/>
    <w:lvl w:ilvl="0" w:tplc="8550ED22">
      <w:start w:val="1"/>
      <w:numFmt w:val="bullet"/>
      <w:pStyle w:val="ListParagraph"/>
      <w:lvlText w:val="■"/>
      <w:lvlJc w:val="left"/>
      <w:pPr>
        <w:ind w:left="360" w:hanging="360"/>
      </w:pPr>
      <w:rPr>
        <w:rFonts w:ascii="Montserrat" w:hAnsi="Montserrat" w:hint="default"/>
        <w:b w:val="0"/>
        <w:i w:val="0"/>
        <w:color w:val="6B98A9"/>
        <w:sz w:val="22"/>
      </w:rPr>
    </w:lvl>
    <w:lvl w:ilvl="1" w:tplc="3A9490A0">
      <w:start w:val="1"/>
      <w:numFmt w:val="bullet"/>
      <w:lvlText w:val="■"/>
      <w:lvlJc w:val="left"/>
      <w:pPr>
        <w:ind w:left="1080" w:hanging="360"/>
      </w:pPr>
      <w:rPr>
        <w:rFonts w:ascii="Montserrat" w:hAnsi="Montserrat" w:hint="default"/>
        <w:b w:val="0"/>
        <w:i w:val="0"/>
        <w:color w:val="C9DEB5"/>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7170F4"/>
    <w:multiLevelType w:val="hybridMultilevel"/>
    <w:tmpl w:val="13BA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C2445"/>
    <w:multiLevelType w:val="hybridMultilevel"/>
    <w:tmpl w:val="39B0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C4F3D"/>
    <w:multiLevelType w:val="hybridMultilevel"/>
    <w:tmpl w:val="3F1A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95291"/>
    <w:multiLevelType w:val="hybridMultilevel"/>
    <w:tmpl w:val="8E6E8D32"/>
    <w:lvl w:ilvl="0" w:tplc="451235CC">
      <w:numFmt w:val="bullet"/>
      <w:lvlText w:val="-"/>
      <w:lvlJc w:val="left"/>
      <w:pPr>
        <w:ind w:left="1080" w:hanging="360"/>
      </w:pPr>
      <w:rPr>
        <w:rFonts w:ascii="Open Sans" w:eastAsia="Times New Roman"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9356DC"/>
    <w:multiLevelType w:val="hybridMultilevel"/>
    <w:tmpl w:val="F6FC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78243E"/>
    <w:multiLevelType w:val="hybridMultilevel"/>
    <w:tmpl w:val="209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683426"/>
    <w:multiLevelType w:val="hybridMultilevel"/>
    <w:tmpl w:val="8144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8299515">
    <w:abstractNumId w:val="0"/>
  </w:num>
  <w:num w:numId="2" w16cid:durableId="431827482">
    <w:abstractNumId w:val="6"/>
  </w:num>
  <w:num w:numId="3" w16cid:durableId="418912190">
    <w:abstractNumId w:val="2"/>
  </w:num>
  <w:num w:numId="4" w16cid:durableId="1647590550">
    <w:abstractNumId w:val="3"/>
  </w:num>
  <w:num w:numId="5" w16cid:durableId="1220827116">
    <w:abstractNumId w:val="5"/>
  </w:num>
  <w:num w:numId="6" w16cid:durableId="589852142">
    <w:abstractNumId w:val="1"/>
  </w:num>
  <w:num w:numId="7" w16cid:durableId="362639181">
    <w:abstractNumId w:val="4"/>
  </w:num>
  <w:num w:numId="8" w16cid:durableId="102773726">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4A"/>
    <w:rsid w:val="00000340"/>
    <w:rsid w:val="000003A7"/>
    <w:rsid w:val="00000553"/>
    <w:rsid w:val="000005C2"/>
    <w:rsid w:val="00000992"/>
    <w:rsid w:val="00000B92"/>
    <w:rsid w:val="00000D29"/>
    <w:rsid w:val="000015CF"/>
    <w:rsid w:val="000020C6"/>
    <w:rsid w:val="000029EC"/>
    <w:rsid w:val="0000317E"/>
    <w:rsid w:val="0000373B"/>
    <w:rsid w:val="0000388D"/>
    <w:rsid w:val="00003A11"/>
    <w:rsid w:val="00003CC3"/>
    <w:rsid w:val="000042C8"/>
    <w:rsid w:val="00004C7F"/>
    <w:rsid w:val="000050BD"/>
    <w:rsid w:val="000061E5"/>
    <w:rsid w:val="000066C5"/>
    <w:rsid w:val="000066D1"/>
    <w:rsid w:val="00006FDA"/>
    <w:rsid w:val="00007209"/>
    <w:rsid w:val="00007F7E"/>
    <w:rsid w:val="000105AC"/>
    <w:rsid w:val="00010C3A"/>
    <w:rsid w:val="000114BD"/>
    <w:rsid w:val="000117A6"/>
    <w:rsid w:val="000119ED"/>
    <w:rsid w:val="00011A24"/>
    <w:rsid w:val="000121EB"/>
    <w:rsid w:val="00012518"/>
    <w:rsid w:val="00012643"/>
    <w:rsid w:val="000127A6"/>
    <w:rsid w:val="000128D5"/>
    <w:rsid w:val="00013159"/>
    <w:rsid w:val="00013266"/>
    <w:rsid w:val="000153E9"/>
    <w:rsid w:val="00015686"/>
    <w:rsid w:val="000156D3"/>
    <w:rsid w:val="00015A45"/>
    <w:rsid w:val="00015AB2"/>
    <w:rsid w:val="00015DE7"/>
    <w:rsid w:val="00016D03"/>
    <w:rsid w:val="00016DBA"/>
    <w:rsid w:val="00016E4B"/>
    <w:rsid w:val="00017F60"/>
    <w:rsid w:val="000200BA"/>
    <w:rsid w:val="0002015D"/>
    <w:rsid w:val="000201D4"/>
    <w:rsid w:val="00020E27"/>
    <w:rsid w:val="00020F41"/>
    <w:rsid w:val="00021528"/>
    <w:rsid w:val="0002169D"/>
    <w:rsid w:val="0002173A"/>
    <w:rsid w:val="00021A98"/>
    <w:rsid w:val="00021C78"/>
    <w:rsid w:val="00021EBF"/>
    <w:rsid w:val="00021F91"/>
    <w:rsid w:val="00022260"/>
    <w:rsid w:val="000225AD"/>
    <w:rsid w:val="0002288A"/>
    <w:rsid w:val="00022991"/>
    <w:rsid w:val="00022B54"/>
    <w:rsid w:val="00022FD1"/>
    <w:rsid w:val="0002317B"/>
    <w:rsid w:val="00023A96"/>
    <w:rsid w:val="00023EA6"/>
    <w:rsid w:val="00023ECB"/>
    <w:rsid w:val="00024164"/>
    <w:rsid w:val="0002430A"/>
    <w:rsid w:val="00024619"/>
    <w:rsid w:val="000247E9"/>
    <w:rsid w:val="00024B33"/>
    <w:rsid w:val="00024C50"/>
    <w:rsid w:val="00025405"/>
    <w:rsid w:val="0002589B"/>
    <w:rsid w:val="00026BEF"/>
    <w:rsid w:val="00026D7C"/>
    <w:rsid w:val="00026E81"/>
    <w:rsid w:val="000276EA"/>
    <w:rsid w:val="00027F9F"/>
    <w:rsid w:val="00030508"/>
    <w:rsid w:val="00030E8D"/>
    <w:rsid w:val="00031A05"/>
    <w:rsid w:val="000330C5"/>
    <w:rsid w:val="0003399B"/>
    <w:rsid w:val="0003436B"/>
    <w:rsid w:val="000345FD"/>
    <w:rsid w:val="0003463A"/>
    <w:rsid w:val="00034EEB"/>
    <w:rsid w:val="00035637"/>
    <w:rsid w:val="00035814"/>
    <w:rsid w:val="00036319"/>
    <w:rsid w:val="00036D59"/>
    <w:rsid w:val="00036F37"/>
    <w:rsid w:val="00036FEF"/>
    <w:rsid w:val="00037117"/>
    <w:rsid w:val="00037359"/>
    <w:rsid w:val="00037515"/>
    <w:rsid w:val="00037A47"/>
    <w:rsid w:val="00040B4C"/>
    <w:rsid w:val="00041017"/>
    <w:rsid w:val="000414F5"/>
    <w:rsid w:val="0004151E"/>
    <w:rsid w:val="00041FC4"/>
    <w:rsid w:val="00042326"/>
    <w:rsid w:val="000425FB"/>
    <w:rsid w:val="00043D02"/>
    <w:rsid w:val="00043E92"/>
    <w:rsid w:val="0004429E"/>
    <w:rsid w:val="000451C5"/>
    <w:rsid w:val="000453EA"/>
    <w:rsid w:val="00045495"/>
    <w:rsid w:val="0004559A"/>
    <w:rsid w:val="00045757"/>
    <w:rsid w:val="00046676"/>
    <w:rsid w:val="00046A70"/>
    <w:rsid w:val="00046BAC"/>
    <w:rsid w:val="00046F9B"/>
    <w:rsid w:val="0004766C"/>
    <w:rsid w:val="00050157"/>
    <w:rsid w:val="00050268"/>
    <w:rsid w:val="0005144C"/>
    <w:rsid w:val="000515FA"/>
    <w:rsid w:val="000518AE"/>
    <w:rsid w:val="000519B7"/>
    <w:rsid w:val="00051B5A"/>
    <w:rsid w:val="00052DF6"/>
    <w:rsid w:val="000531AA"/>
    <w:rsid w:val="000536E3"/>
    <w:rsid w:val="00053A06"/>
    <w:rsid w:val="00053C5B"/>
    <w:rsid w:val="00055134"/>
    <w:rsid w:val="00055140"/>
    <w:rsid w:val="00056250"/>
    <w:rsid w:val="0005652E"/>
    <w:rsid w:val="000566CE"/>
    <w:rsid w:val="00056951"/>
    <w:rsid w:val="0005726A"/>
    <w:rsid w:val="00057A33"/>
    <w:rsid w:val="00057B21"/>
    <w:rsid w:val="0006029D"/>
    <w:rsid w:val="000604FE"/>
    <w:rsid w:val="00060962"/>
    <w:rsid w:val="00060A60"/>
    <w:rsid w:val="00060B46"/>
    <w:rsid w:val="00061046"/>
    <w:rsid w:val="0006112C"/>
    <w:rsid w:val="00061279"/>
    <w:rsid w:val="00061292"/>
    <w:rsid w:val="0006185A"/>
    <w:rsid w:val="000619CA"/>
    <w:rsid w:val="00061D9D"/>
    <w:rsid w:val="00061ED5"/>
    <w:rsid w:val="00061FB5"/>
    <w:rsid w:val="000625CE"/>
    <w:rsid w:val="00062706"/>
    <w:rsid w:val="000628C8"/>
    <w:rsid w:val="00063467"/>
    <w:rsid w:val="00063760"/>
    <w:rsid w:val="00063789"/>
    <w:rsid w:val="00063C62"/>
    <w:rsid w:val="00063FFE"/>
    <w:rsid w:val="000648D9"/>
    <w:rsid w:val="000649C5"/>
    <w:rsid w:val="00064D2C"/>
    <w:rsid w:val="00064E5A"/>
    <w:rsid w:val="0006503B"/>
    <w:rsid w:val="0006523F"/>
    <w:rsid w:val="00065977"/>
    <w:rsid w:val="00065ED5"/>
    <w:rsid w:val="0006629B"/>
    <w:rsid w:val="000662FC"/>
    <w:rsid w:val="000662FD"/>
    <w:rsid w:val="000664A5"/>
    <w:rsid w:val="00066952"/>
    <w:rsid w:val="00066997"/>
    <w:rsid w:val="00066BD3"/>
    <w:rsid w:val="000671FC"/>
    <w:rsid w:val="00067552"/>
    <w:rsid w:val="00067622"/>
    <w:rsid w:val="00067715"/>
    <w:rsid w:val="00067E2C"/>
    <w:rsid w:val="00067E54"/>
    <w:rsid w:val="00067EF7"/>
    <w:rsid w:val="0007018B"/>
    <w:rsid w:val="00070D7C"/>
    <w:rsid w:val="000711AB"/>
    <w:rsid w:val="0007142F"/>
    <w:rsid w:val="0007165F"/>
    <w:rsid w:val="00071DA2"/>
    <w:rsid w:val="00072626"/>
    <w:rsid w:val="000728B8"/>
    <w:rsid w:val="00072B18"/>
    <w:rsid w:val="00073950"/>
    <w:rsid w:val="000740D6"/>
    <w:rsid w:val="0007442F"/>
    <w:rsid w:val="000746DA"/>
    <w:rsid w:val="00074CAF"/>
    <w:rsid w:val="00074F15"/>
    <w:rsid w:val="000758B4"/>
    <w:rsid w:val="000763CF"/>
    <w:rsid w:val="000767A6"/>
    <w:rsid w:val="00076819"/>
    <w:rsid w:val="000768EC"/>
    <w:rsid w:val="00076FCD"/>
    <w:rsid w:val="000770F9"/>
    <w:rsid w:val="00077372"/>
    <w:rsid w:val="00077714"/>
    <w:rsid w:val="00077945"/>
    <w:rsid w:val="00077970"/>
    <w:rsid w:val="000801D7"/>
    <w:rsid w:val="0008026B"/>
    <w:rsid w:val="00080727"/>
    <w:rsid w:val="00080957"/>
    <w:rsid w:val="00080D8F"/>
    <w:rsid w:val="00080ED8"/>
    <w:rsid w:val="000811A0"/>
    <w:rsid w:val="00081977"/>
    <w:rsid w:val="00081F73"/>
    <w:rsid w:val="000821FE"/>
    <w:rsid w:val="000827C3"/>
    <w:rsid w:val="00082A31"/>
    <w:rsid w:val="00082DBC"/>
    <w:rsid w:val="00083D32"/>
    <w:rsid w:val="00083E7E"/>
    <w:rsid w:val="00084199"/>
    <w:rsid w:val="00084A00"/>
    <w:rsid w:val="00084D28"/>
    <w:rsid w:val="0008525A"/>
    <w:rsid w:val="00085CFC"/>
    <w:rsid w:val="000868A9"/>
    <w:rsid w:val="00086A19"/>
    <w:rsid w:val="000873CC"/>
    <w:rsid w:val="000877EA"/>
    <w:rsid w:val="00087A33"/>
    <w:rsid w:val="00087C34"/>
    <w:rsid w:val="00090055"/>
    <w:rsid w:val="00090338"/>
    <w:rsid w:val="0009066E"/>
    <w:rsid w:val="00090882"/>
    <w:rsid w:val="00090C61"/>
    <w:rsid w:val="00090CAD"/>
    <w:rsid w:val="0009133A"/>
    <w:rsid w:val="0009168D"/>
    <w:rsid w:val="0009290D"/>
    <w:rsid w:val="000932CE"/>
    <w:rsid w:val="0009350A"/>
    <w:rsid w:val="000935DC"/>
    <w:rsid w:val="000939D0"/>
    <w:rsid w:val="00093D81"/>
    <w:rsid w:val="00093DD4"/>
    <w:rsid w:val="00093F8E"/>
    <w:rsid w:val="0009403B"/>
    <w:rsid w:val="000940B4"/>
    <w:rsid w:val="000942E8"/>
    <w:rsid w:val="000946DD"/>
    <w:rsid w:val="0009490C"/>
    <w:rsid w:val="0009561C"/>
    <w:rsid w:val="00096064"/>
    <w:rsid w:val="000965E8"/>
    <w:rsid w:val="00096DD8"/>
    <w:rsid w:val="00097264"/>
    <w:rsid w:val="00097829"/>
    <w:rsid w:val="0009785A"/>
    <w:rsid w:val="00097A06"/>
    <w:rsid w:val="00097F61"/>
    <w:rsid w:val="000A0685"/>
    <w:rsid w:val="000A0955"/>
    <w:rsid w:val="000A16E1"/>
    <w:rsid w:val="000A1D15"/>
    <w:rsid w:val="000A26B4"/>
    <w:rsid w:val="000A2CFB"/>
    <w:rsid w:val="000A3059"/>
    <w:rsid w:val="000A3286"/>
    <w:rsid w:val="000A3849"/>
    <w:rsid w:val="000A3A2E"/>
    <w:rsid w:val="000A3F1C"/>
    <w:rsid w:val="000A3F54"/>
    <w:rsid w:val="000A41E6"/>
    <w:rsid w:val="000A46A3"/>
    <w:rsid w:val="000A47B4"/>
    <w:rsid w:val="000A551D"/>
    <w:rsid w:val="000A554D"/>
    <w:rsid w:val="000A6379"/>
    <w:rsid w:val="000A665E"/>
    <w:rsid w:val="000A6823"/>
    <w:rsid w:val="000A6A05"/>
    <w:rsid w:val="000A7B3B"/>
    <w:rsid w:val="000A7B76"/>
    <w:rsid w:val="000B0036"/>
    <w:rsid w:val="000B02C4"/>
    <w:rsid w:val="000B0F05"/>
    <w:rsid w:val="000B20D6"/>
    <w:rsid w:val="000B216C"/>
    <w:rsid w:val="000B2619"/>
    <w:rsid w:val="000B26D5"/>
    <w:rsid w:val="000B35A3"/>
    <w:rsid w:val="000B37ED"/>
    <w:rsid w:val="000B3C2E"/>
    <w:rsid w:val="000B3F7F"/>
    <w:rsid w:val="000B429E"/>
    <w:rsid w:val="000B44AF"/>
    <w:rsid w:val="000B491D"/>
    <w:rsid w:val="000B4BE1"/>
    <w:rsid w:val="000B50F2"/>
    <w:rsid w:val="000B52D5"/>
    <w:rsid w:val="000B5497"/>
    <w:rsid w:val="000B5547"/>
    <w:rsid w:val="000B571E"/>
    <w:rsid w:val="000B5765"/>
    <w:rsid w:val="000B5E1D"/>
    <w:rsid w:val="000B5F90"/>
    <w:rsid w:val="000B6621"/>
    <w:rsid w:val="000B6693"/>
    <w:rsid w:val="000B6816"/>
    <w:rsid w:val="000B70D7"/>
    <w:rsid w:val="000B79D2"/>
    <w:rsid w:val="000B7C35"/>
    <w:rsid w:val="000B7D27"/>
    <w:rsid w:val="000C0004"/>
    <w:rsid w:val="000C0DE5"/>
    <w:rsid w:val="000C0E05"/>
    <w:rsid w:val="000C11D0"/>
    <w:rsid w:val="000C152F"/>
    <w:rsid w:val="000C1B4E"/>
    <w:rsid w:val="000C1E11"/>
    <w:rsid w:val="000C1F02"/>
    <w:rsid w:val="000C2325"/>
    <w:rsid w:val="000C23A4"/>
    <w:rsid w:val="000C2F78"/>
    <w:rsid w:val="000C3993"/>
    <w:rsid w:val="000C3E33"/>
    <w:rsid w:val="000C3E3D"/>
    <w:rsid w:val="000C4295"/>
    <w:rsid w:val="000C43BB"/>
    <w:rsid w:val="000C44EF"/>
    <w:rsid w:val="000C485D"/>
    <w:rsid w:val="000C498F"/>
    <w:rsid w:val="000C4E82"/>
    <w:rsid w:val="000C5BBB"/>
    <w:rsid w:val="000C6F05"/>
    <w:rsid w:val="000C7456"/>
    <w:rsid w:val="000C76AD"/>
    <w:rsid w:val="000C7D39"/>
    <w:rsid w:val="000C7FCB"/>
    <w:rsid w:val="000D011C"/>
    <w:rsid w:val="000D0576"/>
    <w:rsid w:val="000D06A2"/>
    <w:rsid w:val="000D06DF"/>
    <w:rsid w:val="000D098A"/>
    <w:rsid w:val="000D0AE4"/>
    <w:rsid w:val="000D15E1"/>
    <w:rsid w:val="000D17AE"/>
    <w:rsid w:val="000D1DF1"/>
    <w:rsid w:val="000D24C3"/>
    <w:rsid w:val="000D270E"/>
    <w:rsid w:val="000D2AC6"/>
    <w:rsid w:val="000D2BBC"/>
    <w:rsid w:val="000D36BF"/>
    <w:rsid w:val="000D3988"/>
    <w:rsid w:val="000D3D83"/>
    <w:rsid w:val="000D4369"/>
    <w:rsid w:val="000D480A"/>
    <w:rsid w:val="000D4A72"/>
    <w:rsid w:val="000D4D5E"/>
    <w:rsid w:val="000D4D97"/>
    <w:rsid w:val="000D53F4"/>
    <w:rsid w:val="000D616D"/>
    <w:rsid w:val="000D670A"/>
    <w:rsid w:val="000D6BE9"/>
    <w:rsid w:val="000D75BE"/>
    <w:rsid w:val="000D7BB4"/>
    <w:rsid w:val="000D7D02"/>
    <w:rsid w:val="000E07F6"/>
    <w:rsid w:val="000E08CE"/>
    <w:rsid w:val="000E1372"/>
    <w:rsid w:val="000E15C1"/>
    <w:rsid w:val="000E234A"/>
    <w:rsid w:val="000E26DD"/>
    <w:rsid w:val="000E28C4"/>
    <w:rsid w:val="000E2C6B"/>
    <w:rsid w:val="000E300D"/>
    <w:rsid w:val="000E36A4"/>
    <w:rsid w:val="000E3850"/>
    <w:rsid w:val="000E4185"/>
    <w:rsid w:val="000E4194"/>
    <w:rsid w:val="000E49F3"/>
    <w:rsid w:val="000E5000"/>
    <w:rsid w:val="000E55D1"/>
    <w:rsid w:val="000E5821"/>
    <w:rsid w:val="000E5B0E"/>
    <w:rsid w:val="000E73C7"/>
    <w:rsid w:val="000E7980"/>
    <w:rsid w:val="000F0255"/>
    <w:rsid w:val="000F088F"/>
    <w:rsid w:val="000F0DB8"/>
    <w:rsid w:val="000F0E78"/>
    <w:rsid w:val="000F156C"/>
    <w:rsid w:val="000F15A6"/>
    <w:rsid w:val="000F1EBD"/>
    <w:rsid w:val="000F1EDA"/>
    <w:rsid w:val="000F28B5"/>
    <w:rsid w:val="000F2B39"/>
    <w:rsid w:val="000F30BD"/>
    <w:rsid w:val="000F3190"/>
    <w:rsid w:val="000F31BB"/>
    <w:rsid w:val="000F3773"/>
    <w:rsid w:val="000F3FA7"/>
    <w:rsid w:val="000F44D1"/>
    <w:rsid w:val="000F4D24"/>
    <w:rsid w:val="000F4D62"/>
    <w:rsid w:val="000F4F21"/>
    <w:rsid w:val="000F4FFC"/>
    <w:rsid w:val="000F59DC"/>
    <w:rsid w:val="000F5CA5"/>
    <w:rsid w:val="000F5EBA"/>
    <w:rsid w:val="000F6C00"/>
    <w:rsid w:val="000F70AE"/>
    <w:rsid w:val="000F7A5B"/>
    <w:rsid w:val="0010038D"/>
    <w:rsid w:val="001006E5"/>
    <w:rsid w:val="00100A92"/>
    <w:rsid w:val="00100E4E"/>
    <w:rsid w:val="001010BD"/>
    <w:rsid w:val="00101480"/>
    <w:rsid w:val="0010168B"/>
    <w:rsid w:val="001027C8"/>
    <w:rsid w:val="00102B60"/>
    <w:rsid w:val="001033AF"/>
    <w:rsid w:val="00103DFA"/>
    <w:rsid w:val="00103EA8"/>
    <w:rsid w:val="001040D2"/>
    <w:rsid w:val="00104D84"/>
    <w:rsid w:val="00104DE1"/>
    <w:rsid w:val="00104FD0"/>
    <w:rsid w:val="0010519F"/>
    <w:rsid w:val="001053F4"/>
    <w:rsid w:val="00105485"/>
    <w:rsid w:val="00105708"/>
    <w:rsid w:val="00105A6D"/>
    <w:rsid w:val="00105A8A"/>
    <w:rsid w:val="00105C70"/>
    <w:rsid w:val="00105EA0"/>
    <w:rsid w:val="00106321"/>
    <w:rsid w:val="00107483"/>
    <w:rsid w:val="00107728"/>
    <w:rsid w:val="00107BFE"/>
    <w:rsid w:val="00107C3D"/>
    <w:rsid w:val="001101D6"/>
    <w:rsid w:val="00110556"/>
    <w:rsid w:val="00110A01"/>
    <w:rsid w:val="00110E57"/>
    <w:rsid w:val="00111F25"/>
    <w:rsid w:val="00113156"/>
    <w:rsid w:val="001137BB"/>
    <w:rsid w:val="00113862"/>
    <w:rsid w:val="00113C2B"/>
    <w:rsid w:val="0011441D"/>
    <w:rsid w:val="00114BC6"/>
    <w:rsid w:val="00114CC1"/>
    <w:rsid w:val="00115075"/>
    <w:rsid w:val="00115781"/>
    <w:rsid w:val="001159DD"/>
    <w:rsid w:val="001159E5"/>
    <w:rsid w:val="001166B8"/>
    <w:rsid w:val="0011685E"/>
    <w:rsid w:val="00117451"/>
    <w:rsid w:val="00117783"/>
    <w:rsid w:val="00120072"/>
    <w:rsid w:val="001203EE"/>
    <w:rsid w:val="0012073E"/>
    <w:rsid w:val="00120DE8"/>
    <w:rsid w:val="00121C00"/>
    <w:rsid w:val="001229CE"/>
    <w:rsid w:val="00122AE3"/>
    <w:rsid w:val="00122E84"/>
    <w:rsid w:val="001230F2"/>
    <w:rsid w:val="001236DF"/>
    <w:rsid w:val="00123CB4"/>
    <w:rsid w:val="00124AF8"/>
    <w:rsid w:val="00124F83"/>
    <w:rsid w:val="001255A8"/>
    <w:rsid w:val="001260D5"/>
    <w:rsid w:val="00126AAE"/>
    <w:rsid w:val="001275AB"/>
    <w:rsid w:val="001277A0"/>
    <w:rsid w:val="00127A17"/>
    <w:rsid w:val="00127C6E"/>
    <w:rsid w:val="00127EF4"/>
    <w:rsid w:val="001301AE"/>
    <w:rsid w:val="001306A5"/>
    <w:rsid w:val="00130EE6"/>
    <w:rsid w:val="001316F5"/>
    <w:rsid w:val="00131750"/>
    <w:rsid w:val="001318DC"/>
    <w:rsid w:val="00132F73"/>
    <w:rsid w:val="00132FDD"/>
    <w:rsid w:val="001330C0"/>
    <w:rsid w:val="001334BD"/>
    <w:rsid w:val="001336A6"/>
    <w:rsid w:val="00133C20"/>
    <w:rsid w:val="00134053"/>
    <w:rsid w:val="0013418C"/>
    <w:rsid w:val="00134408"/>
    <w:rsid w:val="001347E3"/>
    <w:rsid w:val="00134EE3"/>
    <w:rsid w:val="00135178"/>
    <w:rsid w:val="001352AE"/>
    <w:rsid w:val="001360BA"/>
    <w:rsid w:val="00136281"/>
    <w:rsid w:val="001369DA"/>
    <w:rsid w:val="00136A15"/>
    <w:rsid w:val="00136FB0"/>
    <w:rsid w:val="001379A7"/>
    <w:rsid w:val="00137DE1"/>
    <w:rsid w:val="00137E5D"/>
    <w:rsid w:val="0014028C"/>
    <w:rsid w:val="00140416"/>
    <w:rsid w:val="00140AB7"/>
    <w:rsid w:val="00140D45"/>
    <w:rsid w:val="001414FF"/>
    <w:rsid w:val="00141ACD"/>
    <w:rsid w:val="00141DA7"/>
    <w:rsid w:val="001420F3"/>
    <w:rsid w:val="00142427"/>
    <w:rsid w:val="001424EA"/>
    <w:rsid w:val="00142A76"/>
    <w:rsid w:val="00142E44"/>
    <w:rsid w:val="00142F03"/>
    <w:rsid w:val="00142FA5"/>
    <w:rsid w:val="00143552"/>
    <w:rsid w:val="00143A42"/>
    <w:rsid w:val="00143BB6"/>
    <w:rsid w:val="00143C75"/>
    <w:rsid w:val="0014461E"/>
    <w:rsid w:val="00144B5D"/>
    <w:rsid w:val="00145313"/>
    <w:rsid w:val="0014544A"/>
    <w:rsid w:val="001456DD"/>
    <w:rsid w:val="00145D07"/>
    <w:rsid w:val="00146393"/>
    <w:rsid w:val="001464BC"/>
    <w:rsid w:val="00146583"/>
    <w:rsid w:val="001466F7"/>
    <w:rsid w:val="00146821"/>
    <w:rsid w:val="001469EC"/>
    <w:rsid w:val="0014737D"/>
    <w:rsid w:val="00147672"/>
    <w:rsid w:val="00147BDF"/>
    <w:rsid w:val="00147C8D"/>
    <w:rsid w:val="00147EC2"/>
    <w:rsid w:val="00147F38"/>
    <w:rsid w:val="00147F39"/>
    <w:rsid w:val="00150022"/>
    <w:rsid w:val="00150235"/>
    <w:rsid w:val="001506EA"/>
    <w:rsid w:val="00150C14"/>
    <w:rsid w:val="00150CB9"/>
    <w:rsid w:val="00150D68"/>
    <w:rsid w:val="00150FEE"/>
    <w:rsid w:val="0015127D"/>
    <w:rsid w:val="00151AE0"/>
    <w:rsid w:val="00151B0F"/>
    <w:rsid w:val="00152051"/>
    <w:rsid w:val="00154192"/>
    <w:rsid w:val="001552ED"/>
    <w:rsid w:val="00155474"/>
    <w:rsid w:val="00155820"/>
    <w:rsid w:val="00155AA7"/>
    <w:rsid w:val="001564CD"/>
    <w:rsid w:val="0015690A"/>
    <w:rsid w:val="00156ADE"/>
    <w:rsid w:val="00157017"/>
    <w:rsid w:val="00160AA2"/>
    <w:rsid w:val="0016181B"/>
    <w:rsid w:val="0016185C"/>
    <w:rsid w:val="00162017"/>
    <w:rsid w:val="00162F1B"/>
    <w:rsid w:val="00164216"/>
    <w:rsid w:val="001644A6"/>
    <w:rsid w:val="00164552"/>
    <w:rsid w:val="00164685"/>
    <w:rsid w:val="00164DD6"/>
    <w:rsid w:val="00166196"/>
    <w:rsid w:val="00166314"/>
    <w:rsid w:val="001663B7"/>
    <w:rsid w:val="001667A6"/>
    <w:rsid w:val="00166984"/>
    <w:rsid w:val="001677EE"/>
    <w:rsid w:val="00167EA5"/>
    <w:rsid w:val="001700AD"/>
    <w:rsid w:val="0017017E"/>
    <w:rsid w:val="0017051E"/>
    <w:rsid w:val="0017052A"/>
    <w:rsid w:val="00170838"/>
    <w:rsid w:val="00170960"/>
    <w:rsid w:val="00170AE2"/>
    <w:rsid w:val="00170BB4"/>
    <w:rsid w:val="00170DA5"/>
    <w:rsid w:val="00170E7E"/>
    <w:rsid w:val="00170F17"/>
    <w:rsid w:val="00170FEF"/>
    <w:rsid w:val="001711BF"/>
    <w:rsid w:val="001711D9"/>
    <w:rsid w:val="001715E2"/>
    <w:rsid w:val="001717C5"/>
    <w:rsid w:val="001723E8"/>
    <w:rsid w:val="001723FF"/>
    <w:rsid w:val="001730EE"/>
    <w:rsid w:val="00173821"/>
    <w:rsid w:val="00175239"/>
    <w:rsid w:val="001753F1"/>
    <w:rsid w:val="00175A61"/>
    <w:rsid w:val="00175F75"/>
    <w:rsid w:val="001765E3"/>
    <w:rsid w:val="00176624"/>
    <w:rsid w:val="00176B98"/>
    <w:rsid w:val="00176DCD"/>
    <w:rsid w:val="00176E36"/>
    <w:rsid w:val="00177149"/>
    <w:rsid w:val="001773BC"/>
    <w:rsid w:val="0017742A"/>
    <w:rsid w:val="00177892"/>
    <w:rsid w:val="00177C0C"/>
    <w:rsid w:val="00177C7D"/>
    <w:rsid w:val="0018025B"/>
    <w:rsid w:val="0018059B"/>
    <w:rsid w:val="001806AF"/>
    <w:rsid w:val="001807D8"/>
    <w:rsid w:val="00180B81"/>
    <w:rsid w:val="00180CEE"/>
    <w:rsid w:val="001812EF"/>
    <w:rsid w:val="0018142A"/>
    <w:rsid w:val="001815AD"/>
    <w:rsid w:val="0018171E"/>
    <w:rsid w:val="00181C6A"/>
    <w:rsid w:val="00181F42"/>
    <w:rsid w:val="00182067"/>
    <w:rsid w:val="0018238B"/>
    <w:rsid w:val="001825C8"/>
    <w:rsid w:val="001829F6"/>
    <w:rsid w:val="00182DC9"/>
    <w:rsid w:val="0018360B"/>
    <w:rsid w:val="00184432"/>
    <w:rsid w:val="0018476D"/>
    <w:rsid w:val="00185040"/>
    <w:rsid w:val="0018562C"/>
    <w:rsid w:val="001859F3"/>
    <w:rsid w:val="00185AB7"/>
    <w:rsid w:val="00185F6C"/>
    <w:rsid w:val="0018655F"/>
    <w:rsid w:val="001867B8"/>
    <w:rsid w:val="00187171"/>
    <w:rsid w:val="001874AB"/>
    <w:rsid w:val="00187B7A"/>
    <w:rsid w:val="00187DE6"/>
    <w:rsid w:val="001904EE"/>
    <w:rsid w:val="00190668"/>
    <w:rsid w:val="0019074A"/>
    <w:rsid w:val="00190CD1"/>
    <w:rsid w:val="00190E15"/>
    <w:rsid w:val="001911CC"/>
    <w:rsid w:val="00191437"/>
    <w:rsid w:val="00191ED9"/>
    <w:rsid w:val="00192647"/>
    <w:rsid w:val="00192848"/>
    <w:rsid w:val="00192B16"/>
    <w:rsid w:val="0019307A"/>
    <w:rsid w:val="0019310E"/>
    <w:rsid w:val="00193464"/>
    <w:rsid w:val="001938BE"/>
    <w:rsid w:val="00194D08"/>
    <w:rsid w:val="00195027"/>
    <w:rsid w:val="00195156"/>
    <w:rsid w:val="00195351"/>
    <w:rsid w:val="00195F10"/>
    <w:rsid w:val="00196029"/>
    <w:rsid w:val="0019695C"/>
    <w:rsid w:val="00196A2E"/>
    <w:rsid w:val="001978C0"/>
    <w:rsid w:val="00197A39"/>
    <w:rsid w:val="001A0241"/>
    <w:rsid w:val="001A0B88"/>
    <w:rsid w:val="001A217B"/>
    <w:rsid w:val="001A266F"/>
    <w:rsid w:val="001A26E8"/>
    <w:rsid w:val="001A2A07"/>
    <w:rsid w:val="001A2E2D"/>
    <w:rsid w:val="001A3579"/>
    <w:rsid w:val="001A3633"/>
    <w:rsid w:val="001A4700"/>
    <w:rsid w:val="001A53A0"/>
    <w:rsid w:val="001A54F3"/>
    <w:rsid w:val="001A5B33"/>
    <w:rsid w:val="001A5BE2"/>
    <w:rsid w:val="001A656C"/>
    <w:rsid w:val="001A65A0"/>
    <w:rsid w:val="001A65ED"/>
    <w:rsid w:val="001A6890"/>
    <w:rsid w:val="001A689A"/>
    <w:rsid w:val="001A6E6F"/>
    <w:rsid w:val="001A729C"/>
    <w:rsid w:val="001A7525"/>
    <w:rsid w:val="001A7AA4"/>
    <w:rsid w:val="001B0265"/>
    <w:rsid w:val="001B0519"/>
    <w:rsid w:val="001B0B6C"/>
    <w:rsid w:val="001B0F7F"/>
    <w:rsid w:val="001B1404"/>
    <w:rsid w:val="001B1E92"/>
    <w:rsid w:val="001B2387"/>
    <w:rsid w:val="001B2745"/>
    <w:rsid w:val="001B2D6D"/>
    <w:rsid w:val="001B3004"/>
    <w:rsid w:val="001B387D"/>
    <w:rsid w:val="001B3C70"/>
    <w:rsid w:val="001B4039"/>
    <w:rsid w:val="001B4733"/>
    <w:rsid w:val="001B4AFF"/>
    <w:rsid w:val="001B4E3D"/>
    <w:rsid w:val="001B4FDB"/>
    <w:rsid w:val="001B540F"/>
    <w:rsid w:val="001B5BC9"/>
    <w:rsid w:val="001B61F2"/>
    <w:rsid w:val="001B6344"/>
    <w:rsid w:val="001B64AF"/>
    <w:rsid w:val="001B6F7C"/>
    <w:rsid w:val="001B743B"/>
    <w:rsid w:val="001B7BF0"/>
    <w:rsid w:val="001B7CE7"/>
    <w:rsid w:val="001B7D79"/>
    <w:rsid w:val="001C036D"/>
    <w:rsid w:val="001C0370"/>
    <w:rsid w:val="001C0FB7"/>
    <w:rsid w:val="001C1048"/>
    <w:rsid w:val="001C1230"/>
    <w:rsid w:val="001C1447"/>
    <w:rsid w:val="001C1975"/>
    <w:rsid w:val="001C25A7"/>
    <w:rsid w:val="001C2BB8"/>
    <w:rsid w:val="001C3464"/>
    <w:rsid w:val="001C3BED"/>
    <w:rsid w:val="001C431C"/>
    <w:rsid w:val="001C4693"/>
    <w:rsid w:val="001C4989"/>
    <w:rsid w:val="001C4F38"/>
    <w:rsid w:val="001C522E"/>
    <w:rsid w:val="001C5373"/>
    <w:rsid w:val="001C5383"/>
    <w:rsid w:val="001C53C1"/>
    <w:rsid w:val="001C6195"/>
    <w:rsid w:val="001C65D7"/>
    <w:rsid w:val="001C6978"/>
    <w:rsid w:val="001C6D5F"/>
    <w:rsid w:val="001C7164"/>
    <w:rsid w:val="001C71C5"/>
    <w:rsid w:val="001C7934"/>
    <w:rsid w:val="001C7D4B"/>
    <w:rsid w:val="001D01E1"/>
    <w:rsid w:val="001D11C1"/>
    <w:rsid w:val="001D141F"/>
    <w:rsid w:val="001D16E4"/>
    <w:rsid w:val="001D1BD7"/>
    <w:rsid w:val="001D2C5E"/>
    <w:rsid w:val="001D34FF"/>
    <w:rsid w:val="001D3C9D"/>
    <w:rsid w:val="001D4036"/>
    <w:rsid w:val="001D443F"/>
    <w:rsid w:val="001D476E"/>
    <w:rsid w:val="001D4B29"/>
    <w:rsid w:val="001D4BC6"/>
    <w:rsid w:val="001D5B29"/>
    <w:rsid w:val="001D5EC6"/>
    <w:rsid w:val="001D5F86"/>
    <w:rsid w:val="001D6288"/>
    <w:rsid w:val="001D69CE"/>
    <w:rsid w:val="001D69FF"/>
    <w:rsid w:val="001D6CA0"/>
    <w:rsid w:val="001D6FAF"/>
    <w:rsid w:val="001D71C5"/>
    <w:rsid w:val="001D7261"/>
    <w:rsid w:val="001E09F4"/>
    <w:rsid w:val="001E1E31"/>
    <w:rsid w:val="001E1EE6"/>
    <w:rsid w:val="001E316F"/>
    <w:rsid w:val="001E3218"/>
    <w:rsid w:val="001E344F"/>
    <w:rsid w:val="001E3799"/>
    <w:rsid w:val="001E3B17"/>
    <w:rsid w:val="001E3C29"/>
    <w:rsid w:val="001E43C5"/>
    <w:rsid w:val="001E49D4"/>
    <w:rsid w:val="001E4AE0"/>
    <w:rsid w:val="001E4C7D"/>
    <w:rsid w:val="001E5080"/>
    <w:rsid w:val="001E5849"/>
    <w:rsid w:val="001E603D"/>
    <w:rsid w:val="001E60BA"/>
    <w:rsid w:val="001E6414"/>
    <w:rsid w:val="001E6AD9"/>
    <w:rsid w:val="001E6B1D"/>
    <w:rsid w:val="001E6FF2"/>
    <w:rsid w:val="001E7597"/>
    <w:rsid w:val="001E7BE2"/>
    <w:rsid w:val="001E7DA8"/>
    <w:rsid w:val="001F0696"/>
    <w:rsid w:val="001F0D01"/>
    <w:rsid w:val="001F0DB0"/>
    <w:rsid w:val="001F1456"/>
    <w:rsid w:val="001F14A2"/>
    <w:rsid w:val="001F1744"/>
    <w:rsid w:val="001F18AF"/>
    <w:rsid w:val="001F2481"/>
    <w:rsid w:val="001F24D9"/>
    <w:rsid w:val="001F2AA0"/>
    <w:rsid w:val="001F31DE"/>
    <w:rsid w:val="001F3258"/>
    <w:rsid w:val="001F3C82"/>
    <w:rsid w:val="001F40E4"/>
    <w:rsid w:val="001F4691"/>
    <w:rsid w:val="001F488B"/>
    <w:rsid w:val="001F4921"/>
    <w:rsid w:val="001F4D6C"/>
    <w:rsid w:val="001F5150"/>
    <w:rsid w:val="001F51F9"/>
    <w:rsid w:val="001F529D"/>
    <w:rsid w:val="001F6584"/>
    <w:rsid w:val="001F6871"/>
    <w:rsid w:val="001F6ECC"/>
    <w:rsid w:val="001F6ED8"/>
    <w:rsid w:val="001F7299"/>
    <w:rsid w:val="001F77DC"/>
    <w:rsid w:val="001F792D"/>
    <w:rsid w:val="001F7E52"/>
    <w:rsid w:val="00200E1C"/>
    <w:rsid w:val="0020111A"/>
    <w:rsid w:val="002011E9"/>
    <w:rsid w:val="00201F2A"/>
    <w:rsid w:val="0020211E"/>
    <w:rsid w:val="00203798"/>
    <w:rsid w:val="00203EAB"/>
    <w:rsid w:val="00204440"/>
    <w:rsid w:val="00204FB5"/>
    <w:rsid w:val="00205199"/>
    <w:rsid w:val="002052D4"/>
    <w:rsid w:val="0020566B"/>
    <w:rsid w:val="00205A8C"/>
    <w:rsid w:val="00205C38"/>
    <w:rsid w:val="0020629C"/>
    <w:rsid w:val="002062AE"/>
    <w:rsid w:val="00206375"/>
    <w:rsid w:val="00206B37"/>
    <w:rsid w:val="002075C8"/>
    <w:rsid w:val="0020769D"/>
    <w:rsid w:val="00207897"/>
    <w:rsid w:val="0021006C"/>
    <w:rsid w:val="00210545"/>
    <w:rsid w:val="002109F6"/>
    <w:rsid w:val="00210E3C"/>
    <w:rsid w:val="00211825"/>
    <w:rsid w:val="00211A81"/>
    <w:rsid w:val="00212603"/>
    <w:rsid w:val="00212A10"/>
    <w:rsid w:val="00212CC3"/>
    <w:rsid w:val="00213212"/>
    <w:rsid w:val="00213434"/>
    <w:rsid w:val="00213785"/>
    <w:rsid w:val="00213D2A"/>
    <w:rsid w:val="0021451B"/>
    <w:rsid w:val="00214EFA"/>
    <w:rsid w:val="0021509A"/>
    <w:rsid w:val="00215451"/>
    <w:rsid w:val="00215568"/>
    <w:rsid w:val="00215626"/>
    <w:rsid w:val="00215805"/>
    <w:rsid w:val="002159CE"/>
    <w:rsid w:val="00216716"/>
    <w:rsid w:val="00216A92"/>
    <w:rsid w:val="00216D20"/>
    <w:rsid w:val="00216EA9"/>
    <w:rsid w:val="002171E0"/>
    <w:rsid w:val="0021772A"/>
    <w:rsid w:val="0021782B"/>
    <w:rsid w:val="002179E0"/>
    <w:rsid w:val="00217A03"/>
    <w:rsid w:val="00217DBE"/>
    <w:rsid w:val="00217E8D"/>
    <w:rsid w:val="00217EB2"/>
    <w:rsid w:val="002201CB"/>
    <w:rsid w:val="00220504"/>
    <w:rsid w:val="0022071B"/>
    <w:rsid w:val="00220918"/>
    <w:rsid w:val="00220E9D"/>
    <w:rsid w:val="00221193"/>
    <w:rsid w:val="00221337"/>
    <w:rsid w:val="002223E0"/>
    <w:rsid w:val="00222DF1"/>
    <w:rsid w:val="0022306B"/>
    <w:rsid w:val="00223E36"/>
    <w:rsid w:val="00223F69"/>
    <w:rsid w:val="002244C6"/>
    <w:rsid w:val="0022467E"/>
    <w:rsid w:val="00225760"/>
    <w:rsid w:val="00225796"/>
    <w:rsid w:val="00225857"/>
    <w:rsid w:val="002262F7"/>
    <w:rsid w:val="0022631E"/>
    <w:rsid w:val="00226471"/>
    <w:rsid w:val="00227955"/>
    <w:rsid w:val="00227B67"/>
    <w:rsid w:val="002304B3"/>
    <w:rsid w:val="00230CFC"/>
    <w:rsid w:val="002312EF"/>
    <w:rsid w:val="002317DA"/>
    <w:rsid w:val="002319EE"/>
    <w:rsid w:val="00231ABC"/>
    <w:rsid w:val="00232057"/>
    <w:rsid w:val="002320E2"/>
    <w:rsid w:val="00232242"/>
    <w:rsid w:val="002322B0"/>
    <w:rsid w:val="002330DB"/>
    <w:rsid w:val="00233437"/>
    <w:rsid w:val="00234120"/>
    <w:rsid w:val="00234169"/>
    <w:rsid w:val="002343DB"/>
    <w:rsid w:val="00234777"/>
    <w:rsid w:val="00234C4F"/>
    <w:rsid w:val="00234FDF"/>
    <w:rsid w:val="002350CE"/>
    <w:rsid w:val="00235721"/>
    <w:rsid w:val="00235BAC"/>
    <w:rsid w:val="00235CD5"/>
    <w:rsid w:val="00235F45"/>
    <w:rsid w:val="0023628E"/>
    <w:rsid w:val="00236552"/>
    <w:rsid w:val="0023742D"/>
    <w:rsid w:val="00237629"/>
    <w:rsid w:val="002377B8"/>
    <w:rsid w:val="002379D9"/>
    <w:rsid w:val="00237E84"/>
    <w:rsid w:val="00240091"/>
    <w:rsid w:val="0024022C"/>
    <w:rsid w:val="002403C2"/>
    <w:rsid w:val="00240707"/>
    <w:rsid w:val="00240A91"/>
    <w:rsid w:val="0024120D"/>
    <w:rsid w:val="00241236"/>
    <w:rsid w:val="002413CC"/>
    <w:rsid w:val="002418F6"/>
    <w:rsid w:val="00241947"/>
    <w:rsid w:val="00241C17"/>
    <w:rsid w:val="00241C36"/>
    <w:rsid w:val="00241D38"/>
    <w:rsid w:val="00241F11"/>
    <w:rsid w:val="00242152"/>
    <w:rsid w:val="00242165"/>
    <w:rsid w:val="00242CF4"/>
    <w:rsid w:val="00242E1A"/>
    <w:rsid w:val="0024323D"/>
    <w:rsid w:val="002436B6"/>
    <w:rsid w:val="00243FC1"/>
    <w:rsid w:val="002442D8"/>
    <w:rsid w:val="00244778"/>
    <w:rsid w:val="00244911"/>
    <w:rsid w:val="00244F75"/>
    <w:rsid w:val="00244FBF"/>
    <w:rsid w:val="002453E7"/>
    <w:rsid w:val="002457DD"/>
    <w:rsid w:val="00245AF0"/>
    <w:rsid w:val="00245B6D"/>
    <w:rsid w:val="00245F03"/>
    <w:rsid w:val="00245F76"/>
    <w:rsid w:val="00246335"/>
    <w:rsid w:val="00246627"/>
    <w:rsid w:val="0024729A"/>
    <w:rsid w:val="0024740D"/>
    <w:rsid w:val="00247888"/>
    <w:rsid w:val="00247C51"/>
    <w:rsid w:val="00247D09"/>
    <w:rsid w:val="00247FDA"/>
    <w:rsid w:val="0025068D"/>
    <w:rsid w:val="0025197B"/>
    <w:rsid w:val="00251D46"/>
    <w:rsid w:val="00252183"/>
    <w:rsid w:val="00252371"/>
    <w:rsid w:val="00252913"/>
    <w:rsid w:val="00252D73"/>
    <w:rsid w:val="00253107"/>
    <w:rsid w:val="00253389"/>
    <w:rsid w:val="002539EB"/>
    <w:rsid w:val="00253AD7"/>
    <w:rsid w:val="00253D3E"/>
    <w:rsid w:val="00254392"/>
    <w:rsid w:val="0025493B"/>
    <w:rsid w:val="00254B05"/>
    <w:rsid w:val="00254C1B"/>
    <w:rsid w:val="00254F7A"/>
    <w:rsid w:val="00255453"/>
    <w:rsid w:val="00256279"/>
    <w:rsid w:val="002562D2"/>
    <w:rsid w:val="0025638B"/>
    <w:rsid w:val="00256A52"/>
    <w:rsid w:val="00256A89"/>
    <w:rsid w:val="00257089"/>
    <w:rsid w:val="002570D9"/>
    <w:rsid w:val="00257BBA"/>
    <w:rsid w:val="00257E84"/>
    <w:rsid w:val="002603A5"/>
    <w:rsid w:val="0026145B"/>
    <w:rsid w:val="002614CE"/>
    <w:rsid w:val="00261821"/>
    <w:rsid w:val="00261BDF"/>
    <w:rsid w:val="00261D5B"/>
    <w:rsid w:val="0026201F"/>
    <w:rsid w:val="00262938"/>
    <w:rsid w:val="00262DD5"/>
    <w:rsid w:val="0026300F"/>
    <w:rsid w:val="00263060"/>
    <w:rsid w:val="002631CE"/>
    <w:rsid w:val="0026391A"/>
    <w:rsid w:val="0026419F"/>
    <w:rsid w:val="002644E3"/>
    <w:rsid w:val="00264630"/>
    <w:rsid w:val="002647D0"/>
    <w:rsid w:val="00264A47"/>
    <w:rsid w:val="00264C46"/>
    <w:rsid w:val="00264CC9"/>
    <w:rsid w:val="002653C9"/>
    <w:rsid w:val="00265A9C"/>
    <w:rsid w:val="00265D7A"/>
    <w:rsid w:val="00266AFC"/>
    <w:rsid w:val="00266C4B"/>
    <w:rsid w:val="00266D9D"/>
    <w:rsid w:val="0026701D"/>
    <w:rsid w:val="00267050"/>
    <w:rsid w:val="00267721"/>
    <w:rsid w:val="00267A57"/>
    <w:rsid w:val="00267CF6"/>
    <w:rsid w:val="002702C5"/>
    <w:rsid w:val="002703B8"/>
    <w:rsid w:val="0027196F"/>
    <w:rsid w:val="00271CFD"/>
    <w:rsid w:val="0027290B"/>
    <w:rsid w:val="00272D5B"/>
    <w:rsid w:val="00272E8C"/>
    <w:rsid w:val="00272FC3"/>
    <w:rsid w:val="002731EA"/>
    <w:rsid w:val="0027335B"/>
    <w:rsid w:val="00273E10"/>
    <w:rsid w:val="00274746"/>
    <w:rsid w:val="00275233"/>
    <w:rsid w:val="00275406"/>
    <w:rsid w:val="00275C0E"/>
    <w:rsid w:val="00275F41"/>
    <w:rsid w:val="0027656F"/>
    <w:rsid w:val="00276689"/>
    <w:rsid w:val="0027767A"/>
    <w:rsid w:val="002778BE"/>
    <w:rsid w:val="0028029E"/>
    <w:rsid w:val="002802A7"/>
    <w:rsid w:val="00280EC4"/>
    <w:rsid w:val="00281572"/>
    <w:rsid w:val="00282930"/>
    <w:rsid w:val="00282A23"/>
    <w:rsid w:val="00282A5D"/>
    <w:rsid w:val="00282E96"/>
    <w:rsid w:val="00282EEB"/>
    <w:rsid w:val="002838DB"/>
    <w:rsid w:val="00283DCD"/>
    <w:rsid w:val="002840E5"/>
    <w:rsid w:val="00284633"/>
    <w:rsid w:val="00284C98"/>
    <w:rsid w:val="00285AAC"/>
    <w:rsid w:val="00285C6E"/>
    <w:rsid w:val="00285DA7"/>
    <w:rsid w:val="00286E8E"/>
    <w:rsid w:val="00286F85"/>
    <w:rsid w:val="002879C4"/>
    <w:rsid w:val="0029045F"/>
    <w:rsid w:val="0029069A"/>
    <w:rsid w:val="00290C37"/>
    <w:rsid w:val="002911F3"/>
    <w:rsid w:val="00291632"/>
    <w:rsid w:val="00291AA3"/>
    <w:rsid w:val="00291DA2"/>
    <w:rsid w:val="00291E0D"/>
    <w:rsid w:val="00292133"/>
    <w:rsid w:val="00292737"/>
    <w:rsid w:val="00292F23"/>
    <w:rsid w:val="002932C4"/>
    <w:rsid w:val="00293558"/>
    <w:rsid w:val="00293826"/>
    <w:rsid w:val="002940E9"/>
    <w:rsid w:val="002947B3"/>
    <w:rsid w:val="0029490F"/>
    <w:rsid w:val="0029493D"/>
    <w:rsid w:val="00294BAA"/>
    <w:rsid w:val="00294C1C"/>
    <w:rsid w:val="002955CD"/>
    <w:rsid w:val="00295C09"/>
    <w:rsid w:val="002963D3"/>
    <w:rsid w:val="00296DE9"/>
    <w:rsid w:val="00297A29"/>
    <w:rsid w:val="00297A5A"/>
    <w:rsid w:val="00297BA3"/>
    <w:rsid w:val="00297D23"/>
    <w:rsid w:val="002A02DC"/>
    <w:rsid w:val="002A0819"/>
    <w:rsid w:val="002A0856"/>
    <w:rsid w:val="002A09CB"/>
    <w:rsid w:val="002A0CCF"/>
    <w:rsid w:val="002A2228"/>
    <w:rsid w:val="002A2FF2"/>
    <w:rsid w:val="002A4085"/>
    <w:rsid w:val="002A41F7"/>
    <w:rsid w:val="002A4318"/>
    <w:rsid w:val="002A4716"/>
    <w:rsid w:val="002A4E41"/>
    <w:rsid w:val="002A50E7"/>
    <w:rsid w:val="002A55B3"/>
    <w:rsid w:val="002A55EC"/>
    <w:rsid w:val="002A587A"/>
    <w:rsid w:val="002A642B"/>
    <w:rsid w:val="002A6B9C"/>
    <w:rsid w:val="002A7281"/>
    <w:rsid w:val="002A73E3"/>
    <w:rsid w:val="002A760B"/>
    <w:rsid w:val="002A782B"/>
    <w:rsid w:val="002A7D27"/>
    <w:rsid w:val="002B09C0"/>
    <w:rsid w:val="002B13C7"/>
    <w:rsid w:val="002B1C6C"/>
    <w:rsid w:val="002B1F4E"/>
    <w:rsid w:val="002B2787"/>
    <w:rsid w:val="002B2792"/>
    <w:rsid w:val="002B2850"/>
    <w:rsid w:val="002B28C8"/>
    <w:rsid w:val="002B3655"/>
    <w:rsid w:val="002B3E7B"/>
    <w:rsid w:val="002B4439"/>
    <w:rsid w:val="002B4E57"/>
    <w:rsid w:val="002B523D"/>
    <w:rsid w:val="002B5AA3"/>
    <w:rsid w:val="002B5B7B"/>
    <w:rsid w:val="002B5BE7"/>
    <w:rsid w:val="002B5CF2"/>
    <w:rsid w:val="002B5EB3"/>
    <w:rsid w:val="002B61F1"/>
    <w:rsid w:val="002B66A3"/>
    <w:rsid w:val="002B6B1C"/>
    <w:rsid w:val="002B6DC1"/>
    <w:rsid w:val="002B7863"/>
    <w:rsid w:val="002B7AB4"/>
    <w:rsid w:val="002B7B76"/>
    <w:rsid w:val="002C002E"/>
    <w:rsid w:val="002C015B"/>
    <w:rsid w:val="002C0376"/>
    <w:rsid w:val="002C04CF"/>
    <w:rsid w:val="002C05A7"/>
    <w:rsid w:val="002C09F4"/>
    <w:rsid w:val="002C115D"/>
    <w:rsid w:val="002C179F"/>
    <w:rsid w:val="002C1959"/>
    <w:rsid w:val="002C1D74"/>
    <w:rsid w:val="002C1E26"/>
    <w:rsid w:val="002C22E2"/>
    <w:rsid w:val="002C24D5"/>
    <w:rsid w:val="002C2BA6"/>
    <w:rsid w:val="002C2DF2"/>
    <w:rsid w:val="002C2E93"/>
    <w:rsid w:val="002C332A"/>
    <w:rsid w:val="002C362D"/>
    <w:rsid w:val="002C3950"/>
    <w:rsid w:val="002C3AD3"/>
    <w:rsid w:val="002C3E89"/>
    <w:rsid w:val="002C5053"/>
    <w:rsid w:val="002C574C"/>
    <w:rsid w:val="002C5DEC"/>
    <w:rsid w:val="002C6084"/>
    <w:rsid w:val="002C6155"/>
    <w:rsid w:val="002C658F"/>
    <w:rsid w:val="002C66E6"/>
    <w:rsid w:val="002C680F"/>
    <w:rsid w:val="002C6A8D"/>
    <w:rsid w:val="002C6D33"/>
    <w:rsid w:val="002C6E9C"/>
    <w:rsid w:val="002C79F4"/>
    <w:rsid w:val="002C7A53"/>
    <w:rsid w:val="002D014B"/>
    <w:rsid w:val="002D01D9"/>
    <w:rsid w:val="002D04A5"/>
    <w:rsid w:val="002D063B"/>
    <w:rsid w:val="002D0700"/>
    <w:rsid w:val="002D0B3C"/>
    <w:rsid w:val="002D0B6D"/>
    <w:rsid w:val="002D12F3"/>
    <w:rsid w:val="002D14A0"/>
    <w:rsid w:val="002D171E"/>
    <w:rsid w:val="002D18C4"/>
    <w:rsid w:val="002D1A05"/>
    <w:rsid w:val="002D214D"/>
    <w:rsid w:val="002D24B4"/>
    <w:rsid w:val="002D2727"/>
    <w:rsid w:val="002D286C"/>
    <w:rsid w:val="002D3C0C"/>
    <w:rsid w:val="002D45B7"/>
    <w:rsid w:val="002D49D0"/>
    <w:rsid w:val="002D4ABD"/>
    <w:rsid w:val="002D4EC6"/>
    <w:rsid w:val="002D5C66"/>
    <w:rsid w:val="002D5D22"/>
    <w:rsid w:val="002D621D"/>
    <w:rsid w:val="002D665C"/>
    <w:rsid w:val="002D6E4A"/>
    <w:rsid w:val="002D7189"/>
    <w:rsid w:val="002D722F"/>
    <w:rsid w:val="002D7362"/>
    <w:rsid w:val="002D75F2"/>
    <w:rsid w:val="002D787E"/>
    <w:rsid w:val="002D79D7"/>
    <w:rsid w:val="002D7A0F"/>
    <w:rsid w:val="002D7B14"/>
    <w:rsid w:val="002D7D33"/>
    <w:rsid w:val="002E0715"/>
    <w:rsid w:val="002E0ADC"/>
    <w:rsid w:val="002E0B83"/>
    <w:rsid w:val="002E106B"/>
    <w:rsid w:val="002E138C"/>
    <w:rsid w:val="002E142F"/>
    <w:rsid w:val="002E1F00"/>
    <w:rsid w:val="002E242E"/>
    <w:rsid w:val="002E24CE"/>
    <w:rsid w:val="002E2603"/>
    <w:rsid w:val="002E260F"/>
    <w:rsid w:val="002E29F8"/>
    <w:rsid w:val="002E2CA7"/>
    <w:rsid w:val="002E3353"/>
    <w:rsid w:val="002E371C"/>
    <w:rsid w:val="002E4C3C"/>
    <w:rsid w:val="002E4E85"/>
    <w:rsid w:val="002E5E67"/>
    <w:rsid w:val="002E6079"/>
    <w:rsid w:val="002E735F"/>
    <w:rsid w:val="002E75D7"/>
    <w:rsid w:val="002E7CAB"/>
    <w:rsid w:val="002E7D7D"/>
    <w:rsid w:val="002F1476"/>
    <w:rsid w:val="002F14F6"/>
    <w:rsid w:val="002F172B"/>
    <w:rsid w:val="002F193F"/>
    <w:rsid w:val="002F1B3A"/>
    <w:rsid w:val="002F1FB1"/>
    <w:rsid w:val="002F26EB"/>
    <w:rsid w:val="002F2CEE"/>
    <w:rsid w:val="002F3D28"/>
    <w:rsid w:val="002F4024"/>
    <w:rsid w:val="002F45B8"/>
    <w:rsid w:val="002F47F5"/>
    <w:rsid w:val="002F4841"/>
    <w:rsid w:val="002F48E8"/>
    <w:rsid w:val="002F4BDB"/>
    <w:rsid w:val="002F4EDB"/>
    <w:rsid w:val="002F54AC"/>
    <w:rsid w:val="002F5BCE"/>
    <w:rsid w:val="002F6367"/>
    <w:rsid w:val="002F75E4"/>
    <w:rsid w:val="002F78BD"/>
    <w:rsid w:val="002F79C7"/>
    <w:rsid w:val="002F7B14"/>
    <w:rsid w:val="003000EC"/>
    <w:rsid w:val="00300A7D"/>
    <w:rsid w:val="0030126C"/>
    <w:rsid w:val="00301583"/>
    <w:rsid w:val="0030181D"/>
    <w:rsid w:val="003020F3"/>
    <w:rsid w:val="00302356"/>
    <w:rsid w:val="00302465"/>
    <w:rsid w:val="00302A1B"/>
    <w:rsid w:val="00302CE1"/>
    <w:rsid w:val="0030313B"/>
    <w:rsid w:val="00303878"/>
    <w:rsid w:val="0030406E"/>
    <w:rsid w:val="00304607"/>
    <w:rsid w:val="00304D68"/>
    <w:rsid w:val="00305608"/>
    <w:rsid w:val="00305943"/>
    <w:rsid w:val="00306319"/>
    <w:rsid w:val="003066E0"/>
    <w:rsid w:val="0030671A"/>
    <w:rsid w:val="003067C0"/>
    <w:rsid w:val="00307192"/>
    <w:rsid w:val="00307467"/>
    <w:rsid w:val="0030755E"/>
    <w:rsid w:val="00307C74"/>
    <w:rsid w:val="00307D0D"/>
    <w:rsid w:val="00310423"/>
    <w:rsid w:val="0031094D"/>
    <w:rsid w:val="003112CF"/>
    <w:rsid w:val="0031148E"/>
    <w:rsid w:val="0031171B"/>
    <w:rsid w:val="00311891"/>
    <w:rsid w:val="00311A0E"/>
    <w:rsid w:val="00311C95"/>
    <w:rsid w:val="0031207F"/>
    <w:rsid w:val="00313884"/>
    <w:rsid w:val="003138EA"/>
    <w:rsid w:val="00313F6A"/>
    <w:rsid w:val="00313FC3"/>
    <w:rsid w:val="003141CB"/>
    <w:rsid w:val="00314870"/>
    <w:rsid w:val="00314A96"/>
    <w:rsid w:val="00314DAD"/>
    <w:rsid w:val="00314E13"/>
    <w:rsid w:val="00315124"/>
    <w:rsid w:val="0031534D"/>
    <w:rsid w:val="003156FD"/>
    <w:rsid w:val="0031577A"/>
    <w:rsid w:val="0031627A"/>
    <w:rsid w:val="0031638E"/>
    <w:rsid w:val="00316493"/>
    <w:rsid w:val="003165EE"/>
    <w:rsid w:val="003169A6"/>
    <w:rsid w:val="00316A75"/>
    <w:rsid w:val="00316FCF"/>
    <w:rsid w:val="00317240"/>
    <w:rsid w:val="0031776F"/>
    <w:rsid w:val="00317C0C"/>
    <w:rsid w:val="00317E33"/>
    <w:rsid w:val="00317E6A"/>
    <w:rsid w:val="0032071D"/>
    <w:rsid w:val="00320A10"/>
    <w:rsid w:val="00320D49"/>
    <w:rsid w:val="00320DA2"/>
    <w:rsid w:val="00320E88"/>
    <w:rsid w:val="003213AF"/>
    <w:rsid w:val="00321679"/>
    <w:rsid w:val="00321BF8"/>
    <w:rsid w:val="00321D03"/>
    <w:rsid w:val="00321D60"/>
    <w:rsid w:val="003220A5"/>
    <w:rsid w:val="00322299"/>
    <w:rsid w:val="00323971"/>
    <w:rsid w:val="00324511"/>
    <w:rsid w:val="00324768"/>
    <w:rsid w:val="00324C0E"/>
    <w:rsid w:val="00324DD6"/>
    <w:rsid w:val="003253D0"/>
    <w:rsid w:val="00325721"/>
    <w:rsid w:val="00325E66"/>
    <w:rsid w:val="0032628E"/>
    <w:rsid w:val="0032665E"/>
    <w:rsid w:val="00326D16"/>
    <w:rsid w:val="00326D65"/>
    <w:rsid w:val="00326E08"/>
    <w:rsid w:val="003270B0"/>
    <w:rsid w:val="0032773D"/>
    <w:rsid w:val="00327865"/>
    <w:rsid w:val="003278FC"/>
    <w:rsid w:val="00327CA0"/>
    <w:rsid w:val="00327CD4"/>
    <w:rsid w:val="00327CFA"/>
    <w:rsid w:val="0033028F"/>
    <w:rsid w:val="003303A1"/>
    <w:rsid w:val="0033066D"/>
    <w:rsid w:val="00331287"/>
    <w:rsid w:val="003314E2"/>
    <w:rsid w:val="00331ADB"/>
    <w:rsid w:val="00331FB3"/>
    <w:rsid w:val="0033283B"/>
    <w:rsid w:val="00332926"/>
    <w:rsid w:val="003329D1"/>
    <w:rsid w:val="00332B4D"/>
    <w:rsid w:val="00332BE2"/>
    <w:rsid w:val="00332BE7"/>
    <w:rsid w:val="003334E8"/>
    <w:rsid w:val="00334415"/>
    <w:rsid w:val="00334B9B"/>
    <w:rsid w:val="0033522E"/>
    <w:rsid w:val="00335D5D"/>
    <w:rsid w:val="00335F67"/>
    <w:rsid w:val="00336407"/>
    <w:rsid w:val="003364FD"/>
    <w:rsid w:val="0033661D"/>
    <w:rsid w:val="00336B45"/>
    <w:rsid w:val="00336C90"/>
    <w:rsid w:val="00336DBE"/>
    <w:rsid w:val="0033703D"/>
    <w:rsid w:val="00337542"/>
    <w:rsid w:val="0034008A"/>
    <w:rsid w:val="003404BA"/>
    <w:rsid w:val="00340AA5"/>
    <w:rsid w:val="00340B7C"/>
    <w:rsid w:val="00340F6E"/>
    <w:rsid w:val="003412F5"/>
    <w:rsid w:val="0034177E"/>
    <w:rsid w:val="00341994"/>
    <w:rsid w:val="00341ACE"/>
    <w:rsid w:val="00341CE3"/>
    <w:rsid w:val="00342311"/>
    <w:rsid w:val="003424F4"/>
    <w:rsid w:val="00342A77"/>
    <w:rsid w:val="00342B40"/>
    <w:rsid w:val="00342F01"/>
    <w:rsid w:val="003430E7"/>
    <w:rsid w:val="00343395"/>
    <w:rsid w:val="003433A7"/>
    <w:rsid w:val="00343713"/>
    <w:rsid w:val="00343966"/>
    <w:rsid w:val="00343A66"/>
    <w:rsid w:val="003447A8"/>
    <w:rsid w:val="00344AFD"/>
    <w:rsid w:val="003457F5"/>
    <w:rsid w:val="00345A5C"/>
    <w:rsid w:val="00345A85"/>
    <w:rsid w:val="00346674"/>
    <w:rsid w:val="003476B4"/>
    <w:rsid w:val="00347B67"/>
    <w:rsid w:val="00347D27"/>
    <w:rsid w:val="00350489"/>
    <w:rsid w:val="00350798"/>
    <w:rsid w:val="003507A5"/>
    <w:rsid w:val="00350AEE"/>
    <w:rsid w:val="00350ED3"/>
    <w:rsid w:val="0035161C"/>
    <w:rsid w:val="00351D52"/>
    <w:rsid w:val="00352394"/>
    <w:rsid w:val="00352605"/>
    <w:rsid w:val="00352651"/>
    <w:rsid w:val="003529C5"/>
    <w:rsid w:val="00353125"/>
    <w:rsid w:val="0035334B"/>
    <w:rsid w:val="00353DDC"/>
    <w:rsid w:val="00354328"/>
    <w:rsid w:val="003545FD"/>
    <w:rsid w:val="00355094"/>
    <w:rsid w:val="00355252"/>
    <w:rsid w:val="0035562F"/>
    <w:rsid w:val="00355AD6"/>
    <w:rsid w:val="00355D09"/>
    <w:rsid w:val="003569B9"/>
    <w:rsid w:val="0035750C"/>
    <w:rsid w:val="00357564"/>
    <w:rsid w:val="00357565"/>
    <w:rsid w:val="00360B4A"/>
    <w:rsid w:val="00360D4E"/>
    <w:rsid w:val="00360E78"/>
    <w:rsid w:val="0036114E"/>
    <w:rsid w:val="003617A2"/>
    <w:rsid w:val="00361859"/>
    <w:rsid w:val="00361C3D"/>
    <w:rsid w:val="00361E62"/>
    <w:rsid w:val="0036225B"/>
    <w:rsid w:val="0036293E"/>
    <w:rsid w:val="00362A25"/>
    <w:rsid w:val="00362FDC"/>
    <w:rsid w:val="00363561"/>
    <w:rsid w:val="00364907"/>
    <w:rsid w:val="00364B9C"/>
    <w:rsid w:val="00365896"/>
    <w:rsid w:val="00365A86"/>
    <w:rsid w:val="00365BB4"/>
    <w:rsid w:val="00365CD1"/>
    <w:rsid w:val="00365DF8"/>
    <w:rsid w:val="003664B5"/>
    <w:rsid w:val="0036650C"/>
    <w:rsid w:val="003665F4"/>
    <w:rsid w:val="00366A66"/>
    <w:rsid w:val="003670CE"/>
    <w:rsid w:val="00367E1B"/>
    <w:rsid w:val="00367E3D"/>
    <w:rsid w:val="00367EAA"/>
    <w:rsid w:val="00370678"/>
    <w:rsid w:val="0037074B"/>
    <w:rsid w:val="003714B8"/>
    <w:rsid w:val="00371543"/>
    <w:rsid w:val="00371C19"/>
    <w:rsid w:val="0037265C"/>
    <w:rsid w:val="00373612"/>
    <w:rsid w:val="003736DC"/>
    <w:rsid w:val="0037373E"/>
    <w:rsid w:val="00373CF3"/>
    <w:rsid w:val="00374810"/>
    <w:rsid w:val="00374EA2"/>
    <w:rsid w:val="00374FFA"/>
    <w:rsid w:val="0037563B"/>
    <w:rsid w:val="00375B8B"/>
    <w:rsid w:val="00375C43"/>
    <w:rsid w:val="003761DD"/>
    <w:rsid w:val="00376820"/>
    <w:rsid w:val="003769C4"/>
    <w:rsid w:val="00376D8B"/>
    <w:rsid w:val="00376F11"/>
    <w:rsid w:val="00377991"/>
    <w:rsid w:val="00377C7E"/>
    <w:rsid w:val="00377F05"/>
    <w:rsid w:val="003807D6"/>
    <w:rsid w:val="003808DE"/>
    <w:rsid w:val="0038109C"/>
    <w:rsid w:val="00381274"/>
    <w:rsid w:val="003820AB"/>
    <w:rsid w:val="003820EE"/>
    <w:rsid w:val="00382290"/>
    <w:rsid w:val="00382BF9"/>
    <w:rsid w:val="00383092"/>
    <w:rsid w:val="0038387A"/>
    <w:rsid w:val="00383898"/>
    <w:rsid w:val="00383929"/>
    <w:rsid w:val="003843BB"/>
    <w:rsid w:val="003843F9"/>
    <w:rsid w:val="00384C0B"/>
    <w:rsid w:val="00386358"/>
    <w:rsid w:val="00386819"/>
    <w:rsid w:val="00386D39"/>
    <w:rsid w:val="00386DDE"/>
    <w:rsid w:val="003870D5"/>
    <w:rsid w:val="00387508"/>
    <w:rsid w:val="003879AF"/>
    <w:rsid w:val="00387C91"/>
    <w:rsid w:val="003902CA"/>
    <w:rsid w:val="0039091F"/>
    <w:rsid w:val="00390B16"/>
    <w:rsid w:val="00390D6D"/>
    <w:rsid w:val="00391007"/>
    <w:rsid w:val="00391493"/>
    <w:rsid w:val="003916F6"/>
    <w:rsid w:val="0039198C"/>
    <w:rsid w:val="003923F3"/>
    <w:rsid w:val="00392591"/>
    <w:rsid w:val="0039287A"/>
    <w:rsid w:val="00392AD0"/>
    <w:rsid w:val="003937E0"/>
    <w:rsid w:val="00393823"/>
    <w:rsid w:val="00393B4F"/>
    <w:rsid w:val="00393CB2"/>
    <w:rsid w:val="00394023"/>
    <w:rsid w:val="003940F4"/>
    <w:rsid w:val="00394626"/>
    <w:rsid w:val="00394704"/>
    <w:rsid w:val="003948D5"/>
    <w:rsid w:val="00394A00"/>
    <w:rsid w:val="00395AA3"/>
    <w:rsid w:val="003960E3"/>
    <w:rsid w:val="0039615D"/>
    <w:rsid w:val="003962B4"/>
    <w:rsid w:val="00396AB8"/>
    <w:rsid w:val="00396DC7"/>
    <w:rsid w:val="00397A50"/>
    <w:rsid w:val="003A0CA8"/>
    <w:rsid w:val="003A1A35"/>
    <w:rsid w:val="003A1A93"/>
    <w:rsid w:val="003A2753"/>
    <w:rsid w:val="003A2848"/>
    <w:rsid w:val="003A2875"/>
    <w:rsid w:val="003A2B9A"/>
    <w:rsid w:val="003A30DF"/>
    <w:rsid w:val="003A34B0"/>
    <w:rsid w:val="003A37B5"/>
    <w:rsid w:val="003A3843"/>
    <w:rsid w:val="003A3B3F"/>
    <w:rsid w:val="003A3BE3"/>
    <w:rsid w:val="003A409F"/>
    <w:rsid w:val="003A44EC"/>
    <w:rsid w:val="003A4BC4"/>
    <w:rsid w:val="003A4EFD"/>
    <w:rsid w:val="003A536C"/>
    <w:rsid w:val="003A68F8"/>
    <w:rsid w:val="003A696B"/>
    <w:rsid w:val="003A6F83"/>
    <w:rsid w:val="003A6FC7"/>
    <w:rsid w:val="003A795A"/>
    <w:rsid w:val="003B07FE"/>
    <w:rsid w:val="003B08A4"/>
    <w:rsid w:val="003B08CE"/>
    <w:rsid w:val="003B096F"/>
    <w:rsid w:val="003B0E98"/>
    <w:rsid w:val="003B18C3"/>
    <w:rsid w:val="003B20A3"/>
    <w:rsid w:val="003B2488"/>
    <w:rsid w:val="003B2C33"/>
    <w:rsid w:val="003B2F28"/>
    <w:rsid w:val="003B34C0"/>
    <w:rsid w:val="003B379D"/>
    <w:rsid w:val="003B3C6D"/>
    <w:rsid w:val="003B4BA2"/>
    <w:rsid w:val="003B4E82"/>
    <w:rsid w:val="003B57FD"/>
    <w:rsid w:val="003B5D84"/>
    <w:rsid w:val="003B682B"/>
    <w:rsid w:val="003B72E4"/>
    <w:rsid w:val="003B7345"/>
    <w:rsid w:val="003B7501"/>
    <w:rsid w:val="003B7563"/>
    <w:rsid w:val="003B7934"/>
    <w:rsid w:val="003B7C2C"/>
    <w:rsid w:val="003C0089"/>
    <w:rsid w:val="003C0092"/>
    <w:rsid w:val="003C0170"/>
    <w:rsid w:val="003C0417"/>
    <w:rsid w:val="003C04C0"/>
    <w:rsid w:val="003C0577"/>
    <w:rsid w:val="003C068D"/>
    <w:rsid w:val="003C0A5D"/>
    <w:rsid w:val="003C1590"/>
    <w:rsid w:val="003C1919"/>
    <w:rsid w:val="003C1C37"/>
    <w:rsid w:val="003C1C91"/>
    <w:rsid w:val="003C20E8"/>
    <w:rsid w:val="003C218F"/>
    <w:rsid w:val="003C2AB1"/>
    <w:rsid w:val="003C2D91"/>
    <w:rsid w:val="003C2EAD"/>
    <w:rsid w:val="003C30D7"/>
    <w:rsid w:val="003C32BB"/>
    <w:rsid w:val="003C3416"/>
    <w:rsid w:val="003C3C8E"/>
    <w:rsid w:val="003C3C95"/>
    <w:rsid w:val="003C3CB1"/>
    <w:rsid w:val="003C3F53"/>
    <w:rsid w:val="003C4766"/>
    <w:rsid w:val="003C5088"/>
    <w:rsid w:val="003C50DB"/>
    <w:rsid w:val="003C53CF"/>
    <w:rsid w:val="003C584D"/>
    <w:rsid w:val="003C5994"/>
    <w:rsid w:val="003C5E57"/>
    <w:rsid w:val="003C65A0"/>
    <w:rsid w:val="003C6689"/>
    <w:rsid w:val="003C6DFA"/>
    <w:rsid w:val="003C71B9"/>
    <w:rsid w:val="003C7796"/>
    <w:rsid w:val="003D016A"/>
    <w:rsid w:val="003D04C7"/>
    <w:rsid w:val="003D04F6"/>
    <w:rsid w:val="003D0787"/>
    <w:rsid w:val="003D1264"/>
    <w:rsid w:val="003D13A4"/>
    <w:rsid w:val="003D13C6"/>
    <w:rsid w:val="003D16E4"/>
    <w:rsid w:val="003D1C24"/>
    <w:rsid w:val="003D1F03"/>
    <w:rsid w:val="003D29BB"/>
    <w:rsid w:val="003D2BFC"/>
    <w:rsid w:val="003D2DFB"/>
    <w:rsid w:val="003D2E09"/>
    <w:rsid w:val="003D3420"/>
    <w:rsid w:val="003D34C6"/>
    <w:rsid w:val="003D35B5"/>
    <w:rsid w:val="003D38DD"/>
    <w:rsid w:val="003D4653"/>
    <w:rsid w:val="003D4B0F"/>
    <w:rsid w:val="003D5729"/>
    <w:rsid w:val="003D598D"/>
    <w:rsid w:val="003D6FA7"/>
    <w:rsid w:val="003D7845"/>
    <w:rsid w:val="003D7BDA"/>
    <w:rsid w:val="003D7E2B"/>
    <w:rsid w:val="003E044A"/>
    <w:rsid w:val="003E0513"/>
    <w:rsid w:val="003E0548"/>
    <w:rsid w:val="003E0C9A"/>
    <w:rsid w:val="003E0FC5"/>
    <w:rsid w:val="003E127F"/>
    <w:rsid w:val="003E1663"/>
    <w:rsid w:val="003E1746"/>
    <w:rsid w:val="003E2387"/>
    <w:rsid w:val="003E2543"/>
    <w:rsid w:val="003E2AB9"/>
    <w:rsid w:val="003E2BE8"/>
    <w:rsid w:val="003E2CD5"/>
    <w:rsid w:val="003E2DF8"/>
    <w:rsid w:val="003E2FA4"/>
    <w:rsid w:val="003E37A5"/>
    <w:rsid w:val="003E395B"/>
    <w:rsid w:val="003E44A7"/>
    <w:rsid w:val="003E4A66"/>
    <w:rsid w:val="003E4C16"/>
    <w:rsid w:val="003E4E0C"/>
    <w:rsid w:val="003E4EFE"/>
    <w:rsid w:val="003E58C8"/>
    <w:rsid w:val="003E5D28"/>
    <w:rsid w:val="003E631B"/>
    <w:rsid w:val="003E634F"/>
    <w:rsid w:val="003E6716"/>
    <w:rsid w:val="003E72A7"/>
    <w:rsid w:val="003E76EA"/>
    <w:rsid w:val="003E77CE"/>
    <w:rsid w:val="003E7BA9"/>
    <w:rsid w:val="003E7C85"/>
    <w:rsid w:val="003E7F17"/>
    <w:rsid w:val="003F03B5"/>
    <w:rsid w:val="003F03D4"/>
    <w:rsid w:val="003F0B39"/>
    <w:rsid w:val="003F0DB3"/>
    <w:rsid w:val="003F141C"/>
    <w:rsid w:val="003F1C41"/>
    <w:rsid w:val="003F1DC2"/>
    <w:rsid w:val="003F25B3"/>
    <w:rsid w:val="003F298F"/>
    <w:rsid w:val="003F367E"/>
    <w:rsid w:val="003F3F24"/>
    <w:rsid w:val="003F404F"/>
    <w:rsid w:val="003F41D3"/>
    <w:rsid w:val="003F4483"/>
    <w:rsid w:val="003F5E7C"/>
    <w:rsid w:val="003F699E"/>
    <w:rsid w:val="003F6DE5"/>
    <w:rsid w:val="003F76B7"/>
    <w:rsid w:val="003F7B48"/>
    <w:rsid w:val="0040029D"/>
    <w:rsid w:val="00400306"/>
    <w:rsid w:val="00400641"/>
    <w:rsid w:val="00400B01"/>
    <w:rsid w:val="00400B66"/>
    <w:rsid w:val="00400E7E"/>
    <w:rsid w:val="0040124B"/>
    <w:rsid w:val="00401630"/>
    <w:rsid w:val="00401662"/>
    <w:rsid w:val="00401886"/>
    <w:rsid w:val="00401A26"/>
    <w:rsid w:val="0040245F"/>
    <w:rsid w:val="00403850"/>
    <w:rsid w:val="00403886"/>
    <w:rsid w:val="0040393D"/>
    <w:rsid w:val="00403BA2"/>
    <w:rsid w:val="00403FC0"/>
    <w:rsid w:val="004045B8"/>
    <w:rsid w:val="0040483D"/>
    <w:rsid w:val="004053CC"/>
    <w:rsid w:val="00405498"/>
    <w:rsid w:val="0040559E"/>
    <w:rsid w:val="00405B0D"/>
    <w:rsid w:val="00405DA4"/>
    <w:rsid w:val="00407006"/>
    <w:rsid w:val="00407579"/>
    <w:rsid w:val="00407A89"/>
    <w:rsid w:val="004101D1"/>
    <w:rsid w:val="00410265"/>
    <w:rsid w:val="004102A6"/>
    <w:rsid w:val="004105CC"/>
    <w:rsid w:val="0041094B"/>
    <w:rsid w:val="00411075"/>
    <w:rsid w:val="00411243"/>
    <w:rsid w:val="00411490"/>
    <w:rsid w:val="004114BE"/>
    <w:rsid w:val="0041155D"/>
    <w:rsid w:val="00411635"/>
    <w:rsid w:val="004116E7"/>
    <w:rsid w:val="00411F54"/>
    <w:rsid w:val="00412046"/>
    <w:rsid w:val="0041259D"/>
    <w:rsid w:val="004128CD"/>
    <w:rsid w:val="00412AAE"/>
    <w:rsid w:val="00412EA5"/>
    <w:rsid w:val="00412F8B"/>
    <w:rsid w:val="00413197"/>
    <w:rsid w:val="00413262"/>
    <w:rsid w:val="00413D9D"/>
    <w:rsid w:val="00413D9F"/>
    <w:rsid w:val="00414014"/>
    <w:rsid w:val="004144FE"/>
    <w:rsid w:val="0041487C"/>
    <w:rsid w:val="00414E50"/>
    <w:rsid w:val="00414F69"/>
    <w:rsid w:val="0041533D"/>
    <w:rsid w:val="0041603D"/>
    <w:rsid w:val="00416B3E"/>
    <w:rsid w:val="00417C15"/>
    <w:rsid w:val="00417CA4"/>
    <w:rsid w:val="00417D75"/>
    <w:rsid w:val="00417F4E"/>
    <w:rsid w:val="00420BE5"/>
    <w:rsid w:val="00420C31"/>
    <w:rsid w:val="00421830"/>
    <w:rsid w:val="004219A5"/>
    <w:rsid w:val="00421ACA"/>
    <w:rsid w:val="00422056"/>
    <w:rsid w:val="0042244B"/>
    <w:rsid w:val="004224E5"/>
    <w:rsid w:val="00422AB1"/>
    <w:rsid w:val="004233BA"/>
    <w:rsid w:val="0042365B"/>
    <w:rsid w:val="00423D6B"/>
    <w:rsid w:val="0042468D"/>
    <w:rsid w:val="004253B0"/>
    <w:rsid w:val="0042545A"/>
    <w:rsid w:val="00425BC5"/>
    <w:rsid w:val="004260E9"/>
    <w:rsid w:val="0042669C"/>
    <w:rsid w:val="00427911"/>
    <w:rsid w:val="00427A0D"/>
    <w:rsid w:val="00427C4E"/>
    <w:rsid w:val="00427C72"/>
    <w:rsid w:val="00427D4C"/>
    <w:rsid w:val="004300A9"/>
    <w:rsid w:val="00430511"/>
    <w:rsid w:val="00430D1B"/>
    <w:rsid w:val="004313FE"/>
    <w:rsid w:val="004314F2"/>
    <w:rsid w:val="004329B2"/>
    <w:rsid w:val="004329BA"/>
    <w:rsid w:val="00432A01"/>
    <w:rsid w:val="00432C33"/>
    <w:rsid w:val="00433068"/>
    <w:rsid w:val="00433295"/>
    <w:rsid w:val="00433889"/>
    <w:rsid w:val="00433B61"/>
    <w:rsid w:val="004343D4"/>
    <w:rsid w:val="004349EC"/>
    <w:rsid w:val="00434CC6"/>
    <w:rsid w:val="00434D5B"/>
    <w:rsid w:val="00435263"/>
    <w:rsid w:val="0043542C"/>
    <w:rsid w:val="0043603E"/>
    <w:rsid w:val="004365F7"/>
    <w:rsid w:val="00436717"/>
    <w:rsid w:val="00436E80"/>
    <w:rsid w:val="004378B8"/>
    <w:rsid w:val="00440352"/>
    <w:rsid w:val="004404BE"/>
    <w:rsid w:val="004406A5"/>
    <w:rsid w:val="00440C7B"/>
    <w:rsid w:val="00441194"/>
    <w:rsid w:val="004413AE"/>
    <w:rsid w:val="004416E6"/>
    <w:rsid w:val="004426B9"/>
    <w:rsid w:val="004429A0"/>
    <w:rsid w:val="00442A20"/>
    <w:rsid w:val="00442C30"/>
    <w:rsid w:val="0044310B"/>
    <w:rsid w:val="0044376D"/>
    <w:rsid w:val="0044490F"/>
    <w:rsid w:val="00444C10"/>
    <w:rsid w:val="00444DC5"/>
    <w:rsid w:val="00444F2A"/>
    <w:rsid w:val="004453FA"/>
    <w:rsid w:val="00445ED1"/>
    <w:rsid w:val="004463A6"/>
    <w:rsid w:val="00446DCB"/>
    <w:rsid w:val="00447ACF"/>
    <w:rsid w:val="004503FA"/>
    <w:rsid w:val="0045046D"/>
    <w:rsid w:val="00450481"/>
    <w:rsid w:val="004509A6"/>
    <w:rsid w:val="0045124A"/>
    <w:rsid w:val="00451437"/>
    <w:rsid w:val="004517E7"/>
    <w:rsid w:val="004517F1"/>
    <w:rsid w:val="0045180A"/>
    <w:rsid w:val="00451F34"/>
    <w:rsid w:val="00451F9C"/>
    <w:rsid w:val="004534BD"/>
    <w:rsid w:val="0045387E"/>
    <w:rsid w:val="00453D8E"/>
    <w:rsid w:val="00453F08"/>
    <w:rsid w:val="004543F5"/>
    <w:rsid w:val="00454D01"/>
    <w:rsid w:val="00454E6E"/>
    <w:rsid w:val="00455137"/>
    <w:rsid w:val="004551E6"/>
    <w:rsid w:val="004552DE"/>
    <w:rsid w:val="00455865"/>
    <w:rsid w:val="00455E8D"/>
    <w:rsid w:val="00456153"/>
    <w:rsid w:val="00456EB5"/>
    <w:rsid w:val="00460FC8"/>
    <w:rsid w:val="0046111F"/>
    <w:rsid w:val="004616D2"/>
    <w:rsid w:val="0046239D"/>
    <w:rsid w:val="00462499"/>
    <w:rsid w:val="0046256F"/>
    <w:rsid w:val="00462F5B"/>
    <w:rsid w:val="004637B2"/>
    <w:rsid w:val="004642AD"/>
    <w:rsid w:val="00464542"/>
    <w:rsid w:val="0046468A"/>
    <w:rsid w:val="004647E7"/>
    <w:rsid w:val="004648BB"/>
    <w:rsid w:val="00464969"/>
    <w:rsid w:val="00465A45"/>
    <w:rsid w:val="00465B96"/>
    <w:rsid w:val="00465E1B"/>
    <w:rsid w:val="00466015"/>
    <w:rsid w:val="0046608C"/>
    <w:rsid w:val="0046633D"/>
    <w:rsid w:val="0046642D"/>
    <w:rsid w:val="004664D4"/>
    <w:rsid w:val="00466787"/>
    <w:rsid w:val="00466D8D"/>
    <w:rsid w:val="004670EE"/>
    <w:rsid w:val="0046731B"/>
    <w:rsid w:val="00470C66"/>
    <w:rsid w:val="00471D68"/>
    <w:rsid w:val="00471F3B"/>
    <w:rsid w:val="004723A6"/>
    <w:rsid w:val="00472417"/>
    <w:rsid w:val="0047257C"/>
    <w:rsid w:val="0047272D"/>
    <w:rsid w:val="00472E46"/>
    <w:rsid w:val="004732C0"/>
    <w:rsid w:val="00474B86"/>
    <w:rsid w:val="00474CE8"/>
    <w:rsid w:val="00475151"/>
    <w:rsid w:val="00475558"/>
    <w:rsid w:val="00475588"/>
    <w:rsid w:val="0047682C"/>
    <w:rsid w:val="00476950"/>
    <w:rsid w:val="004769F6"/>
    <w:rsid w:val="00476C3F"/>
    <w:rsid w:val="00476C76"/>
    <w:rsid w:val="004770F4"/>
    <w:rsid w:val="004773FF"/>
    <w:rsid w:val="00480041"/>
    <w:rsid w:val="00480C95"/>
    <w:rsid w:val="00480F46"/>
    <w:rsid w:val="00481004"/>
    <w:rsid w:val="00481EC3"/>
    <w:rsid w:val="00481FF1"/>
    <w:rsid w:val="004827E5"/>
    <w:rsid w:val="00482D2F"/>
    <w:rsid w:val="00482DB0"/>
    <w:rsid w:val="00484017"/>
    <w:rsid w:val="0048483B"/>
    <w:rsid w:val="00484C5B"/>
    <w:rsid w:val="00484E09"/>
    <w:rsid w:val="00485644"/>
    <w:rsid w:val="00485695"/>
    <w:rsid w:val="00485A7B"/>
    <w:rsid w:val="00485F39"/>
    <w:rsid w:val="00485F56"/>
    <w:rsid w:val="00485F8B"/>
    <w:rsid w:val="00485FFA"/>
    <w:rsid w:val="0048606A"/>
    <w:rsid w:val="004867D8"/>
    <w:rsid w:val="00486A74"/>
    <w:rsid w:val="00487665"/>
    <w:rsid w:val="004876AC"/>
    <w:rsid w:val="004877C1"/>
    <w:rsid w:val="004901C3"/>
    <w:rsid w:val="004905A3"/>
    <w:rsid w:val="004909D7"/>
    <w:rsid w:val="00490C85"/>
    <w:rsid w:val="00490CAD"/>
    <w:rsid w:val="00490D83"/>
    <w:rsid w:val="004917F8"/>
    <w:rsid w:val="00491E6B"/>
    <w:rsid w:val="0049200A"/>
    <w:rsid w:val="0049230F"/>
    <w:rsid w:val="00492451"/>
    <w:rsid w:val="0049293F"/>
    <w:rsid w:val="00492A01"/>
    <w:rsid w:val="00492A7A"/>
    <w:rsid w:val="00492A98"/>
    <w:rsid w:val="00492FA8"/>
    <w:rsid w:val="00493358"/>
    <w:rsid w:val="004935C6"/>
    <w:rsid w:val="004935FE"/>
    <w:rsid w:val="004942A6"/>
    <w:rsid w:val="00494857"/>
    <w:rsid w:val="00494902"/>
    <w:rsid w:val="00494981"/>
    <w:rsid w:val="00494A53"/>
    <w:rsid w:val="004951D0"/>
    <w:rsid w:val="004953C8"/>
    <w:rsid w:val="004956CC"/>
    <w:rsid w:val="00495799"/>
    <w:rsid w:val="004957FB"/>
    <w:rsid w:val="00495FCC"/>
    <w:rsid w:val="0049692C"/>
    <w:rsid w:val="00497223"/>
    <w:rsid w:val="00497536"/>
    <w:rsid w:val="00497801"/>
    <w:rsid w:val="00497C8B"/>
    <w:rsid w:val="00497EA3"/>
    <w:rsid w:val="004A0125"/>
    <w:rsid w:val="004A05A5"/>
    <w:rsid w:val="004A1196"/>
    <w:rsid w:val="004A1E90"/>
    <w:rsid w:val="004A22D9"/>
    <w:rsid w:val="004A245B"/>
    <w:rsid w:val="004A273B"/>
    <w:rsid w:val="004A2904"/>
    <w:rsid w:val="004A30C7"/>
    <w:rsid w:val="004A37CB"/>
    <w:rsid w:val="004A3822"/>
    <w:rsid w:val="004A3B2F"/>
    <w:rsid w:val="004A3C76"/>
    <w:rsid w:val="004A3CE9"/>
    <w:rsid w:val="004A3DFE"/>
    <w:rsid w:val="004A3EC3"/>
    <w:rsid w:val="004A3FC5"/>
    <w:rsid w:val="004A4510"/>
    <w:rsid w:val="004A491C"/>
    <w:rsid w:val="004A50D1"/>
    <w:rsid w:val="004A528F"/>
    <w:rsid w:val="004A5559"/>
    <w:rsid w:val="004A5B14"/>
    <w:rsid w:val="004A5EAF"/>
    <w:rsid w:val="004A6624"/>
    <w:rsid w:val="004A7119"/>
    <w:rsid w:val="004A74BA"/>
    <w:rsid w:val="004A768F"/>
    <w:rsid w:val="004A779D"/>
    <w:rsid w:val="004A7B74"/>
    <w:rsid w:val="004A7CA1"/>
    <w:rsid w:val="004B07DD"/>
    <w:rsid w:val="004B0B3E"/>
    <w:rsid w:val="004B1341"/>
    <w:rsid w:val="004B16FD"/>
    <w:rsid w:val="004B187D"/>
    <w:rsid w:val="004B1E2F"/>
    <w:rsid w:val="004B210D"/>
    <w:rsid w:val="004B2C0E"/>
    <w:rsid w:val="004B354C"/>
    <w:rsid w:val="004B3892"/>
    <w:rsid w:val="004B424C"/>
    <w:rsid w:val="004B4297"/>
    <w:rsid w:val="004B4FE5"/>
    <w:rsid w:val="004B510B"/>
    <w:rsid w:val="004B52BA"/>
    <w:rsid w:val="004B5709"/>
    <w:rsid w:val="004B608A"/>
    <w:rsid w:val="004B65A1"/>
    <w:rsid w:val="004B6956"/>
    <w:rsid w:val="004B77C2"/>
    <w:rsid w:val="004B7ABE"/>
    <w:rsid w:val="004C044D"/>
    <w:rsid w:val="004C0646"/>
    <w:rsid w:val="004C0AE6"/>
    <w:rsid w:val="004C13FD"/>
    <w:rsid w:val="004C1DC5"/>
    <w:rsid w:val="004C2119"/>
    <w:rsid w:val="004C2339"/>
    <w:rsid w:val="004C2500"/>
    <w:rsid w:val="004C251D"/>
    <w:rsid w:val="004C2AF0"/>
    <w:rsid w:val="004C3367"/>
    <w:rsid w:val="004C367A"/>
    <w:rsid w:val="004C3732"/>
    <w:rsid w:val="004C3A08"/>
    <w:rsid w:val="004C44F5"/>
    <w:rsid w:val="004C4AE2"/>
    <w:rsid w:val="004C4F04"/>
    <w:rsid w:val="004C51C0"/>
    <w:rsid w:val="004C5236"/>
    <w:rsid w:val="004C53E6"/>
    <w:rsid w:val="004C562E"/>
    <w:rsid w:val="004C56E8"/>
    <w:rsid w:val="004C5D71"/>
    <w:rsid w:val="004C6631"/>
    <w:rsid w:val="004C6B95"/>
    <w:rsid w:val="004C6E53"/>
    <w:rsid w:val="004C6EB2"/>
    <w:rsid w:val="004C74EB"/>
    <w:rsid w:val="004C7EC6"/>
    <w:rsid w:val="004C7F85"/>
    <w:rsid w:val="004C7FB8"/>
    <w:rsid w:val="004D02DA"/>
    <w:rsid w:val="004D04D6"/>
    <w:rsid w:val="004D05AF"/>
    <w:rsid w:val="004D0FB4"/>
    <w:rsid w:val="004D17AD"/>
    <w:rsid w:val="004D1C53"/>
    <w:rsid w:val="004D2658"/>
    <w:rsid w:val="004D26E2"/>
    <w:rsid w:val="004D2807"/>
    <w:rsid w:val="004D2822"/>
    <w:rsid w:val="004D29C6"/>
    <w:rsid w:val="004D2E41"/>
    <w:rsid w:val="004D2FA5"/>
    <w:rsid w:val="004D3DF3"/>
    <w:rsid w:val="004D47E5"/>
    <w:rsid w:val="004D4A24"/>
    <w:rsid w:val="004D4ECF"/>
    <w:rsid w:val="004D5364"/>
    <w:rsid w:val="004D5408"/>
    <w:rsid w:val="004D555F"/>
    <w:rsid w:val="004D581E"/>
    <w:rsid w:val="004D5C23"/>
    <w:rsid w:val="004D6213"/>
    <w:rsid w:val="004D6471"/>
    <w:rsid w:val="004D6AE0"/>
    <w:rsid w:val="004D7467"/>
    <w:rsid w:val="004E00DE"/>
    <w:rsid w:val="004E01EC"/>
    <w:rsid w:val="004E060D"/>
    <w:rsid w:val="004E0630"/>
    <w:rsid w:val="004E0FF0"/>
    <w:rsid w:val="004E1DCD"/>
    <w:rsid w:val="004E2108"/>
    <w:rsid w:val="004E2341"/>
    <w:rsid w:val="004E277B"/>
    <w:rsid w:val="004E2FD0"/>
    <w:rsid w:val="004E3C37"/>
    <w:rsid w:val="004E3ED3"/>
    <w:rsid w:val="004E3F56"/>
    <w:rsid w:val="004E423E"/>
    <w:rsid w:val="004E4A43"/>
    <w:rsid w:val="004E4A9E"/>
    <w:rsid w:val="004E4B9A"/>
    <w:rsid w:val="004E5055"/>
    <w:rsid w:val="004E59C2"/>
    <w:rsid w:val="004E5CC2"/>
    <w:rsid w:val="004E603F"/>
    <w:rsid w:val="004E623C"/>
    <w:rsid w:val="004E6434"/>
    <w:rsid w:val="004E6444"/>
    <w:rsid w:val="004E6874"/>
    <w:rsid w:val="004E6E93"/>
    <w:rsid w:val="004E7136"/>
    <w:rsid w:val="004E714A"/>
    <w:rsid w:val="004E76C4"/>
    <w:rsid w:val="004E785A"/>
    <w:rsid w:val="004E7CEA"/>
    <w:rsid w:val="004E7DCE"/>
    <w:rsid w:val="004F018D"/>
    <w:rsid w:val="004F03C9"/>
    <w:rsid w:val="004F03EB"/>
    <w:rsid w:val="004F0446"/>
    <w:rsid w:val="004F04FD"/>
    <w:rsid w:val="004F085B"/>
    <w:rsid w:val="004F0C90"/>
    <w:rsid w:val="004F0D36"/>
    <w:rsid w:val="004F1352"/>
    <w:rsid w:val="004F166A"/>
    <w:rsid w:val="004F18C6"/>
    <w:rsid w:val="004F19EE"/>
    <w:rsid w:val="004F1AE8"/>
    <w:rsid w:val="004F1BC6"/>
    <w:rsid w:val="004F3908"/>
    <w:rsid w:val="004F3E59"/>
    <w:rsid w:val="004F43C7"/>
    <w:rsid w:val="004F44C3"/>
    <w:rsid w:val="004F4C81"/>
    <w:rsid w:val="004F4FBD"/>
    <w:rsid w:val="004F4FD0"/>
    <w:rsid w:val="004F50E3"/>
    <w:rsid w:val="004F5551"/>
    <w:rsid w:val="004F567C"/>
    <w:rsid w:val="004F5BDF"/>
    <w:rsid w:val="004F612F"/>
    <w:rsid w:val="004F62C8"/>
    <w:rsid w:val="004F664C"/>
    <w:rsid w:val="004F66A9"/>
    <w:rsid w:val="004F6A0C"/>
    <w:rsid w:val="004F6EBF"/>
    <w:rsid w:val="004F7211"/>
    <w:rsid w:val="004F73CE"/>
    <w:rsid w:val="004F741B"/>
    <w:rsid w:val="004F756E"/>
    <w:rsid w:val="004F782E"/>
    <w:rsid w:val="004F7D02"/>
    <w:rsid w:val="004F7E7E"/>
    <w:rsid w:val="00501598"/>
    <w:rsid w:val="00501BEB"/>
    <w:rsid w:val="00501D47"/>
    <w:rsid w:val="00501E41"/>
    <w:rsid w:val="005026E0"/>
    <w:rsid w:val="0050299F"/>
    <w:rsid w:val="00502DC2"/>
    <w:rsid w:val="00503858"/>
    <w:rsid w:val="005039EE"/>
    <w:rsid w:val="00503BF5"/>
    <w:rsid w:val="00504112"/>
    <w:rsid w:val="0050456F"/>
    <w:rsid w:val="005046A5"/>
    <w:rsid w:val="005046EB"/>
    <w:rsid w:val="005047D7"/>
    <w:rsid w:val="00504C50"/>
    <w:rsid w:val="00504C81"/>
    <w:rsid w:val="00504F89"/>
    <w:rsid w:val="00505502"/>
    <w:rsid w:val="005056E8"/>
    <w:rsid w:val="00505D37"/>
    <w:rsid w:val="00506330"/>
    <w:rsid w:val="005063A5"/>
    <w:rsid w:val="005064F8"/>
    <w:rsid w:val="0050654E"/>
    <w:rsid w:val="005065B9"/>
    <w:rsid w:val="00506C2C"/>
    <w:rsid w:val="005076BA"/>
    <w:rsid w:val="00510402"/>
    <w:rsid w:val="00510747"/>
    <w:rsid w:val="00510C83"/>
    <w:rsid w:val="00510E5C"/>
    <w:rsid w:val="00510F3A"/>
    <w:rsid w:val="00511742"/>
    <w:rsid w:val="0051186D"/>
    <w:rsid w:val="00511BB9"/>
    <w:rsid w:val="00512163"/>
    <w:rsid w:val="0051260B"/>
    <w:rsid w:val="0051264F"/>
    <w:rsid w:val="00512B34"/>
    <w:rsid w:val="00512E72"/>
    <w:rsid w:val="00513673"/>
    <w:rsid w:val="0051368B"/>
    <w:rsid w:val="00513876"/>
    <w:rsid w:val="00513B54"/>
    <w:rsid w:val="00513BF0"/>
    <w:rsid w:val="00513C55"/>
    <w:rsid w:val="00513EB9"/>
    <w:rsid w:val="00513F03"/>
    <w:rsid w:val="005145B0"/>
    <w:rsid w:val="00514D1E"/>
    <w:rsid w:val="005152C8"/>
    <w:rsid w:val="0051544C"/>
    <w:rsid w:val="00515E6D"/>
    <w:rsid w:val="00515FF8"/>
    <w:rsid w:val="005160D2"/>
    <w:rsid w:val="00516F8B"/>
    <w:rsid w:val="0052016F"/>
    <w:rsid w:val="0052049E"/>
    <w:rsid w:val="00521118"/>
    <w:rsid w:val="005218CF"/>
    <w:rsid w:val="00521BA0"/>
    <w:rsid w:val="00522106"/>
    <w:rsid w:val="00522605"/>
    <w:rsid w:val="0052269A"/>
    <w:rsid w:val="00522F0B"/>
    <w:rsid w:val="00523226"/>
    <w:rsid w:val="005233F8"/>
    <w:rsid w:val="00524204"/>
    <w:rsid w:val="00524BF8"/>
    <w:rsid w:val="0052517A"/>
    <w:rsid w:val="00525588"/>
    <w:rsid w:val="0052618D"/>
    <w:rsid w:val="00526B7C"/>
    <w:rsid w:val="00527C73"/>
    <w:rsid w:val="0053097B"/>
    <w:rsid w:val="00531164"/>
    <w:rsid w:val="005315B5"/>
    <w:rsid w:val="00531895"/>
    <w:rsid w:val="00531980"/>
    <w:rsid w:val="00531F6C"/>
    <w:rsid w:val="00531F70"/>
    <w:rsid w:val="005322D0"/>
    <w:rsid w:val="00532454"/>
    <w:rsid w:val="00532BD7"/>
    <w:rsid w:val="00532D3C"/>
    <w:rsid w:val="00532E05"/>
    <w:rsid w:val="0053338F"/>
    <w:rsid w:val="00533489"/>
    <w:rsid w:val="0053375B"/>
    <w:rsid w:val="00534516"/>
    <w:rsid w:val="00534B85"/>
    <w:rsid w:val="005350AD"/>
    <w:rsid w:val="0053625B"/>
    <w:rsid w:val="0053647E"/>
    <w:rsid w:val="00536544"/>
    <w:rsid w:val="005368F7"/>
    <w:rsid w:val="00536AFC"/>
    <w:rsid w:val="00536BBD"/>
    <w:rsid w:val="00536F41"/>
    <w:rsid w:val="00540A58"/>
    <w:rsid w:val="00540B28"/>
    <w:rsid w:val="00540E83"/>
    <w:rsid w:val="00541FFF"/>
    <w:rsid w:val="005423B7"/>
    <w:rsid w:val="005426AD"/>
    <w:rsid w:val="0054299E"/>
    <w:rsid w:val="00543182"/>
    <w:rsid w:val="00543496"/>
    <w:rsid w:val="00543CB5"/>
    <w:rsid w:val="005449C7"/>
    <w:rsid w:val="00544C47"/>
    <w:rsid w:val="00545025"/>
    <w:rsid w:val="00545186"/>
    <w:rsid w:val="00545534"/>
    <w:rsid w:val="00546EBF"/>
    <w:rsid w:val="0054702F"/>
    <w:rsid w:val="00547498"/>
    <w:rsid w:val="00547CFE"/>
    <w:rsid w:val="00550590"/>
    <w:rsid w:val="0055090D"/>
    <w:rsid w:val="00550A2A"/>
    <w:rsid w:val="00550E4A"/>
    <w:rsid w:val="00551017"/>
    <w:rsid w:val="00551706"/>
    <w:rsid w:val="00551833"/>
    <w:rsid w:val="005519FE"/>
    <w:rsid w:val="00551E06"/>
    <w:rsid w:val="00551E2F"/>
    <w:rsid w:val="00552176"/>
    <w:rsid w:val="0055256A"/>
    <w:rsid w:val="00552637"/>
    <w:rsid w:val="005526B1"/>
    <w:rsid w:val="0055279F"/>
    <w:rsid w:val="00552D4E"/>
    <w:rsid w:val="00553271"/>
    <w:rsid w:val="005534A8"/>
    <w:rsid w:val="005537A5"/>
    <w:rsid w:val="005546E6"/>
    <w:rsid w:val="00554FBD"/>
    <w:rsid w:val="00555198"/>
    <w:rsid w:val="00555216"/>
    <w:rsid w:val="00555286"/>
    <w:rsid w:val="005553E5"/>
    <w:rsid w:val="0055585E"/>
    <w:rsid w:val="00555B04"/>
    <w:rsid w:val="00555E42"/>
    <w:rsid w:val="00556247"/>
    <w:rsid w:val="005567C0"/>
    <w:rsid w:val="00556832"/>
    <w:rsid w:val="005569F7"/>
    <w:rsid w:val="00556F29"/>
    <w:rsid w:val="0055702D"/>
    <w:rsid w:val="00557C0E"/>
    <w:rsid w:val="00560692"/>
    <w:rsid w:val="00560BB2"/>
    <w:rsid w:val="00560D85"/>
    <w:rsid w:val="00561232"/>
    <w:rsid w:val="00561425"/>
    <w:rsid w:val="00561AE4"/>
    <w:rsid w:val="00561CCF"/>
    <w:rsid w:val="00562235"/>
    <w:rsid w:val="00562EFE"/>
    <w:rsid w:val="0056371A"/>
    <w:rsid w:val="0056380F"/>
    <w:rsid w:val="005638D4"/>
    <w:rsid w:val="00563A80"/>
    <w:rsid w:val="00564108"/>
    <w:rsid w:val="0056473C"/>
    <w:rsid w:val="00564F21"/>
    <w:rsid w:val="00565135"/>
    <w:rsid w:val="0056536F"/>
    <w:rsid w:val="00565D0F"/>
    <w:rsid w:val="00565E23"/>
    <w:rsid w:val="00565F45"/>
    <w:rsid w:val="005663D6"/>
    <w:rsid w:val="00566558"/>
    <w:rsid w:val="00566B34"/>
    <w:rsid w:val="00566D4C"/>
    <w:rsid w:val="005670D2"/>
    <w:rsid w:val="00567377"/>
    <w:rsid w:val="00567E24"/>
    <w:rsid w:val="005704A1"/>
    <w:rsid w:val="005708AB"/>
    <w:rsid w:val="00570EA2"/>
    <w:rsid w:val="0057172E"/>
    <w:rsid w:val="00571D93"/>
    <w:rsid w:val="00571E4B"/>
    <w:rsid w:val="00571F2B"/>
    <w:rsid w:val="0057248F"/>
    <w:rsid w:val="0057257E"/>
    <w:rsid w:val="00572864"/>
    <w:rsid w:val="0057343D"/>
    <w:rsid w:val="00573A77"/>
    <w:rsid w:val="00573D88"/>
    <w:rsid w:val="00573E7E"/>
    <w:rsid w:val="005744F3"/>
    <w:rsid w:val="00574C48"/>
    <w:rsid w:val="00574DE5"/>
    <w:rsid w:val="00574F00"/>
    <w:rsid w:val="00574FAE"/>
    <w:rsid w:val="00575094"/>
    <w:rsid w:val="00575732"/>
    <w:rsid w:val="00575936"/>
    <w:rsid w:val="0057681E"/>
    <w:rsid w:val="00576AFE"/>
    <w:rsid w:val="00576F0E"/>
    <w:rsid w:val="00576FB9"/>
    <w:rsid w:val="00577825"/>
    <w:rsid w:val="00577870"/>
    <w:rsid w:val="00577D1B"/>
    <w:rsid w:val="0058060D"/>
    <w:rsid w:val="00580C08"/>
    <w:rsid w:val="00580CF2"/>
    <w:rsid w:val="00580F30"/>
    <w:rsid w:val="0058139D"/>
    <w:rsid w:val="00581426"/>
    <w:rsid w:val="0058155F"/>
    <w:rsid w:val="00581946"/>
    <w:rsid w:val="00582026"/>
    <w:rsid w:val="005822B2"/>
    <w:rsid w:val="00582383"/>
    <w:rsid w:val="00582B91"/>
    <w:rsid w:val="00582EE6"/>
    <w:rsid w:val="00583870"/>
    <w:rsid w:val="00583B14"/>
    <w:rsid w:val="005840A6"/>
    <w:rsid w:val="0058460F"/>
    <w:rsid w:val="0058471A"/>
    <w:rsid w:val="005855C9"/>
    <w:rsid w:val="00585C84"/>
    <w:rsid w:val="00585C88"/>
    <w:rsid w:val="00585DA0"/>
    <w:rsid w:val="00585FAE"/>
    <w:rsid w:val="00586850"/>
    <w:rsid w:val="00586B00"/>
    <w:rsid w:val="00586F66"/>
    <w:rsid w:val="005871D8"/>
    <w:rsid w:val="00587A85"/>
    <w:rsid w:val="00590C6C"/>
    <w:rsid w:val="005911C1"/>
    <w:rsid w:val="005914F5"/>
    <w:rsid w:val="00591E8E"/>
    <w:rsid w:val="005922B7"/>
    <w:rsid w:val="00592AD6"/>
    <w:rsid w:val="005939ED"/>
    <w:rsid w:val="00594D63"/>
    <w:rsid w:val="00595AEE"/>
    <w:rsid w:val="00595FFA"/>
    <w:rsid w:val="005963B7"/>
    <w:rsid w:val="0059688F"/>
    <w:rsid w:val="00596891"/>
    <w:rsid w:val="0059691C"/>
    <w:rsid w:val="005969A2"/>
    <w:rsid w:val="005969BC"/>
    <w:rsid w:val="00596CDA"/>
    <w:rsid w:val="005972A0"/>
    <w:rsid w:val="005A0313"/>
    <w:rsid w:val="005A0842"/>
    <w:rsid w:val="005A0BA5"/>
    <w:rsid w:val="005A1019"/>
    <w:rsid w:val="005A1063"/>
    <w:rsid w:val="005A1563"/>
    <w:rsid w:val="005A18C8"/>
    <w:rsid w:val="005A195B"/>
    <w:rsid w:val="005A2181"/>
    <w:rsid w:val="005A28CC"/>
    <w:rsid w:val="005A297D"/>
    <w:rsid w:val="005A2E80"/>
    <w:rsid w:val="005A424A"/>
    <w:rsid w:val="005A49F7"/>
    <w:rsid w:val="005A52E5"/>
    <w:rsid w:val="005A53EB"/>
    <w:rsid w:val="005A653D"/>
    <w:rsid w:val="005A6738"/>
    <w:rsid w:val="005A6A0F"/>
    <w:rsid w:val="005A6DA2"/>
    <w:rsid w:val="005A6E34"/>
    <w:rsid w:val="005A714E"/>
    <w:rsid w:val="005A73B6"/>
    <w:rsid w:val="005A7AB5"/>
    <w:rsid w:val="005B06D4"/>
    <w:rsid w:val="005B10F7"/>
    <w:rsid w:val="005B14F5"/>
    <w:rsid w:val="005B303F"/>
    <w:rsid w:val="005B3202"/>
    <w:rsid w:val="005B3A78"/>
    <w:rsid w:val="005B3DB3"/>
    <w:rsid w:val="005B4992"/>
    <w:rsid w:val="005B4B0E"/>
    <w:rsid w:val="005B4E36"/>
    <w:rsid w:val="005B4EFC"/>
    <w:rsid w:val="005B570A"/>
    <w:rsid w:val="005B5991"/>
    <w:rsid w:val="005B631B"/>
    <w:rsid w:val="005B633F"/>
    <w:rsid w:val="005B6A2A"/>
    <w:rsid w:val="005B6B0E"/>
    <w:rsid w:val="005B6FA3"/>
    <w:rsid w:val="005B73FA"/>
    <w:rsid w:val="005B7570"/>
    <w:rsid w:val="005B7EF5"/>
    <w:rsid w:val="005C04FE"/>
    <w:rsid w:val="005C0937"/>
    <w:rsid w:val="005C09EE"/>
    <w:rsid w:val="005C0DEC"/>
    <w:rsid w:val="005C0ED2"/>
    <w:rsid w:val="005C1F8B"/>
    <w:rsid w:val="005C2E64"/>
    <w:rsid w:val="005C30B9"/>
    <w:rsid w:val="005C3711"/>
    <w:rsid w:val="005C39E0"/>
    <w:rsid w:val="005C3BD6"/>
    <w:rsid w:val="005C3F64"/>
    <w:rsid w:val="005C410A"/>
    <w:rsid w:val="005C4EA9"/>
    <w:rsid w:val="005C54F5"/>
    <w:rsid w:val="005C621E"/>
    <w:rsid w:val="005C6569"/>
    <w:rsid w:val="005C6AF4"/>
    <w:rsid w:val="005C6E97"/>
    <w:rsid w:val="005C700A"/>
    <w:rsid w:val="005C7047"/>
    <w:rsid w:val="005C72BA"/>
    <w:rsid w:val="005C7391"/>
    <w:rsid w:val="005C74F5"/>
    <w:rsid w:val="005C7AC7"/>
    <w:rsid w:val="005C7B97"/>
    <w:rsid w:val="005C7CED"/>
    <w:rsid w:val="005C7D68"/>
    <w:rsid w:val="005C7FD9"/>
    <w:rsid w:val="005D0004"/>
    <w:rsid w:val="005D019D"/>
    <w:rsid w:val="005D0296"/>
    <w:rsid w:val="005D0CB2"/>
    <w:rsid w:val="005D0F2E"/>
    <w:rsid w:val="005D1900"/>
    <w:rsid w:val="005D1E35"/>
    <w:rsid w:val="005D1FC8"/>
    <w:rsid w:val="005D2470"/>
    <w:rsid w:val="005D2F3C"/>
    <w:rsid w:val="005D419B"/>
    <w:rsid w:val="005D42FA"/>
    <w:rsid w:val="005D4DBA"/>
    <w:rsid w:val="005D5799"/>
    <w:rsid w:val="005D5874"/>
    <w:rsid w:val="005D5B34"/>
    <w:rsid w:val="005D6368"/>
    <w:rsid w:val="005D6558"/>
    <w:rsid w:val="005D6737"/>
    <w:rsid w:val="005D70C9"/>
    <w:rsid w:val="005D75A5"/>
    <w:rsid w:val="005D7877"/>
    <w:rsid w:val="005D7C57"/>
    <w:rsid w:val="005E005B"/>
    <w:rsid w:val="005E03FA"/>
    <w:rsid w:val="005E0926"/>
    <w:rsid w:val="005E0A0C"/>
    <w:rsid w:val="005E20A9"/>
    <w:rsid w:val="005E2120"/>
    <w:rsid w:val="005E2BFD"/>
    <w:rsid w:val="005E34E1"/>
    <w:rsid w:val="005E36ED"/>
    <w:rsid w:val="005E3E38"/>
    <w:rsid w:val="005E3E86"/>
    <w:rsid w:val="005E4034"/>
    <w:rsid w:val="005E438A"/>
    <w:rsid w:val="005E4A0C"/>
    <w:rsid w:val="005E4C3A"/>
    <w:rsid w:val="005E517D"/>
    <w:rsid w:val="005E5AC5"/>
    <w:rsid w:val="005E6040"/>
    <w:rsid w:val="005E6082"/>
    <w:rsid w:val="005E69B4"/>
    <w:rsid w:val="005E6EE4"/>
    <w:rsid w:val="005E74BD"/>
    <w:rsid w:val="005E7729"/>
    <w:rsid w:val="005F011F"/>
    <w:rsid w:val="005F018A"/>
    <w:rsid w:val="005F0AE5"/>
    <w:rsid w:val="005F191D"/>
    <w:rsid w:val="005F1F01"/>
    <w:rsid w:val="005F2066"/>
    <w:rsid w:val="005F25B9"/>
    <w:rsid w:val="005F28B7"/>
    <w:rsid w:val="005F2D6D"/>
    <w:rsid w:val="005F3085"/>
    <w:rsid w:val="005F30F2"/>
    <w:rsid w:val="005F36F6"/>
    <w:rsid w:val="005F378A"/>
    <w:rsid w:val="005F3A7A"/>
    <w:rsid w:val="005F3BA0"/>
    <w:rsid w:val="005F471D"/>
    <w:rsid w:val="005F4B66"/>
    <w:rsid w:val="005F4D36"/>
    <w:rsid w:val="005F5326"/>
    <w:rsid w:val="005F5E21"/>
    <w:rsid w:val="005F6D9A"/>
    <w:rsid w:val="005F6FD6"/>
    <w:rsid w:val="005F74A9"/>
    <w:rsid w:val="005F769B"/>
    <w:rsid w:val="0060074C"/>
    <w:rsid w:val="00601781"/>
    <w:rsid w:val="00601AA2"/>
    <w:rsid w:val="00601D9C"/>
    <w:rsid w:val="00602357"/>
    <w:rsid w:val="0060281F"/>
    <w:rsid w:val="006028D5"/>
    <w:rsid w:val="00602B2A"/>
    <w:rsid w:val="006030CD"/>
    <w:rsid w:val="00603186"/>
    <w:rsid w:val="0060365A"/>
    <w:rsid w:val="00603855"/>
    <w:rsid w:val="00603A71"/>
    <w:rsid w:val="00604391"/>
    <w:rsid w:val="00605EA2"/>
    <w:rsid w:val="00606159"/>
    <w:rsid w:val="006061AB"/>
    <w:rsid w:val="00606DE3"/>
    <w:rsid w:val="00606FDD"/>
    <w:rsid w:val="006071C6"/>
    <w:rsid w:val="00607540"/>
    <w:rsid w:val="006100B8"/>
    <w:rsid w:val="00610956"/>
    <w:rsid w:val="00610BF7"/>
    <w:rsid w:val="00611901"/>
    <w:rsid w:val="00611BDB"/>
    <w:rsid w:val="00612103"/>
    <w:rsid w:val="00612C01"/>
    <w:rsid w:val="00612C30"/>
    <w:rsid w:val="00612CBC"/>
    <w:rsid w:val="00612D19"/>
    <w:rsid w:val="00612E95"/>
    <w:rsid w:val="00612F98"/>
    <w:rsid w:val="006132BF"/>
    <w:rsid w:val="0061396F"/>
    <w:rsid w:val="00614289"/>
    <w:rsid w:val="00614AEC"/>
    <w:rsid w:val="006150C3"/>
    <w:rsid w:val="0061545F"/>
    <w:rsid w:val="00615940"/>
    <w:rsid w:val="0061613B"/>
    <w:rsid w:val="0061695D"/>
    <w:rsid w:val="00616CBF"/>
    <w:rsid w:val="00617848"/>
    <w:rsid w:val="006178AB"/>
    <w:rsid w:val="00617CAF"/>
    <w:rsid w:val="00617DFF"/>
    <w:rsid w:val="00617E51"/>
    <w:rsid w:val="00617F75"/>
    <w:rsid w:val="00620318"/>
    <w:rsid w:val="00620907"/>
    <w:rsid w:val="00620963"/>
    <w:rsid w:val="00621341"/>
    <w:rsid w:val="00621AFC"/>
    <w:rsid w:val="00622C73"/>
    <w:rsid w:val="00622E23"/>
    <w:rsid w:val="006231E2"/>
    <w:rsid w:val="0062347A"/>
    <w:rsid w:val="0062353C"/>
    <w:rsid w:val="00624537"/>
    <w:rsid w:val="0062463E"/>
    <w:rsid w:val="006248A7"/>
    <w:rsid w:val="00625A3A"/>
    <w:rsid w:val="0062608F"/>
    <w:rsid w:val="00626536"/>
    <w:rsid w:val="00626EB1"/>
    <w:rsid w:val="00626F56"/>
    <w:rsid w:val="006303BF"/>
    <w:rsid w:val="0063041D"/>
    <w:rsid w:val="0063067D"/>
    <w:rsid w:val="00630C29"/>
    <w:rsid w:val="00630EBF"/>
    <w:rsid w:val="006314AF"/>
    <w:rsid w:val="0063170A"/>
    <w:rsid w:val="006318B0"/>
    <w:rsid w:val="00631903"/>
    <w:rsid w:val="0063197D"/>
    <w:rsid w:val="0063266E"/>
    <w:rsid w:val="006329DF"/>
    <w:rsid w:val="00633B07"/>
    <w:rsid w:val="00633B41"/>
    <w:rsid w:val="00633DF9"/>
    <w:rsid w:val="00633F65"/>
    <w:rsid w:val="00634CE3"/>
    <w:rsid w:val="006350D0"/>
    <w:rsid w:val="00635743"/>
    <w:rsid w:val="00635BD6"/>
    <w:rsid w:val="00636323"/>
    <w:rsid w:val="0063666C"/>
    <w:rsid w:val="00637003"/>
    <w:rsid w:val="0063734D"/>
    <w:rsid w:val="00637663"/>
    <w:rsid w:val="00637ADD"/>
    <w:rsid w:val="0064089B"/>
    <w:rsid w:val="006418C7"/>
    <w:rsid w:val="00641F1E"/>
    <w:rsid w:val="00642126"/>
    <w:rsid w:val="006421B4"/>
    <w:rsid w:val="006425B6"/>
    <w:rsid w:val="00642941"/>
    <w:rsid w:val="00642AB4"/>
    <w:rsid w:val="0064306D"/>
    <w:rsid w:val="0064338C"/>
    <w:rsid w:val="0064372F"/>
    <w:rsid w:val="00644599"/>
    <w:rsid w:val="00644627"/>
    <w:rsid w:val="006449D3"/>
    <w:rsid w:val="00644C69"/>
    <w:rsid w:val="00644EE5"/>
    <w:rsid w:val="0064527F"/>
    <w:rsid w:val="0064539E"/>
    <w:rsid w:val="0064546C"/>
    <w:rsid w:val="0064596A"/>
    <w:rsid w:val="00645A53"/>
    <w:rsid w:val="00645F28"/>
    <w:rsid w:val="0064633E"/>
    <w:rsid w:val="006464DB"/>
    <w:rsid w:val="00646EC4"/>
    <w:rsid w:val="00647108"/>
    <w:rsid w:val="006476A0"/>
    <w:rsid w:val="006504FF"/>
    <w:rsid w:val="00650629"/>
    <w:rsid w:val="00650933"/>
    <w:rsid w:val="00650A09"/>
    <w:rsid w:val="00650A75"/>
    <w:rsid w:val="00650BD6"/>
    <w:rsid w:val="006511CB"/>
    <w:rsid w:val="00651208"/>
    <w:rsid w:val="00651289"/>
    <w:rsid w:val="0065197F"/>
    <w:rsid w:val="00651D5A"/>
    <w:rsid w:val="006529C0"/>
    <w:rsid w:val="00652F5D"/>
    <w:rsid w:val="0065334F"/>
    <w:rsid w:val="006534A6"/>
    <w:rsid w:val="00653849"/>
    <w:rsid w:val="00653BE9"/>
    <w:rsid w:val="00653E96"/>
    <w:rsid w:val="006540D4"/>
    <w:rsid w:val="0065465E"/>
    <w:rsid w:val="00654A2F"/>
    <w:rsid w:val="00654D13"/>
    <w:rsid w:val="006550D9"/>
    <w:rsid w:val="00655110"/>
    <w:rsid w:val="006553CE"/>
    <w:rsid w:val="006556CD"/>
    <w:rsid w:val="00655842"/>
    <w:rsid w:val="00655B2A"/>
    <w:rsid w:val="00655F40"/>
    <w:rsid w:val="00655FB0"/>
    <w:rsid w:val="006560CB"/>
    <w:rsid w:val="00656967"/>
    <w:rsid w:val="00657B0C"/>
    <w:rsid w:val="00657E6B"/>
    <w:rsid w:val="006600DC"/>
    <w:rsid w:val="0066032C"/>
    <w:rsid w:val="00660A57"/>
    <w:rsid w:val="0066108B"/>
    <w:rsid w:val="006615EC"/>
    <w:rsid w:val="006617C4"/>
    <w:rsid w:val="00661C8B"/>
    <w:rsid w:val="00662797"/>
    <w:rsid w:val="00662A8F"/>
    <w:rsid w:val="00662AA2"/>
    <w:rsid w:val="00663A07"/>
    <w:rsid w:val="00663BC6"/>
    <w:rsid w:val="00663EC8"/>
    <w:rsid w:val="00664A3E"/>
    <w:rsid w:val="00664A67"/>
    <w:rsid w:val="00664BCE"/>
    <w:rsid w:val="00665065"/>
    <w:rsid w:val="00665965"/>
    <w:rsid w:val="00665B4C"/>
    <w:rsid w:val="00665D43"/>
    <w:rsid w:val="00666503"/>
    <w:rsid w:val="00666524"/>
    <w:rsid w:val="006669EE"/>
    <w:rsid w:val="00666D6E"/>
    <w:rsid w:val="00666E90"/>
    <w:rsid w:val="00667022"/>
    <w:rsid w:val="00667275"/>
    <w:rsid w:val="006707B6"/>
    <w:rsid w:val="00670A45"/>
    <w:rsid w:val="00670AE7"/>
    <w:rsid w:val="00671630"/>
    <w:rsid w:val="0067165B"/>
    <w:rsid w:val="006716A9"/>
    <w:rsid w:val="00671BCF"/>
    <w:rsid w:val="0067224F"/>
    <w:rsid w:val="006723D6"/>
    <w:rsid w:val="006727B3"/>
    <w:rsid w:val="00673BA8"/>
    <w:rsid w:val="00673C9C"/>
    <w:rsid w:val="006748E8"/>
    <w:rsid w:val="00675315"/>
    <w:rsid w:val="00675A85"/>
    <w:rsid w:val="00675CB8"/>
    <w:rsid w:val="00675F0B"/>
    <w:rsid w:val="0067601A"/>
    <w:rsid w:val="00676134"/>
    <w:rsid w:val="00676377"/>
    <w:rsid w:val="006764F8"/>
    <w:rsid w:val="00676698"/>
    <w:rsid w:val="00676748"/>
    <w:rsid w:val="00676B3A"/>
    <w:rsid w:val="0067720C"/>
    <w:rsid w:val="00677416"/>
    <w:rsid w:val="00680DC2"/>
    <w:rsid w:val="00681880"/>
    <w:rsid w:val="00681931"/>
    <w:rsid w:val="00681D62"/>
    <w:rsid w:val="0068224E"/>
    <w:rsid w:val="00682354"/>
    <w:rsid w:val="00682B21"/>
    <w:rsid w:val="006834F8"/>
    <w:rsid w:val="00683686"/>
    <w:rsid w:val="006836E2"/>
    <w:rsid w:val="00683ACF"/>
    <w:rsid w:val="00683E02"/>
    <w:rsid w:val="0068415E"/>
    <w:rsid w:val="0068469E"/>
    <w:rsid w:val="006846FA"/>
    <w:rsid w:val="00684AD0"/>
    <w:rsid w:val="00685238"/>
    <w:rsid w:val="006852E7"/>
    <w:rsid w:val="0068542C"/>
    <w:rsid w:val="00686754"/>
    <w:rsid w:val="006869DF"/>
    <w:rsid w:val="00686A4E"/>
    <w:rsid w:val="00686B48"/>
    <w:rsid w:val="00686EE2"/>
    <w:rsid w:val="00687304"/>
    <w:rsid w:val="00687D0F"/>
    <w:rsid w:val="0069101F"/>
    <w:rsid w:val="00691516"/>
    <w:rsid w:val="006915E0"/>
    <w:rsid w:val="006917CD"/>
    <w:rsid w:val="00691A89"/>
    <w:rsid w:val="00691F34"/>
    <w:rsid w:val="00691F97"/>
    <w:rsid w:val="006920B7"/>
    <w:rsid w:val="0069237B"/>
    <w:rsid w:val="006923DF"/>
    <w:rsid w:val="0069272F"/>
    <w:rsid w:val="00692F83"/>
    <w:rsid w:val="00693496"/>
    <w:rsid w:val="00693520"/>
    <w:rsid w:val="006937E2"/>
    <w:rsid w:val="00694418"/>
    <w:rsid w:val="006947B7"/>
    <w:rsid w:val="006949D9"/>
    <w:rsid w:val="006957AD"/>
    <w:rsid w:val="00695BD7"/>
    <w:rsid w:val="00696796"/>
    <w:rsid w:val="00696E02"/>
    <w:rsid w:val="00697204"/>
    <w:rsid w:val="006976DA"/>
    <w:rsid w:val="00697B0D"/>
    <w:rsid w:val="006A00CB"/>
    <w:rsid w:val="006A0428"/>
    <w:rsid w:val="006A0C4E"/>
    <w:rsid w:val="006A0CEB"/>
    <w:rsid w:val="006A13AD"/>
    <w:rsid w:val="006A1B24"/>
    <w:rsid w:val="006A1C92"/>
    <w:rsid w:val="006A1E14"/>
    <w:rsid w:val="006A2053"/>
    <w:rsid w:val="006A2188"/>
    <w:rsid w:val="006A282E"/>
    <w:rsid w:val="006A2CFE"/>
    <w:rsid w:val="006A2EC5"/>
    <w:rsid w:val="006A33D4"/>
    <w:rsid w:val="006A37B5"/>
    <w:rsid w:val="006A381D"/>
    <w:rsid w:val="006A3F1C"/>
    <w:rsid w:val="006A3FD1"/>
    <w:rsid w:val="006A56A2"/>
    <w:rsid w:val="006A56F4"/>
    <w:rsid w:val="006A5D45"/>
    <w:rsid w:val="006A66B1"/>
    <w:rsid w:val="006A6991"/>
    <w:rsid w:val="006A7BB1"/>
    <w:rsid w:val="006B0351"/>
    <w:rsid w:val="006B0546"/>
    <w:rsid w:val="006B06A9"/>
    <w:rsid w:val="006B0B2C"/>
    <w:rsid w:val="006B0B86"/>
    <w:rsid w:val="006B10D3"/>
    <w:rsid w:val="006B13C6"/>
    <w:rsid w:val="006B17B0"/>
    <w:rsid w:val="006B17E9"/>
    <w:rsid w:val="006B2A3D"/>
    <w:rsid w:val="006B2A9D"/>
    <w:rsid w:val="006B2B34"/>
    <w:rsid w:val="006B2C21"/>
    <w:rsid w:val="006B3223"/>
    <w:rsid w:val="006B3F5E"/>
    <w:rsid w:val="006B4151"/>
    <w:rsid w:val="006B4EEB"/>
    <w:rsid w:val="006B593E"/>
    <w:rsid w:val="006B5B02"/>
    <w:rsid w:val="006B5F5C"/>
    <w:rsid w:val="006B6148"/>
    <w:rsid w:val="006B6657"/>
    <w:rsid w:val="006B6E14"/>
    <w:rsid w:val="006B7175"/>
    <w:rsid w:val="006B7983"/>
    <w:rsid w:val="006B7EBA"/>
    <w:rsid w:val="006C0D83"/>
    <w:rsid w:val="006C11DC"/>
    <w:rsid w:val="006C1557"/>
    <w:rsid w:val="006C17A9"/>
    <w:rsid w:val="006C1DED"/>
    <w:rsid w:val="006C1F3B"/>
    <w:rsid w:val="006C22B4"/>
    <w:rsid w:val="006C22C5"/>
    <w:rsid w:val="006C237A"/>
    <w:rsid w:val="006C295D"/>
    <w:rsid w:val="006C2A0A"/>
    <w:rsid w:val="006C2EA8"/>
    <w:rsid w:val="006C2F5D"/>
    <w:rsid w:val="006C2FBC"/>
    <w:rsid w:val="006C3067"/>
    <w:rsid w:val="006C3509"/>
    <w:rsid w:val="006C3ABF"/>
    <w:rsid w:val="006C3D51"/>
    <w:rsid w:val="006C3EF1"/>
    <w:rsid w:val="006C493E"/>
    <w:rsid w:val="006C4E32"/>
    <w:rsid w:val="006C5601"/>
    <w:rsid w:val="006C56EE"/>
    <w:rsid w:val="006C5A3D"/>
    <w:rsid w:val="006C5B53"/>
    <w:rsid w:val="006C5B9B"/>
    <w:rsid w:val="006C5CF7"/>
    <w:rsid w:val="006C5DE8"/>
    <w:rsid w:val="006C6339"/>
    <w:rsid w:val="006C65C3"/>
    <w:rsid w:val="006C6799"/>
    <w:rsid w:val="006C6AB6"/>
    <w:rsid w:val="006C6F31"/>
    <w:rsid w:val="006C7396"/>
    <w:rsid w:val="006C7A3C"/>
    <w:rsid w:val="006D0701"/>
    <w:rsid w:val="006D124A"/>
    <w:rsid w:val="006D1643"/>
    <w:rsid w:val="006D21B4"/>
    <w:rsid w:val="006D24FF"/>
    <w:rsid w:val="006D25EA"/>
    <w:rsid w:val="006D3B28"/>
    <w:rsid w:val="006D3FEC"/>
    <w:rsid w:val="006D4266"/>
    <w:rsid w:val="006D48CF"/>
    <w:rsid w:val="006D56BA"/>
    <w:rsid w:val="006D5B17"/>
    <w:rsid w:val="006D5BF5"/>
    <w:rsid w:val="006D67BD"/>
    <w:rsid w:val="006D74E5"/>
    <w:rsid w:val="006D7529"/>
    <w:rsid w:val="006E02A2"/>
    <w:rsid w:val="006E03F0"/>
    <w:rsid w:val="006E1112"/>
    <w:rsid w:val="006E12B0"/>
    <w:rsid w:val="006E1397"/>
    <w:rsid w:val="006E1580"/>
    <w:rsid w:val="006E159E"/>
    <w:rsid w:val="006E2631"/>
    <w:rsid w:val="006E2F7D"/>
    <w:rsid w:val="006E3224"/>
    <w:rsid w:val="006E35E8"/>
    <w:rsid w:val="006E3EC5"/>
    <w:rsid w:val="006E4A49"/>
    <w:rsid w:val="006E4FAA"/>
    <w:rsid w:val="006E58B0"/>
    <w:rsid w:val="006E5BC5"/>
    <w:rsid w:val="006E5F42"/>
    <w:rsid w:val="006E5F52"/>
    <w:rsid w:val="006E6005"/>
    <w:rsid w:val="006E6A74"/>
    <w:rsid w:val="006E787A"/>
    <w:rsid w:val="006F07F8"/>
    <w:rsid w:val="006F07FA"/>
    <w:rsid w:val="006F0C50"/>
    <w:rsid w:val="006F1205"/>
    <w:rsid w:val="006F1370"/>
    <w:rsid w:val="006F1B2E"/>
    <w:rsid w:val="006F1E15"/>
    <w:rsid w:val="006F210F"/>
    <w:rsid w:val="006F2469"/>
    <w:rsid w:val="006F273D"/>
    <w:rsid w:val="006F2973"/>
    <w:rsid w:val="006F298B"/>
    <w:rsid w:val="006F29C5"/>
    <w:rsid w:val="006F2E0F"/>
    <w:rsid w:val="006F3035"/>
    <w:rsid w:val="006F3486"/>
    <w:rsid w:val="006F34D2"/>
    <w:rsid w:val="006F35CE"/>
    <w:rsid w:val="006F363E"/>
    <w:rsid w:val="006F39EF"/>
    <w:rsid w:val="006F3C3F"/>
    <w:rsid w:val="006F40DE"/>
    <w:rsid w:val="006F4996"/>
    <w:rsid w:val="006F4B14"/>
    <w:rsid w:val="006F4BB9"/>
    <w:rsid w:val="006F5A0D"/>
    <w:rsid w:val="006F6491"/>
    <w:rsid w:val="006F6509"/>
    <w:rsid w:val="006F68C2"/>
    <w:rsid w:val="006F706B"/>
    <w:rsid w:val="006F7794"/>
    <w:rsid w:val="007003B3"/>
    <w:rsid w:val="00700419"/>
    <w:rsid w:val="0070049D"/>
    <w:rsid w:val="0070061C"/>
    <w:rsid w:val="007009F7"/>
    <w:rsid w:val="00701011"/>
    <w:rsid w:val="0070123F"/>
    <w:rsid w:val="0070179B"/>
    <w:rsid w:val="00701B0A"/>
    <w:rsid w:val="00702349"/>
    <w:rsid w:val="00702617"/>
    <w:rsid w:val="007026FE"/>
    <w:rsid w:val="00702755"/>
    <w:rsid w:val="00702B9F"/>
    <w:rsid w:val="00702C82"/>
    <w:rsid w:val="00702F68"/>
    <w:rsid w:val="00703059"/>
    <w:rsid w:val="00703319"/>
    <w:rsid w:val="007035DA"/>
    <w:rsid w:val="00703993"/>
    <w:rsid w:val="0070430D"/>
    <w:rsid w:val="00704752"/>
    <w:rsid w:val="00704915"/>
    <w:rsid w:val="0070494E"/>
    <w:rsid w:val="00704987"/>
    <w:rsid w:val="00705674"/>
    <w:rsid w:val="007060EE"/>
    <w:rsid w:val="007062AD"/>
    <w:rsid w:val="007062DE"/>
    <w:rsid w:val="00706D56"/>
    <w:rsid w:val="00706DAC"/>
    <w:rsid w:val="00707004"/>
    <w:rsid w:val="00707029"/>
    <w:rsid w:val="00707206"/>
    <w:rsid w:val="007072C2"/>
    <w:rsid w:val="00707972"/>
    <w:rsid w:val="00710A42"/>
    <w:rsid w:val="00712402"/>
    <w:rsid w:val="00712506"/>
    <w:rsid w:val="007129E4"/>
    <w:rsid w:val="00712BCD"/>
    <w:rsid w:val="00713428"/>
    <w:rsid w:val="0071344C"/>
    <w:rsid w:val="00713490"/>
    <w:rsid w:val="0071360E"/>
    <w:rsid w:val="00713D7B"/>
    <w:rsid w:val="00713DBB"/>
    <w:rsid w:val="00713F71"/>
    <w:rsid w:val="007143E3"/>
    <w:rsid w:val="00714685"/>
    <w:rsid w:val="007154A3"/>
    <w:rsid w:val="00715924"/>
    <w:rsid w:val="007160F7"/>
    <w:rsid w:val="007175C0"/>
    <w:rsid w:val="00717A3A"/>
    <w:rsid w:val="00717C27"/>
    <w:rsid w:val="007207C9"/>
    <w:rsid w:val="00720999"/>
    <w:rsid w:val="00721309"/>
    <w:rsid w:val="00721351"/>
    <w:rsid w:val="00721D3F"/>
    <w:rsid w:val="00721F59"/>
    <w:rsid w:val="007223E9"/>
    <w:rsid w:val="00722E57"/>
    <w:rsid w:val="00722F24"/>
    <w:rsid w:val="0072301D"/>
    <w:rsid w:val="00723045"/>
    <w:rsid w:val="007233DE"/>
    <w:rsid w:val="00723423"/>
    <w:rsid w:val="00723D4E"/>
    <w:rsid w:val="00723F69"/>
    <w:rsid w:val="007241FA"/>
    <w:rsid w:val="00724582"/>
    <w:rsid w:val="00726A08"/>
    <w:rsid w:val="00726A82"/>
    <w:rsid w:val="0072773B"/>
    <w:rsid w:val="00727C61"/>
    <w:rsid w:val="00730295"/>
    <w:rsid w:val="00730821"/>
    <w:rsid w:val="00730A98"/>
    <w:rsid w:val="00731650"/>
    <w:rsid w:val="00731F94"/>
    <w:rsid w:val="00732780"/>
    <w:rsid w:val="00732CF2"/>
    <w:rsid w:val="00732DB9"/>
    <w:rsid w:val="007336BF"/>
    <w:rsid w:val="007341D1"/>
    <w:rsid w:val="00734295"/>
    <w:rsid w:val="00734929"/>
    <w:rsid w:val="00734DC2"/>
    <w:rsid w:val="00735333"/>
    <w:rsid w:val="00735561"/>
    <w:rsid w:val="00735D05"/>
    <w:rsid w:val="00735EE6"/>
    <w:rsid w:val="007373AA"/>
    <w:rsid w:val="007375D5"/>
    <w:rsid w:val="0073784B"/>
    <w:rsid w:val="00740CF8"/>
    <w:rsid w:val="00742547"/>
    <w:rsid w:val="00742ED8"/>
    <w:rsid w:val="00743032"/>
    <w:rsid w:val="00743619"/>
    <w:rsid w:val="007439C0"/>
    <w:rsid w:val="007439C1"/>
    <w:rsid w:val="007441A0"/>
    <w:rsid w:val="00744427"/>
    <w:rsid w:val="00744BC0"/>
    <w:rsid w:val="00744F22"/>
    <w:rsid w:val="00745093"/>
    <w:rsid w:val="00745211"/>
    <w:rsid w:val="00745B73"/>
    <w:rsid w:val="007462D3"/>
    <w:rsid w:val="007469FD"/>
    <w:rsid w:val="00746DC7"/>
    <w:rsid w:val="00747000"/>
    <w:rsid w:val="00747229"/>
    <w:rsid w:val="00747275"/>
    <w:rsid w:val="00747511"/>
    <w:rsid w:val="00747D9B"/>
    <w:rsid w:val="007512BB"/>
    <w:rsid w:val="00752869"/>
    <w:rsid w:val="00752DD0"/>
    <w:rsid w:val="00752FFD"/>
    <w:rsid w:val="00753236"/>
    <w:rsid w:val="00753978"/>
    <w:rsid w:val="00754726"/>
    <w:rsid w:val="00754822"/>
    <w:rsid w:val="00754CD1"/>
    <w:rsid w:val="007558D7"/>
    <w:rsid w:val="00755B18"/>
    <w:rsid w:val="0075615D"/>
    <w:rsid w:val="00756482"/>
    <w:rsid w:val="00756487"/>
    <w:rsid w:val="0075658D"/>
    <w:rsid w:val="0075686F"/>
    <w:rsid w:val="0076015F"/>
    <w:rsid w:val="00760601"/>
    <w:rsid w:val="00760C7B"/>
    <w:rsid w:val="007617A7"/>
    <w:rsid w:val="0076191E"/>
    <w:rsid w:val="00761AB2"/>
    <w:rsid w:val="00761B96"/>
    <w:rsid w:val="0076238F"/>
    <w:rsid w:val="00762510"/>
    <w:rsid w:val="007629CD"/>
    <w:rsid w:val="00763272"/>
    <w:rsid w:val="00763756"/>
    <w:rsid w:val="00763B03"/>
    <w:rsid w:val="00764331"/>
    <w:rsid w:val="00764336"/>
    <w:rsid w:val="00764AB6"/>
    <w:rsid w:val="00764D7B"/>
    <w:rsid w:val="00765552"/>
    <w:rsid w:val="00765CC6"/>
    <w:rsid w:val="00765F61"/>
    <w:rsid w:val="0076652D"/>
    <w:rsid w:val="00766677"/>
    <w:rsid w:val="00766DD2"/>
    <w:rsid w:val="00767688"/>
    <w:rsid w:val="00767D6A"/>
    <w:rsid w:val="00767F1D"/>
    <w:rsid w:val="007704E4"/>
    <w:rsid w:val="007706D7"/>
    <w:rsid w:val="00770D86"/>
    <w:rsid w:val="00770DD8"/>
    <w:rsid w:val="007715EF"/>
    <w:rsid w:val="0077177F"/>
    <w:rsid w:val="00771D64"/>
    <w:rsid w:val="00772115"/>
    <w:rsid w:val="00772184"/>
    <w:rsid w:val="00772E49"/>
    <w:rsid w:val="00773255"/>
    <w:rsid w:val="0077345A"/>
    <w:rsid w:val="0077384D"/>
    <w:rsid w:val="00773B08"/>
    <w:rsid w:val="00773D99"/>
    <w:rsid w:val="00773DB7"/>
    <w:rsid w:val="00773EA5"/>
    <w:rsid w:val="007741FB"/>
    <w:rsid w:val="00774974"/>
    <w:rsid w:val="00774A57"/>
    <w:rsid w:val="00774D80"/>
    <w:rsid w:val="00774E22"/>
    <w:rsid w:val="00775893"/>
    <w:rsid w:val="00775C61"/>
    <w:rsid w:val="00776518"/>
    <w:rsid w:val="00777029"/>
    <w:rsid w:val="007771DD"/>
    <w:rsid w:val="00777B21"/>
    <w:rsid w:val="0078070D"/>
    <w:rsid w:val="00780F1A"/>
    <w:rsid w:val="00781363"/>
    <w:rsid w:val="007816E8"/>
    <w:rsid w:val="007819AF"/>
    <w:rsid w:val="00781BA1"/>
    <w:rsid w:val="00782C8A"/>
    <w:rsid w:val="00783BA5"/>
    <w:rsid w:val="00783E67"/>
    <w:rsid w:val="00784FBC"/>
    <w:rsid w:val="007858A0"/>
    <w:rsid w:val="007858BE"/>
    <w:rsid w:val="007859CC"/>
    <w:rsid w:val="00785A5E"/>
    <w:rsid w:val="0078634D"/>
    <w:rsid w:val="007865FB"/>
    <w:rsid w:val="00786EF9"/>
    <w:rsid w:val="00787BEF"/>
    <w:rsid w:val="00787D06"/>
    <w:rsid w:val="0079082C"/>
    <w:rsid w:val="00790AE4"/>
    <w:rsid w:val="00790ED3"/>
    <w:rsid w:val="00791633"/>
    <w:rsid w:val="0079167E"/>
    <w:rsid w:val="00791C54"/>
    <w:rsid w:val="0079214C"/>
    <w:rsid w:val="00792239"/>
    <w:rsid w:val="00792DAF"/>
    <w:rsid w:val="0079302D"/>
    <w:rsid w:val="00793371"/>
    <w:rsid w:val="0079394A"/>
    <w:rsid w:val="00793D5F"/>
    <w:rsid w:val="00793D79"/>
    <w:rsid w:val="00795671"/>
    <w:rsid w:val="007956CC"/>
    <w:rsid w:val="007959B0"/>
    <w:rsid w:val="007967EB"/>
    <w:rsid w:val="0079715D"/>
    <w:rsid w:val="007978CD"/>
    <w:rsid w:val="00797D91"/>
    <w:rsid w:val="00797E5B"/>
    <w:rsid w:val="007A0030"/>
    <w:rsid w:val="007A014C"/>
    <w:rsid w:val="007A0367"/>
    <w:rsid w:val="007A0605"/>
    <w:rsid w:val="007A0C1A"/>
    <w:rsid w:val="007A0F55"/>
    <w:rsid w:val="007A1E1D"/>
    <w:rsid w:val="007A22E7"/>
    <w:rsid w:val="007A2623"/>
    <w:rsid w:val="007A2852"/>
    <w:rsid w:val="007A2BE0"/>
    <w:rsid w:val="007A329C"/>
    <w:rsid w:val="007A36E3"/>
    <w:rsid w:val="007A3F95"/>
    <w:rsid w:val="007A432B"/>
    <w:rsid w:val="007A43D7"/>
    <w:rsid w:val="007A4519"/>
    <w:rsid w:val="007A4A11"/>
    <w:rsid w:val="007A5249"/>
    <w:rsid w:val="007A53D0"/>
    <w:rsid w:val="007A55DA"/>
    <w:rsid w:val="007A57DC"/>
    <w:rsid w:val="007A5C5D"/>
    <w:rsid w:val="007A5C6C"/>
    <w:rsid w:val="007A65FB"/>
    <w:rsid w:val="007A666A"/>
    <w:rsid w:val="007A6F7B"/>
    <w:rsid w:val="007A717D"/>
    <w:rsid w:val="007A71AA"/>
    <w:rsid w:val="007A75E6"/>
    <w:rsid w:val="007A79E8"/>
    <w:rsid w:val="007B0089"/>
    <w:rsid w:val="007B07BD"/>
    <w:rsid w:val="007B1180"/>
    <w:rsid w:val="007B12D9"/>
    <w:rsid w:val="007B14D4"/>
    <w:rsid w:val="007B19EE"/>
    <w:rsid w:val="007B1ABB"/>
    <w:rsid w:val="007B2271"/>
    <w:rsid w:val="007B26C9"/>
    <w:rsid w:val="007B2DE2"/>
    <w:rsid w:val="007B2FC6"/>
    <w:rsid w:val="007B3E59"/>
    <w:rsid w:val="007B3EA5"/>
    <w:rsid w:val="007B482D"/>
    <w:rsid w:val="007B49F0"/>
    <w:rsid w:val="007B4D3F"/>
    <w:rsid w:val="007B6236"/>
    <w:rsid w:val="007B6B5E"/>
    <w:rsid w:val="007B7C6F"/>
    <w:rsid w:val="007C02DB"/>
    <w:rsid w:val="007C07FD"/>
    <w:rsid w:val="007C0CC5"/>
    <w:rsid w:val="007C128F"/>
    <w:rsid w:val="007C19C2"/>
    <w:rsid w:val="007C1E60"/>
    <w:rsid w:val="007C2432"/>
    <w:rsid w:val="007C2475"/>
    <w:rsid w:val="007C2D1C"/>
    <w:rsid w:val="007C2F69"/>
    <w:rsid w:val="007C33AC"/>
    <w:rsid w:val="007C348D"/>
    <w:rsid w:val="007C35D5"/>
    <w:rsid w:val="007C371D"/>
    <w:rsid w:val="007C3AE6"/>
    <w:rsid w:val="007C4381"/>
    <w:rsid w:val="007C460A"/>
    <w:rsid w:val="007C46FF"/>
    <w:rsid w:val="007C48F9"/>
    <w:rsid w:val="007C54DE"/>
    <w:rsid w:val="007C57B8"/>
    <w:rsid w:val="007C5C56"/>
    <w:rsid w:val="007C5F4C"/>
    <w:rsid w:val="007C61C9"/>
    <w:rsid w:val="007C6401"/>
    <w:rsid w:val="007C6E42"/>
    <w:rsid w:val="007C70E0"/>
    <w:rsid w:val="007D0314"/>
    <w:rsid w:val="007D0359"/>
    <w:rsid w:val="007D041F"/>
    <w:rsid w:val="007D09A4"/>
    <w:rsid w:val="007D0BEE"/>
    <w:rsid w:val="007D12D6"/>
    <w:rsid w:val="007D1BCC"/>
    <w:rsid w:val="007D2525"/>
    <w:rsid w:val="007D2B32"/>
    <w:rsid w:val="007D41EF"/>
    <w:rsid w:val="007D43D0"/>
    <w:rsid w:val="007D460F"/>
    <w:rsid w:val="007D56D3"/>
    <w:rsid w:val="007D56F5"/>
    <w:rsid w:val="007D599C"/>
    <w:rsid w:val="007D5C13"/>
    <w:rsid w:val="007D5D29"/>
    <w:rsid w:val="007D5D57"/>
    <w:rsid w:val="007D61AF"/>
    <w:rsid w:val="007D62B3"/>
    <w:rsid w:val="007D66CD"/>
    <w:rsid w:val="007D6AC4"/>
    <w:rsid w:val="007D6DA7"/>
    <w:rsid w:val="007D6EAC"/>
    <w:rsid w:val="007D6F88"/>
    <w:rsid w:val="007D7386"/>
    <w:rsid w:val="007D7842"/>
    <w:rsid w:val="007D7B40"/>
    <w:rsid w:val="007E057A"/>
    <w:rsid w:val="007E0916"/>
    <w:rsid w:val="007E0AC0"/>
    <w:rsid w:val="007E0C8F"/>
    <w:rsid w:val="007E0E5F"/>
    <w:rsid w:val="007E0F31"/>
    <w:rsid w:val="007E0F89"/>
    <w:rsid w:val="007E2302"/>
    <w:rsid w:val="007E287A"/>
    <w:rsid w:val="007E28E2"/>
    <w:rsid w:val="007E404D"/>
    <w:rsid w:val="007E4124"/>
    <w:rsid w:val="007E4462"/>
    <w:rsid w:val="007E4794"/>
    <w:rsid w:val="007E5EB6"/>
    <w:rsid w:val="007E63FD"/>
    <w:rsid w:val="007E679C"/>
    <w:rsid w:val="007E6E93"/>
    <w:rsid w:val="007E7316"/>
    <w:rsid w:val="007E7363"/>
    <w:rsid w:val="007E7CD5"/>
    <w:rsid w:val="007E7D7A"/>
    <w:rsid w:val="007E7E95"/>
    <w:rsid w:val="007E7FA2"/>
    <w:rsid w:val="007F00DE"/>
    <w:rsid w:val="007F06E8"/>
    <w:rsid w:val="007F0C85"/>
    <w:rsid w:val="007F0F12"/>
    <w:rsid w:val="007F1193"/>
    <w:rsid w:val="007F1549"/>
    <w:rsid w:val="007F1BE9"/>
    <w:rsid w:val="007F1EFF"/>
    <w:rsid w:val="007F2479"/>
    <w:rsid w:val="007F2B37"/>
    <w:rsid w:val="007F2ECC"/>
    <w:rsid w:val="007F3425"/>
    <w:rsid w:val="007F344C"/>
    <w:rsid w:val="007F351F"/>
    <w:rsid w:val="007F3A5B"/>
    <w:rsid w:val="007F3E6E"/>
    <w:rsid w:val="007F419D"/>
    <w:rsid w:val="007F456C"/>
    <w:rsid w:val="007F4CB7"/>
    <w:rsid w:val="007F4D46"/>
    <w:rsid w:val="007F5666"/>
    <w:rsid w:val="007F62D2"/>
    <w:rsid w:val="007F69A5"/>
    <w:rsid w:val="007F6A03"/>
    <w:rsid w:val="007F6EAF"/>
    <w:rsid w:val="007F715C"/>
    <w:rsid w:val="007F77A6"/>
    <w:rsid w:val="007F7B16"/>
    <w:rsid w:val="007F7BA1"/>
    <w:rsid w:val="007F7FBA"/>
    <w:rsid w:val="008003D3"/>
    <w:rsid w:val="00800B39"/>
    <w:rsid w:val="00801856"/>
    <w:rsid w:val="0080251D"/>
    <w:rsid w:val="00802AB2"/>
    <w:rsid w:val="008032DF"/>
    <w:rsid w:val="008033A2"/>
    <w:rsid w:val="0080393D"/>
    <w:rsid w:val="00803DC1"/>
    <w:rsid w:val="00803E8A"/>
    <w:rsid w:val="008041DB"/>
    <w:rsid w:val="008047C8"/>
    <w:rsid w:val="0080495B"/>
    <w:rsid w:val="00804B90"/>
    <w:rsid w:val="00804D4F"/>
    <w:rsid w:val="00804DA8"/>
    <w:rsid w:val="00804DBE"/>
    <w:rsid w:val="00805981"/>
    <w:rsid w:val="00805A53"/>
    <w:rsid w:val="00805ABC"/>
    <w:rsid w:val="00805BB1"/>
    <w:rsid w:val="00806276"/>
    <w:rsid w:val="0080638B"/>
    <w:rsid w:val="00806407"/>
    <w:rsid w:val="0080716E"/>
    <w:rsid w:val="008075CA"/>
    <w:rsid w:val="008076E7"/>
    <w:rsid w:val="00807AD7"/>
    <w:rsid w:val="00810053"/>
    <w:rsid w:val="00810396"/>
    <w:rsid w:val="00810FB6"/>
    <w:rsid w:val="00811981"/>
    <w:rsid w:val="00811C8E"/>
    <w:rsid w:val="00811E8F"/>
    <w:rsid w:val="00811FE7"/>
    <w:rsid w:val="00812C58"/>
    <w:rsid w:val="00812CB5"/>
    <w:rsid w:val="0081387F"/>
    <w:rsid w:val="00813A41"/>
    <w:rsid w:val="00813EFC"/>
    <w:rsid w:val="00816144"/>
    <w:rsid w:val="00817159"/>
    <w:rsid w:val="008173EB"/>
    <w:rsid w:val="00817C39"/>
    <w:rsid w:val="00820390"/>
    <w:rsid w:val="008203C3"/>
    <w:rsid w:val="0082099B"/>
    <w:rsid w:val="00820AB9"/>
    <w:rsid w:val="00820B7D"/>
    <w:rsid w:val="00820BE7"/>
    <w:rsid w:val="00820C0D"/>
    <w:rsid w:val="00820EF9"/>
    <w:rsid w:val="00821087"/>
    <w:rsid w:val="00821303"/>
    <w:rsid w:val="008218DD"/>
    <w:rsid w:val="00821AD9"/>
    <w:rsid w:val="00821B68"/>
    <w:rsid w:val="00822615"/>
    <w:rsid w:val="0082270C"/>
    <w:rsid w:val="00822FC4"/>
    <w:rsid w:val="008232AF"/>
    <w:rsid w:val="00823412"/>
    <w:rsid w:val="00823447"/>
    <w:rsid w:val="00823CED"/>
    <w:rsid w:val="00823DB5"/>
    <w:rsid w:val="00823DE9"/>
    <w:rsid w:val="0082439F"/>
    <w:rsid w:val="0082444C"/>
    <w:rsid w:val="008247E5"/>
    <w:rsid w:val="0082492A"/>
    <w:rsid w:val="008251AF"/>
    <w:rsid w:val="00825738"/>
    <w:rsid w:val="00825DB7"/>
    <w:rsid w:val="008262F0"/>
    <w:rsid w:val="0082641D"/>
    <w:rsid w:val="008264D4"/>
    <w:rsid w:val="00826997"/>
    <w:rsid w:val="00826B94"/>
    <w:rsid w:val="00826BA9"/>
    <w:rsid w:val="00826D8D"/>
    <w:rsid w:val="008275C3"/>
    <w:rsid w:val="00827D5B"/>
    <w:rsid w:val="0083039D"/>
    <w:rsid w:val="00830561"/>
    <w:rsid w:val="00830E0F"/>
    <w:rsid w:val="00830F5C"/>
    <w:rsid w:val="00831607"/>
    <w:rsid w:val="00831F6F"/>
    <w:rsid w:val="00832352"/>
    <w:rsid w:val="008329A0"/>
    <w:rsid w:val="00832A7E"/>
    <w:rsid w:val="008335A4"/>
    <w:rsid w:val="0083556F"/>
    <w:rsid w:val="00837C65"/>
    <w:rsid w:val="00837FA1"/>
    <w:rsid w:val="00840180"/>
    <w:rsid w:val="00840B5A"/>
    <w:rsid w:val="00840DAE"/>
    <w:rsid w:val="0084132E"/>
    <w:rsid w:val="008414D4"/>
    <w:rsid w:val="00841AB4"/>
    <w:rsid w:val="0084207C"/>
    <w:rsid w:val="0084224F"/>
    <w:rsid w:val="008424B5"/>
    <w:rsid w:val="0084259E"/>
    <w:rsid w:val="00842979"/>
    <w:rsid w:val="00842EC9"/>
    <w:rsid w:val="00842F1C"/>
    <w:rsid w:val="00842FF1"/>
    <w:rsid w:val="0084345C"/>
    <w:rsid w:val="008438CE"/>
    <w:rsid w:val="00843C1A"/>
    <w:rsid w:val="008441E9"/>
    <w:rsid w:val="0084532C"/>
    <w:rsid w:val="00845852"/>
    <w:rsid w:val="0084591F"/>
    <w:rsid w:val="0084595C"/>
    <w:rsid w:val="00846141"/>
    <w:rsid w:val="00846315"/>
    <w:rsid w:val="00846472"/>
    <w:rsid w:val="0084697B"/>
    <w:rsid w:val="00847201"/>
    <w:rsid w:val="00847BBF"/>
    <w:rsid w:val="00847FFA"/>
    <w:rsid w:val="00850189"/>
    <w:rsid w:val="0085057C"/>
    <w:rsid w:val="00850BFD"/>
    <w:rsid w:val="00850F58"/>
    <w:rsid w:val="008515ED"/>
    <w:rsid w:val="00851B1A"/>
    <w:rsid w:val="00851B49"/>
    <w:rsid w:val="00851D7D"/>
    <w:rsid w:val="00851E8D"/>
    <w:rsid w:val="008524BE"/>
    <w:rsid w:val="008529AA"/>
    <w:rsid w:val="00852F39"/>
    <w:rsid w:val="00853010"/>
    <w:rsid w:val="008530A2"/>
    <w:rsid w:val="00853366"/>
    <w:rsid w:val="00853436"/>
    <w:rsid w:val="00853B4A"/>
    <w:rsid w:val="00853C75"/>
    <w:rsid w:val="00853D44"/>
    <w:rsid w:val="00853D82"/>
    <w:rsid w:val="00854873"/>
    <w:rsid w:val="0085489B"/>
    <w:rsid w:val="00854C7C"/>
    <w:rsid w:val="00854E60"/>
    <w:rsid w:val="008556AF"/>
    <w:rsid w:val="00855B4B"/>
    <w:rsid w:val="00856A73"/>
    <w:rsid w:val="00856EB6"/>
    <w:rsid w:val="008604B6"/>
    <w:rsid w:val="008606E5"/>
    <w:rsid w:val="00860836"/>
    <w:rsid w:val="00860A8E"/>
    <w:rsid w:val="008613AF"/>
    <w:rsid w:val="00861F72"/>
    <w:rsid w:val="00861FC2"/>
    <w:rsid w:val="008624F5"/>
    <w:rsid w:val="00862C57"/>
    <w:rsid w:val="00862D2A"/>
    <w:rsid w:val="00862E1A"/>
    <w:rsid w:val="00862ED8"/>
    <w:rsid w:val="00864088"/>
    <w:rsid w:val="008641DE"/>
    <w:rsid w:val="00864420"/>
    <w:rsid w:val="00864921"/>
    <w:rsid w:val="00864A43"/>
    <w:rsid w:val="00864DF6"/>
    <w:rsid w:val="0086514F"/>
    <w:rsid w:val="0086524C"/>
    <w:rsid w:val="0086583D"/>
    <w:rsid w:val="0086593C"/>
    <w:rsid w:val="00865C65"/>
    <w:rsid w:val="00865C89"/>
    <w:rsid w:val="00865F85"/>
    <w:rsid w:val="00866D02"/>
    <w:rsid w:val="00866DF6"/>
    <w:rsid w:val="00866E6E"/>
    <w:rsid w:val="00867E0E"/>
    <w:rsid w:val="00867F8A"/>
    <w:rsid w:val="00870051"/>
    <w:rsid w:val="008705B3"/>
    <w:rsid w:val="008709A5"/>
    <w:rsid w:val="00870A1D"/>
    <w:rsid w:val="008710F8"/>
    <w:rsid w:val="00871597"/>
    <w:rsid w:val="0087283D"/>
    <w:rsid w:val="00872AB6"/>
    <w:rsid w:val="0087328D"/>
    <w:rsid w:val="00873FBD"/>
    <w:rsid w:val="00874574"/>
    <w:rsid w:val="00874741"/>
    <w:rsid w:val="008747FD"/>
    <w:rsid w:val="0087490F"/>
    <w:rsid w:val="00874BD4"/>
    <w:rsid w:val="00874E96"/>
    <w:rsid w:val="00875009"/>
    <w:rsid w:val="008755FB"/>
    <w:rsid w:val="00875C6B"/>
    <w:rsid w:val="00875D37"/>
    <w:rsid w:val="00875E2E"/>
    <w:rsid w:val="00876494"/>
    <w:rsid w:val="00876588"/>
    <w:rsid w:val="00876A71"/>
    <w:rsid w:val="00876A88"/>
    <w:rsid w:val="00876BEF"/>
    <w:rsid w:val="008774BF"/>
    <w:rsid w:val="0087768C"/>
    <w:rsid w:val="00877839"/>
    <w:rsid w:val="00877B2A"/>
    <w:rsid w:val="00877CA6"/>
    <w:rsid w:val="00877F7D"/>
    <w:rsid w:val="008800CA"/>
    <w:rsid w:val="00880132"/>
    <w:rsid w:val="00880237"/>
    <w:rsid w:val="0088035D"/>
    <w:rsid w:val="00880459"/>
    <w:rsid w:val="008808D2"/>
    <w:rsid w:val="00880C63"/>
    <w:rsid w:val="00881F91"/>
    <w:rsid w:val="00883195"/>
    <w:rsid w:val="00883684"/>
    <w:rsid w:val="00883A19"/>
    <w:rsid w:val="00883AB9"/>
    <w:rsid w:val="008840DC"/>
    <w:rsid w:val="00884246"/>
    <w:rsid w:val="00884419"/>
    <w:rsid w:val="00884708"/>
    <w:rsid w:val="0088488C"/>
    <w:rsid w:val="00884CA5"/>
    <w:rsid w:val="00884DAC"/>
    <w:rsid w:val="00884FB7"/>
    <w:rsid w:val="008854A4"/>
    <w:rsid w:val="00885715"/>
    <w:rsid w:val="00885B53"/>
    <w:rsid w:val="00886D7A"/>
    <w:rsid w:val="008900FA"/>
    <w:rsid w:val="00890B69"/>
    <w:rsid w:val="008912AD"/>
    <w:rsid w:val="00891734"/>
    <w:rsid w:val="00891A84"/>
    <w:rsid w:val="00891BA7"/>
    <w:rsid w:val="008922BF"/>
    <w:rsid w:val="00892356"/>
    <w:rsid w:val="00892FC7"/>
    <w:rsid w:val="00893081"/>
    <w:rsid w:val="00893B3D"/>
    <w:rsid w:val="008944D7"/>
    <w:rsid w:val="00894527"/>
    <w:rsid w:val="00894A6F"/>
    <w:rsid w:val="00894E25"/>
    <w:rsid w:val="00894E78"/>
    <w:rsid w:val="00895F15"/>
    <w:rsid w:val="00896002"/>
    <w:rsid w:val="00896399"/>
    <w:rsid w:val="00897381"/>
    <w:rsid w:val="00897460"/>
    <w:rsid w:val="0089756D"/>
    <w:rsid w:val="00897691"/>
    <w:rsid w:val="008A0166"/>
    <w:rsid w:val="008A0B1B"/>
    <w:rsid w:val="008A12E7"/>
    <w:rsid w:val="008A1510"/>
    <w:rsid w:val="008A15F7"/>
    <w:rsid w:val="008A1B5E"/>
    <w:rsid w:val="008A1E19"/>
    <w:rsid w:val="008A26D3"/>
    <w:rsid w:val="008A2748"/>
    <w:rsid w:val="008A28A1"/>
    <w:rsid w:val="008A3017"/>
    <w:rsid w:val="008A3085"/>
    <w:rsid w:val="008A33B7"/>
    <w:rsid w:val="008A366C"/>
    <w:rsid w:val="008A3A3D"/>
    <w:rsid w:val="008A3F05"/>
    <w:rsid w:val="008A5981"/>
    <w:rsid w:val="008A5F8D"/>
    <w:rsid w:val="008A6682"/>
    <w:rsid w:val="008A708C"/>
    <w:rsid w:val="008A7417"/>
    <w:rsid w:val="008A74BC"/>
    <w:rsid w:val="008A792C"/>
    <w:rsid w:val="008A7C1A"/>
    <w:rsid w:val="008B0595"/>
    <w:rsid w:val="008B0741"/>
    <w:rsid w:val="008B0C14"/>
    <w:rsid w:val="008B0D2E"/>
    <w:rsid w:val="008B1824"/>
    <w:rsid w:val="008B19D0"/>
    <w:rsid w:val="008B1C8C"/>
    <w:rsid w:val="008B247A"/>
    <w:rsid w:val="008B26B5"/>
    <w:rsid w:val="008B2716"/>
    <w:rsid w:val="008B2B50"/>
    <w:rsid w:val="008B3000"/>
    <w:rsid w:val="008B317F"/>
    <w:rsid w:val="008B3952"/>
    <w:rsid w:val="008B3B30"/>
    <w:rsid w:val="008B3E69"/>
    <w:rsid w:val="008B40D6"/>
    <w:rsid w:val="008B44F8"/>
    <w:rsid w:val="008B478C"/>
    <w:rsid w:val="008B48B6"/>
    <w:rsid w:val="008B573B"/>
    <w:rsid w:val="008B5759"/>
    <w:rsid w:val="008B5A9B"/>
    <w:rsid w:val="008B6ED9"/>
    <w:rsid w:val="008B6F1C"/>
    <w:rsid w:val="008B7010"/>
    <w:rsid w:val="008B722B"/>
    <w:rsid w:val="008B7C8A"/>
    <w:rsid w:val="008B7E6A"/>
    <w:rsid w:val="008C09B9"/>
    <w:rsid w:val="008C0A4A"/>
    <w:rsid w:val="008C0B3C"/>
    <w:rsid w:val="008C0D62"/>
    <w:rsid w:val="008C1BAA"/>
    <w:rsid w:val="008C2072"/>
    <w:rsid w:val="008C25CA"/>
    <w:rsid w:val="008C2843"/>
    <w:rsid w:val="008C38FA"/>
    <w:rsid w:val="008C3E16"/>
    <w:rsid w:val="008C3FAF"/>
    <w:rsid w:val="008C424F"/>
    <w:rsid w:val="008C441B"/>
    <w:rsid w:val="008C4C09"/>
    <w:rsid w:val="008C4E73"/>
    <w:rsid w:val="008C52C1"/>
    <w:rsid w:val="008C5372"/>
    <w:rsid w:val="008C54DF"/>
    <w:rsid w:val="008C5D19"/>
    <w:rsid w:val="008C5D7D"/>
    <w:rsid w:val="008C60A9"/>
    <w:rsid w:val="008C6C73"/>
    <w:rsid w:val="008C6CC0"/>
    <w:rsid w:val="008C74DB"/>
    <w:rsid w:val="008C7AD4"/>
    <w:rsid w:val="008C7CBB"/>
    <w:rsid w:val="008D0158"/>
    <w:rsid w:val="008D035B"/>
    <w:rsid w:val="008D064A"/>
    <w:rsid w:val="008D0884"/>
    <w:rsid w:val="008D0A6B"/>
    <w:rsid w:val="008D0E82"/>
    <w:rsid w:val="008D1035"/>
    <w:rsid w:val="008D13D7"/>
    <w:rsid w:val="008D1972"/>
    <w:rsid w:val="008D1E8E"/>
    <w:rsid w:val="008D1EA1"/>
    <w:rsid w:val="008D202E"/>
    <w:rsid w:val="008D218A"/>
    <w:rsid w:val="008D2306"/>
    <w:rsid w:val="008D268D"/>
    <w:rsid w:val="008D2829"/>
    <w:rsid w:val="008D2C22"/>
    <w:rsid w:val="008D3860"/>
    <w:rsid w:val="008D443B"/>
    <w:rsid w:val="008D48DC"/>
    <w:rsid w:val="008D4A66"/>
    <w:rsid w:val="008D4AF4"/>
    <w:rsid w:val="008D4E99"/>
    <w:rsid w:val="008D505B"/>
    <w:rsid w:val="008D567B"/>
    <w:rsid w:val="008D586A"/>
    <w:rsid w:val="008D593C"/>
    <w:rsid w:val="008D5A1F"/>
    <w:rsid w:val="008D5ADE"/>
    <w:rsid w:val="008D5C46"/>
    <w:rsid w:val="008D60A8"/>
    <w:rsid w:val="008D60DF"/>
    <w:rsid w:val="008D63AA"/>
    <w:rsid w:val="008D665B"/>
    <w:rsid w:val="008D6E65"/>
    <w:rsid w:val="008D7F7C"/>
    <w:rsid w:val="008E081D"/>
    <w:rsid w:val="008E0F7D"/>
    <w:rsid w:val="008E1384"/>
    <w:rsid w:val="008E163B"/>
    <w:rsid w:val="008E181A"/>
    <w:rsid w:val="008E1CE2"/>
    <w:rsid w:val="008E29EE"/>
    <w:rsid w:val="008E3151"/>
    <w:rsid w:val="008E3893"/>
    <w:rsid w:val="008E38A4"/>
    <w:rsid w:val="008E3B44"/>
    <w:rsid w:val="008E43F7"/>
    <w:rsid w:val="008E4A56"/>
    <w:rsid w:val="008E4ECE"/>
    <w:rsid w:val="008E52E5"/>
    <w:rsid w:val="008E5330"/>
    <w:rsid w:val="008E620D"/>
    <w:rsid w:val="008E6595"/>
    <w:rsid w:val="008E66EC"/>
    <w:rsid w:val="008E69F5"/>
    <w:rsid w:val="008E6ACE"/>
    <w:rsid w:val="008E6C84"/>
    <w:rsid w:val="008E706A"/>
    <w:rsid w:val="008E78A7"/>
    <w:rsid w:val="008E78F6"/>
    <w:rsid w:val="008F0D67"/>
    <w:rsid w:val="008F12AE"/>
    <w:rsid w:val="008F1594"/>
    <w:rsid w:val="008F1746"/>
    <w:rsid w:val="008F1A1D"/>
    <w:rsid w:val="008F24BE"/>
    <w:rsid w:val="008F2901"/>
    <w:rsid w:val="008F3A1B"/>
    <w:rsid w:val="008F3BF2"/>
    <w:rsid w:val="008F3C14"/>
    <w:rsid w:val="008F3E1D"/>
    <w:rsid w:val="008F3E63"/>
    <w:rsid w:val="008F3FD8"/>
    <w:rsid w:val="008F4067"/>
    <w:rsid w:val="008F467A"/>
    <w:rsid w:val="008F4C2D"/>
    <w:rsid w:val="008F4E88"/>
    <w:rsid w:val="008F5544"/>
    <w:rsid w:val="008F6235"/>
    <w:rsid w:val="008F64E7"/>
    <w:rsid w:val="008F67D7"/>
    <w:rsid w:val="008F686A"/>
    <w:rsid w:val="008F70B9"/>
    <w:rsid w:val="008F7559"/>
    <w:rsid w:val="008F790E"/>
    <w:rsid w:val="008F7C2C"/>
    <w:rsid w:val="009000DD"/>
    <w:rsid w:val="00900415"/>
    <w:rsid w:val="00900542"/>
    <w:rsid w:val="00900967"/>
    <w:rsid w:val="009014E3"/>
    <w:rsid w:val="00901A72"/>
    <w:rsid w:val="00901B9B"/>
    <w:rsid w:val="00902333"/>
    <w:rsid w:val="00903516"/>
    <w:rsid w:val="00904115"/>
    <w:rsid w:val="00904367"/>
    <w:rsid w:val="00904857"/>
    <w:rsid w:val="00904A5C"/>
    <w:rsid w:val="00904A6B"/>
    <w:rsid w:val="00905DE9"/>
    <w:rsid w:val="00905EE3"/>
    <w:rsid w:val="009064A2"/>
    <w:rsid w:val="00906E8A"/>
    <w:rsid w:val="00906F10"/>
    <w:rsid w:val="009077C3"/>
    <w:rsid w:val="00907B51"/>
    <w:rsid w:val="00907E49"/>
    <w:rsid w:val="00907F48"/>
    <w:rsid w:val="0091018D"/>
    <w:rsid w:val="009105E1"/>
    <w:rsid w:val="00910870"/>
    <w:rsid w:val="00910D35"/>
    <w:rsid w:val="0091140E"/>
    <w:rsid w:val="0091149D"/>
    <w:rsid w:val="009115CB"/>
    <w:rsid w:val="009120AF"/>
    <w:rsid w:val="0091210A"/>
    <w:rsid w:val="00912319"/>
    <w:rsid w:val="009123DE"/>
    <w:rsid w:val="00912C34"/>
    <w:rsid w:val="00913202"/>
    <w:rsid w:val="00913817"/>
    <w:rsid w:val="009146D3"/>
    <w:rsid w:val="009147CC"/>
    <w:rsid w:val="009148CF"/>
    <w:rsid w:val="009149F0"/>
    <w:rsid w:val="009150A8"/>
    <w:rsid w:val="0091542A"/>
    <w:rsid w:val="0091552A"/>
    <w:rsid w:val="00915856"/>
    <w:rsid w:val="00915C06"/>
    <w:rsid w:val="009162CA"/>
    <w:rsid w:val="009165DF"/>
    <w:rsid w:val="00917E9C"/>
    <w:rsid w:val="009203BF"/>
    <w:rsid w:val="009204BB"/>
    <w:rsid w:val="00920861"/>
    <w:rsid w:val="00920E21"/>
    <w:rsid w:val="00920EF1"/>
    <w:rsid w:val="009211F8"/>
    <w:rsid w:val="00921828"/>
    <w:rsid w:val="00921B61"/>
    <w:rsid w:val="00921E43"/>
    <w:rsid w:val="00922317"/>
    <w:rsid w:val="00922333"/>
    <w:rsid w:val="0092249D"/>
    <w:rsid w:val="00922553"/>
    <w:rsid w:val="00922698"/>
    <w:rsid w:val="0092295E"/>
    <w:rsid w:val="00922B06"/>
    <w:rsid w:val="00922DA5"/>
    <w:rsid w:val="00922DB6"/>
    <w:rsid w:val="00922FC1"/>
    <w:rsid w:val="009230AC"/>
    <w:rsid w:val="009234BB"/>
    <w:rsid w:val="009241B6"/>
    <w:rsid w:val="009243AA"/>
    <w:rsid w:val="009243C7"/>
    <w:rsid w:val="0092573F"/>
    <w:rsid w:val="00925837"/>
    <w:rsid w:val="00925D32"/>
    <w:rsid w:val="0092638A"/>
    <w:rsid w:val="009264CA"/>
    <w:rsid w:val="0092655A"/>
    <w:rsid w:val="009268C1"/>
    <w:rsid w:val="00927437"/>
    <w:rsid w:val="00927570"/>
    <w:rsid w:val="0092781E"/>
    <w:rsid w:val="009300FC"/>
    <w:rsid w:val="00930275"/>
    <w:rsid w:val="00930482"/>
    <w:rsid w:val="00930614"/>
    <w:rsid w:val="00930D6F"/>
    <w:rsid w:val="00930D92"/>
    <w:rsid w:val="009310A7"/>
    <w:rsid w:val="00931378"/>
    <w:rsid w:val="009315A8"/>
    <w:rsid w:val="00931613"/>
    <w:rsid w:val="009316E8"/>
    <w:rsid w:val="00931950"/>
    <w:rsid w:val="00931A7F"/>
    <w:rsid w:val="009322A1"/>
    <w:rsid w:val="0093284E"/>
    <w:rsid w:val="00932BAC"/>
    <w:rsid w:val="009332FC"/>
    <w:rsid w:val="009333AA"/>
    <w:rsid w:val="00933CD5"/>
    <w:rsid w:val="00934534"/>
    <w:rsid w:val="00934813"/>
    <w:rsid w:val="009349D0"/>
    <w:rsid w:val="00934A0F"/>
    <w:rsid w:val="00935208"/>
    <w:rsid w:val="009372E3"/>
    <w:rsid w:val="0093745D"/>
    <w:rsid w:val="009379F5"/>
    <w:rsid w:val="00940293"/>
    <w:rsid w:val="009402B5"/>
    <w:rsid w:val="009404D2"/>
    <w:rsid w:val="009409DE"/>
    <w:rsid w:val="00940D28"/>
    <w:rsid w:val="00940F2C"/>
    <w:rsid w:val="00941317"/>
    <w:rsid w:val="00941F0E"/>
    <w:rsid w:val="00942209"/>
    <w:rsid w:val="00942496"/>
    <w:rsid w:val="009426F7"/>
    <w:rsid w:val="00942C15"/>
    <w:rsid w:val="00942F4A"/>
    <w:rsid w:val="009431E5"/>
    <w:rsid w:val="009446B1"/>
    <w:rsid w:val="00944A3D"/>
    <w:rsid w:val="00944DD4"/>
    <w:rsid w:val="00945016"/>
    <w:rsid w:val="00945040"/>
    <w:rsid w:val="00945CF7"/>
    <w:rsid w:val="00945FF0"/>
    <w:rsid w:val="009461C8"/>
    <w:rsid w:val="009462C2"/>
    <w:rsid w:val="00946585"/>
    <w:rsid w:val="00946870"/>
    <w:rsid w:val="00947D0D"/>
    <w:rsid w:val="00947D96"/>
    <w:rsid w:val="0095005C"/>
    <w:rsid w:val="00950073"/>
    <w:rsid w:val="009506E3"/>
    <w:rsid w:val="00950D42"/>
    <w:rsid w:val="00951D3D"/>
    <w:rsid w:val="00952448"/>
    <w:rsid w:val="009526A0"/>
    <w:rsid w:val="00952E82"/>
    <w:rsid w:val="0095341B"/>
    <w:rsid w:val="009537F7"/>
    <w:rsid w:val="00954492"/>
    <w:rsid w:val="0095503C"/>
    <w:rsid w:val="00955406"/>
    <w:rsid w:val="0095570D"/>
    <w:rsid w:val="00955776"/>
    <w:rsid w:val="00956238"/>
    <w:rsid w:val="0095623A"/>
    <w:rsid w:val="0095663F"/>
    <w:rsid w:val="00957419"/>
    <w:rsid w:val="00957457"/>
    <w:rsid w:val="0095745C"/>
    <w:rsid w:val="009579C5"/>
    <w:rsid w:val="00957A4C"/>
    <w:rsid w:val="00957B74"/>
    <w:rsid w:val="00957D2A"/>
    <w:rsid w:val="00957EFC"/>
    <w:rsid w:val="00960438"/>
    <w:rsid w:val="00960613"/>
    <w:rsid w:val="00960627"/>
    <w:rsid w:val="009606AE"/>
    <w:rsid w:val="00960C4D"/>
    <w:rsid w:val="009615C0"/>
    <w:rsid w:val="00961C8B"/>
    <w:rsid w:val="0096271C"/>
    <w:rsid w:val="0096274F"/>
    <w:rsid w:val="00962A04"/>
    <w:rsid w:val="00962EA1"/>
    <w:rsid w:val="00962F91"/>
    <w:rsid w:val="00963704"/>
    <w:rsid w:val="00963800"/>
    <w:rsid w:val="00963A18"/>
    <w:rsid w:val="00963C9D"/>
    <w:rsid w:val="00963FAB"/>
    <w:rsid w:val="00964C30"/>
    <w:rsid w:val="00964E03"/>
    <w:rsid w:val="009656F2"/>
    <w:rsid w:val="00965C46"/>
    <w:rsid w:val="00965D47"/>
    <w:rsid w:val="00965D7A"/>
    <w:rsid w:val="00965E27"/>
    <w:rsid w:val="00965E40"/>
    <w:rsid w:val="00965FC0"/>
    <w:rsid w:val="00966613"/>
    <w:rsid w:val="009666D8"/>
    <w:rsid w:val="00966804"/>
    <w:rsid w:val="0096686D"/>
    <w:rsid w:val="00966EE5"/>
    <w:rsid w:val="00967D18"/>
    <w:rsid w:val="00970788"/>
    <w:rsid w:val="00970860"/>
    <w:rsid w:val="00970869"/>
    <w:rsid w:val="00971052"/>
    <w:rsid w:val="00971069"/>
    <w:rsid w:val="00971909"/>
    <w:rsid w:val="00971DB3"/>
    <w:rsid w:val="00971EDC"/>
    <w:rsid w:val="00971F5E"/>
    <w:rsid w:val="009729C6"/>
    <w:rsid w:val="009730CB"/>
    <w:rsid w:val="00974323"/>
    <w:rsid w:val="00975161"/>
    <w:rsid w:val="0097535A"/>
    <w:rsid w:val="009755B0"/>
    <w:rsid w:val="00975B20"/>
    <w:rsid w:val="0097611F"/>
    <w:rsid w:val="0097634A"/>
    <w:rsid w:val="00976B10"/>
    <w:rsid w:val="00976B9E"/>
    <w:rsid w:val="00977061"/>
    <w:rsid w:val="0097722E"/>
    <w:rsid w:val="00977328"/>
    <w:rsid w:val="00977421"/>
    <w:rsid w:val="009777BD"/>
    <w:rsid w:val="009777CE"/>
    <w:rsid w:val="00977B35"/>
    <w:rsid w:val="0098024B"/>
    <w:rsid w:val="00980530"/>
    <w:rsid w:val="0098065D"/>
    <w:rsid w:val="00980F04"/>
    <w:rsid w:val="00980F5A"/>
    <w:rsid w:val="00981151"/>
    <w:rsid w:val="00981274"/>
    <w:rsid w:val="009813C3"/>
    <w:rsid w:val="00981905"/>
    <w:rsid w:val="00981E87"/>
    <w:rsid w:val="0098205D"/>
    <w:rsid w:val="00982323"/>
    <w:rsid w:val="009823AB"/>
    <w:rsid w:val="009827E6"/>
    <w:rsid w:val="00982A1C"/>
    <w:rsid w:val="00982C5A"/>
    <w:rsid w:val="00982E42"/>
    <w:rsid w:val="00983208"/>
    <w:rsid w:val="00983421"/>
    <w:rsid w:val="00983999"/>
    <w:rsid w:val="00983D27"/>
    <w:rsid w:val="0098426D"/>
    <w:rsid w:val="00985CCB"/>
    <w:rsid w:val="0098652A"/>
    <w:rsid w:val="009868A6"/>
    <w:rsid w:val="00986E01"/>
    <w:rsid w:val="0098704D"/>
    <w:rsid w:val="00987490"/>
    <w:rsid w:val="009878D7"/>
    <w:rsid w:val="00987BD4"/>
    <w:rsid w:val="00987EF8"/>
    <w:rsid w:val="00990487"/>
    <w:rsid w:val="009913A1"/>
    <w:rsid w:val="009913DA"/>
    <w:rsid w:val="009916F7"/>
    <w:rsid w:val="009917B8"/>
    <w:rsid w:val="009919ED"/>
    <w:rsid w:val="0099213C"/>
    <w:rsid w:val="0099221F"/>
    <w:rsid w:val="00992371"/>
    <w:rsid w:val="00992AD7"/>
    <w:rsid w:val="00993188"/>
    <w:rsid w:val="00993411"/>
    <w:rsid w:val="0099378F"/>
    <w:rsid w:val="0099390C"/>
    <w:rsid w:val="00993BD3"/>
    <w:rsid w:val="00993DB8"/>
    <w:rsid w:val="00993E09"/>
    <w:rsid w:val="00994F9A"/>
    <w:rsid w:val="0099539A"/>
    <w:rsid w:val="009955A4"/>
    <w:rsid w:val="00995964"/>
    <w:rsid w:val="00995994"/>
    <w:rsid w:val="00995DA5"/>
    <w:rsid w:val="00995DED"/>
    <w:rsid w:val="00995F96"/>
    <w:rsid w:val="009966A6"/>
    <w:rsid w:val="00996720"/>
    <w:rsid w:val="0099688D"/>
    <w:rsid w:val="009969B5"/>
    <w:rsid w:val="00997677"/>
    <w:rsid w:val="009976F9"/>
    <w:rsid w:val="00997AE8"/>
    <w:rsid w:val="00997D3C"/>
    <w:rsid w:val="009A00C7"/>
    <w:rsid w:val="009A01D9"/>
    <w:rsid w:val="009A0274"/>
    <w:rsid w:val="009A0E3C"/>
    <w:rsid w:val="009A15CE"/>
    <w:rsid w:val="009A188D"/>
    <w:rsid w:val="009A1953"/>
    <w:rsid w:val="009A1A12"/>
    <w:rsid w:val="009A1BB1"/>
    <w:rsid w:val="009A1CD3"/>
    <w:rsid w:val="009A2737"/>
    <w:rsid w:val="009A28EE"/>
    <w:rsid w:val="009A3008"/>
    <w:rsid w:val="009A4083"/>
    <w:rsid w:val="009A44C9"/>
    <w:rsid w:val="009A4738"/>
    <w:rsid w:val="009A4AFB"/>
    <w:rsid w:val="009A52B1"/>
    <w:rsid w:val="009A5358"/>
    <w:rsid w:val="009A586B"/>
    <w:rsid w:val="009A5B3E"/>
    <w:rsid w:val="009A6110"/>
    <w:rsid w:val="009A623D"/>
    <w:rsid w:val="009A674F"/>
    <w:rsid w:val="009A6D42"/>
    <w:rsid w:val="009A7012"/>
    <w:rsid w:val="009A7182"/>
    <w:rsid w:val="009A739A"/>
    <w:rsid w:val="009A7804"/>
    <w:rsid w:val="009B05D9"/>
    <w:rsid w:val="009B0B34"/>
    <w:rsid w:val="009B128E"/>
    <w:rsid w:val="009B1693"/>
    <w:rsid w:val="009B291C"/>
    <w:rsid w:val="009B2DDF"/>
    <w:rsid w:val="009B3262"/>
    <w:rsid w:val="009B3355"/>
    <w:rsid w:val="009B3797"/>
    <w:rsid w:val="009B37BF"/>
    <w:rsid w:val="009B3A03"/>
    <w:rsid w:val="009B3A51"/>
    <w:rsid w:val="009B42B7"/>
    <w:rsid w:val="009B515D"/>
    <w:rsid w:val="009B55B5"/>
    <w:rsid w:val="009B57E4"/>
    <w:rsid w:val="009B587C"/>
    <w:rsid w:val="009B58FE"/>
    <w:rsid w:val="009B63A4"/>
    <w:rsid w:val="009B6650"/>
    <w:rsid w:val="009B689D"/>
    <w:rsid w:val="009B6BDE"/>
    <w:rsid w:val="009B787A"/>
    <w:rsid w:val="009B7B32"/>
    <w:rsid w:val="009B7F73"/>
    <w:rsid w:val="009B7FFA"/>
    <w:rsid w:val="009C0129"/>
    <w:rsid w:val="009C0366"/>
    <w:rsid w:val="009C09BB"/>
    <w:rsid w:val="009C0C21"/>
    <w:rsid w:val="009C199B"/>
    <w:rsid w:val="009C1ABC"/>
    <w:rsid w:val="009C1C94"/>
    <w:rsid w:val="009C1F90"/>
    <w:rsid w:val="009C278F"/>
    <w:rsid w:val="009C2DA1"/>
    <w:rsid w:val="009C44E6"/>
    <w:rsid w:val="009C49DB"/>
    <w:rsid w:val="009C4BAA"/>
    <w:rsid w:val="009C4FF4"/>
    <w:rsid w:val="009C50BF"/>
    <w:rsid w:val="009C57C0"/>
    <w:rsid w:val="009C57CC"/>
    <w:rsid w:val="009C6437"/>
    <w:rsid w:val="009C6748"/>
    <w:rsid w:val="009C6962"/>
    <w:rsid w:val="009C69C8"/>
    <w:rsid w:val="009C6A18"/>
    <w:rsid w:val="009C6E6D"/>
    <w:rsid w:val="009C70C7"/>
    <w:rsid w:val="009C7150"/>
    <w:rsid w:val="009C7680"/>
    <w:rsid w:val="009C76D2"/>
    <w:rsid w:val="009D0009"/>
    <w:rsid w:val="009D0058"/>
    <w:rsid w:val="009D012E"/>
    <w:rsid w:val="009D02DB"/>
    <w:rsid w:val="009D1029"/>
    <w:rsid w:val="009D10F7"/>
    <w:rsid w:val="009D17A8"/>
    <w:rsid w:val="009D1A47"/>
    <w:rsid w:val="009D21FF"/>
    <w:rsid w:val="009D221A"/>
    <w:rsid w:val="009D2321"/>
    <w:rsid w:val="009D2A16"/>
    <w:rsid w:val="009D2F03"/>
    <w:rsid w:val="009D30AC"/>
    <w:rsid w:val="009D344F"/>
    <w:rsid w:val="009D3DD3"/>
    <w:rsid w:val="009D3F8C"/>
    <w:rsid w:val="009D40CB"/>
    <w:rsid w:val="009D46EE"/>
    <w:rsid w:val="009D496F"/>
    <w:rsid w:val="009D5103"/>
    <w:rsid w:val="009D5356"/>
    <w:rsid w:val="009D60D9"/>
    <w:rsid w:val="009D6926"/>
    <w:rsid w:val="009D6AE7"/>
    <w:rsid w:val="009D6C78"/>
    <w:rsid w:val="009D6D5E"/>
    <w:rsid w:val="009D6F78"/>
    <w:rsid w:val="009E002A"/>
    <w:rsid w:val="009E00C8"/>
    <w:rsid w:val="009E037E"/>
    <w:rsid w:val="009E0612"/>
    <w:rsid w:val="009E0CD8"/>
    <w:rsid w:val="009E13A2"/>
    <w:rsid w:val="009E1542"/>
    <w:rsid w:val="009E227D"/>
    <w:rsid w:val="009E22AD"/>
    <w:rsid w:val="009E2807"/>
    <w:rsid w:val="009E2BE0"/>
    <w:rsid w:val="009E2D4E"/>
    <w:rsid w:val="009E2E0A"/>
    <w:rsid w:val="009E3A3E"/>
    <w:rsid w:val="009E501C"/>
    <w:rsid w:val="009E5050"/>
    <w:rsid w:val="009E5435"/>
    <w:rsid w:val="009E637F"/>
    <w:rsid w:val="009E6580"/>
    <w:rsid w:val="009E66BF"/>
    <w:rsid w:val="009E6A8F"/>
    <w:rsid w:val="009E7195"/>
    <w:rsid w:val="009E7B30"/>
    <w:rsid w:val="009E7D03"/>
    <w:rsid w:val="009E7D61"/>
    <w:rsid w:val="009F088C"/>
    <w:rsid w:val="009F0B44"/>
    <w:rsid w:val="009F0CFF"/>
    <w:rsid w:val="009F110B"/>
    <w:rsid w:val="009F2101"/>
    <w:rsid w:val="009F2503"/>
    <w:rsid w:val="009F277A"/>
    <w:rsid w:val="009F2C1F"/>
    <w:rsid w:val="009F2EA0"/>
    <w:rsid w:val="009F2EF5"/>
    <w:rsid w:val="009F338C"/>
    <w:rsid w:val="009F3439"/>
    <w:rsid w:val="009F3D3C"/>
    <w:rsid w:val="009F400A"/>
    <w:rsid w:val="009F42EA"/>
    <w:rsid w:val="009F4511"/>
    <w:rsid w:val="009F453D"/>
    <w:rsid w:val="009F4F30"/>
    <w:rsid w:val="009F53E8"/>
    <w:rsid w:val="009F5520"/>
    <w:rsid w:val="009F58E7"/>
    <w:rsid w:val="009F604B"/>
    <w:rsid w:val="009F6166"/>
    <w:rsid w:val="009F6312"/>
    <w:rsid w:val="009F69A6"/>
    <w:rsid w:val="009F6AB9"/>
    <w:rsid w:val="009F77B3"/>
    <w:rsid w:val="009F7C4C"/>
    <w:rsid w:val="00A0088F"/>
    <w:rsid w:val="00A00922"/>
    <w:rsid w:val="00A00A90"/>
    <w:rsid w:val="00A00F33"/>
    <w:rsid w:val="00A010BE"/>
    <w:rsid w:val="00A0223F"/>
    <w:rsid w:val="00A02280"/>
    <w:rsid w:val="00A02907"/>
    <w:rsid w:val="00A02B50"/>
    <w:rsid w:val="00A02DEB"/>
    <w:rsid w:val="00A033C7"/>
    <w:rsid w:val="00A0384E"/>
    <w:rsid w:val="00A0400C"/>
    <w:rsid w:val="00A04060"/>
    <w:rsid w:val="00A04345"/>
    <w:rsid w:val="00A04630"/>
    <w:rsid w:val="00A04F7B"/>
    <w:rsid w:val="00A053E6"/>
    <w:rsid w:val="00A057FE"/>
    <w:rsid w:val="00A0691C"/>
    <w:rsid w:val="00A0698D"/>
    <w:rsid w:val="00A06A38"/>
    <w:rsid w:val="00A06F24"/>
    <w:rsid w:val="00A073D1"/>
    <w:rsid w:val="00A07897"/>
    <w:rsid w:val="00A07A85"/>
    <w:rsid w:val="00A1033F"/>
    <w:rsid w:val="00A10B3F"/>
    <w:rsid w:val="00A10BC0"/>
    <w:rsid w:val="00A10D6F"/>
    <w:rsid w:val="00A111BA"/>
    <w:rsid w:val="00A1138D"/>
    <w:rsid w:val="00A11BFC"/>
    <w:rsid w:val="00A127B8"/>
    <w:rsid w:val="00A1336A"/>
    <w:rsid w:val="00A13D70"/>
    <w:rsid w:val="00A13DD6"/>
    <w:rsid w:val="00A1400A"/>
    <w:rsid w:val="00A140EF"/>
    <w:rsid w:val="00A1470E"/>
    <w:rsid w:val="00A15A61"/>
    <w:rsid w:val="00A160A7"/>
    <w:rsid w:val="00A164B7"/>
    <w:rsid w:val="00A16EAC"/>
    <w:rsid w:val="00A17181"/>
    <w:rsid w:val="00A174A6"/>
    <w:rsid w:val="00A17676"/>
    <w:rsid w:val="00A17C7F"/>
    <w:rsid w:val="00A17E49"/>
    <w:rsid w:val="00A202EE"/>
    <w:rsid w:val="00A207F8"/>
    <w:rsid w:val="00A20CE7"/>
    <w:rsid w:val="00A20E57"/>
    <w:rsid w:val="00A20FF1"/>
    <w:rsid w:val="00A21225"/>
    <w:rsid w:val="00A212A0"/>
    <w:rsid w:val="00A21367"/>
    <w:rsid w:val="00A21434"/>
    <w:rsid w:val="00A214EA"/>
    <w:rsid w:val="00A21709"/>
    <w:rsid w:val="00A2170E"/>
    <w:rsid w:val="00A21777"/>
    <w:rsid w:val="00A21F59"/>
    <w:rsid w:val="00A223DE"/>
    <w:rsid w:val="00A224B3"/>
    <w:rsid w:val="00A227A6"/>
    <w:rsid w:val="00A22BD8"/>
    <w:rsid w:val="00A22DE1"/>
    <w:rsid w:val="00A23280"/>
    <w:rsid w:val="00A2377B"/>
    <w:rsid w:val="00A23BDE"/>
    <w:rsid w:val="00A23BEF"/>
    <w:rsid w:val="00A23C62"/>
    <w:rsid w:val="00A2453E"/>
    <w:rsid w:val="00A24689"/>
    <w:rsid w:val="00A246BF"/>
    <w:rsid w:val="00A246FA"/>
    <w:rsid w:val="00A249B3"/>
    <w:rsid w:val="00A254D6"/>
    <w:rsid w:val="00A258F6"/>
    <w:rsid w:val="00A25A43"/>
    <w:rsid w:val="00A25AFB"/>
    <w:rsid w:val="00A25CA0"/>
    <w:rsid w:val="00A26D3E"/>
    <w:rsid w:val="00A26D88"/>
    <w:rsid w:val="00A273DE"/>
    <w:rsid w:val="00A3188A"/>
    <w:rsid w:val="00A3190C"/>
    <w:rsid w:val="00A32400"/>
    <w:rsid w:val="00A3281F"/>
    <w:rsid w:val="00A32CC6"/>
    <w:rsid w:val="00A32E1D"/>
    <w:rsid w:val="00A337EE"/>
    <w:rsid w:val="00A34842"/>
    <w:rsid w:val="00A34E88"/>
    <w:rsid w:val="00A3504C"/>
    <w:rsid w:val="00A35A87"/>
    <w:rsid w:val="00A35AA1"/>
    <w:rsid w:val="00A35BCE"/>
    <w:rsid w:val="00A35BD9"/>
    <w:rsid w:val="00A36775"/>
    <w:rsid w:val="00A36A03"/>
    <w:rsid w:val="00A3775E"/>
    <w:rsid w:val="00A40449"/>
    <w:rsid w:val="00A40744"/>
    <w:rsid w:val="00A40B81"/>
    <w:rsid w:val="00A411D2"/>
    <w:rsid w:val="00A4279F"/>
    <w:rsid w:val="00A43157"/>
    <w:rsid w:val="00A43B6D"/>
    <w:rsid w:val="00A44258"/>
    <w:rsid w:val="00A4449A"/>
    <w:rsid w:val="00A446DE"/>
    <w:rsid w:val="00A44A38"/>
    <w:rsid w:val="00A451CD"/>
    <w:rsid w:val="00A451DA"/>
    <w:rsid w:val="00A45413"/>
    <w:rsid w:val="00A460A1"/>
    <w:rsid w:val="00A4656D"/>
    <w:rsid w:val="00A46D2F"/>
    <w:rsid w:val="00A47065"/>
    <w:rsid w:val="00A47816"/>
    <w:rsid w:val="00A47D21"/>
    <w:rsid w:val="00A50B5E"/>
    <w:rsid w:val="00A50CD8"/>
    <w:rsid w:val="00A50D21"/>
    <w:rsid w:val="00A51102"/>
    <w:rsid w:val="00A51532"/>
    <w:rsid w:val="00A51795"/>
    <w:rsid w:val="00A51BEA"/>
    <w:rsid w:val="00A51CBC"/>
    <w:rsid w:val="00A51FCB"/>
    <w:rsid w:val="00A52316"/>
    <w:rsid w:val="00A526EB"/>
    <w:rsid w:val="00A52858"/>
    <w:rsid w:val="00A52B68"/>
    <w:rsid w:val="00A549E9"/>
    <w:rsid w:val="00A54F83"/>
    <w:rsid w:val="00A556AE"/>
    <w:rsid w:val="00A55BB8"/>
    <w:rsid w:val="00A56207"/>
    <w:rsid w:val="00A574D4"/>
    <w:rsid w:val="00A57818"/>
    <w:rsid w:val="00A57C7E"/>
    <w:rsid w:val="00A60A27"/>
    <w:rsid w:val="00A60E75"/>
    <w:rsid w:val="00A60F31"/>
    <w:rsid w:val="00A60F7D"/>
    <w:rsid w:val="00A611D2"/>
    <w:rsid w:val="00A6149F"/>
    <w:rsid w:val="00A616AC"/>
    <w:rsid w:val="00A6177E"/>
    <w:rsid w:val="00A6177F"/>
    <w:rsid w:val="00A61AAA"/>
    <w:rsid w:val="00A61E5D"/>
    <w:rsid w:val="00A6202C"/>
    <w:rsid w:val="00A6213B"/>
    <w:rsid w:val="00A6240D"/>
    <w:rsid w:val="00A624A9"/>
    <w:rsid w:val="00A62747"/>
    <w:rsid w:val="00A6293F"/>
    <w:rsid w:val="00A6330A"/>
    <w:rsid w:val="00A6362E"/>
    <w:rsid w:val="00A636FA"/>
    <w:rsid w:val="00A63E59"/>
    <w:rsid w:val="00A64262"/>
    <w:rsid w:val="00A64569"/>
    <w:rsid w:val="00A6458D"/>
    <w:rsid w:val="00A64C2F"/>
    <w:rsid w:val="00A65AAC"/>
    <w:rsid w:val="00A65E44"/>
    <w:rsid w:val="00A664BB"/>
    <w:rsid w:val="00A66EF4"/>
    <w:rsid w:val="00A673FA"/>
    <w:rsid w:val="00A67581"/>
    <w:rsid w:val="00A67C75"/>
    <w:rsid w:val="00A67F6B"/>
    <w:rsid w:val="00A67FEE"/>
    <w:rsid w:val="00A70025"/>
    <w:rsid w:val="00A7043D"/>
    <w:rsid w:val="00A70EA9"/>
    <w:rsid w:val="00A70F57"/>
    <w:rsid w:val="00A711DB"/>
    <w:rsid w:val="00A716E9"/>
    <w:rsid w:val="00A722CE"/>
    <w:rsid w:val="00A729BA"/>
    <w:rsid w:val="00A72AD1"/>
    <w:rsid w:val="00A7343A"/>
    <w:rsid w:val="00A73521"/>
    <w:rsid w:val="00A73CB3"/>
    <w:rsid w:val="00A73DA6"/>
    <w:rsid w:val="00A7431A"/>
    <w:rsid w:val="00A74BC9"/>
    <w:rsid w:val="00A74F7A"/>
    <w:rsid w:val="00A7576F"/>
    <w:rsid w:val="00A75A3F"/>
    <w:rsid w:val="00A76098"/>
    <w:rsid w:val="00A7669D"/>
    <w:rsid w:val="00A77141"/>
    <w:rsid w:val="00A775B6"/>
    <w:rsid w:val="00A7788A"/>
    <w:rsid w:val="00A80A24"/>
    <w:rsid w:val="00A80C24"/>
    <w:rsid w:val="00A80EB1"/>
    <w:rsid w:val="00A81183"/>
    <w:rsid w:val="00A81C19"/>
    <w:rsid w:val="00A81F84"/>
    <w:rsid w:val="00A82587"/>
    <w:rsid w:val="00A82B6A"/>
    <w:rsid w:val="00A82CF4"/>
    <w:rsid w:val="00A82D0B"/>
    <w:rsid w:val="00A82EBE"/>
    <w:rsid w:val="00A8308F"/>
    <w:rsid w:val="00A83590"/>
    <w:rsid w:val="00A83628"/>
    <w:rsid w:val="00A83E1D"/>
    <w:rsid w:val="00A83ED3"/>
    <w:rsid w:val="00A84123"/>
    <w:rsid w:val="00A841F7"/>
    <w:rsid w:val="00A845C1"/>
    <w:rsid w:val="00A8462F"/>
    <w:rsid w:val="00A84A7A"/>
    <w:rsid w:val="00A8534A"/>
    <w:rsid w:val="00A854B4"/>
    <w:rsid w:val="00A85BA3"/>
    <w:rsid w:val="00A863DE"/>
    <w:rsid w:val="00A86F15"/>
    <w:rsid w:val="00A87501"/>
    <w:rsid w:val="00A876DB"/>
    <w:rsid w:val="00A8780D"/>
    <w:rsid w:val="00A8784D"/>
    <w:rsid w:val="00A87D97"/>
    <w:rsid w:val="00A901F4"/>
    <w:rsid w:val="00A9070C"/>
    <w:rsid w:val="00A9090D"/>
    <w:rsid w:val="00A90B49"/>
    <w:rsid w:val="00A91117"/>
    <w:rsid w:val="00A911BD"/>
    <w:rsid w:val="00A91F0B"/>
    <w:rsid w:val="00A932FB"/>
    <w:rsid w:val="00A93B3E"/>
    <w:rsid w:val="00A94B36"/>
    <w:rsid w:val="00A95090"/>
    <w:rsid w:val="00A951B9"/>
    <w:rsid w:val="00A958FE"/>
    <w:rsid w:val="00A959E7"/>
    <w:rsid w:val="00A95A5F"/>
    <w:rsid w:val="00A95C56"/>
    <w:rsid w:val="00A95E62"/>
    <w:rsid w:val="00A961FD"/>
    <w:rsid w:val="00A96759"/>
    <w:rsid w:val="00A96941"/>
    <w:rsid w:val="00A969F6"/>
    <w:rsid w:val="00A96C81"/>
    <w:rsid w:val="00A96E4A"/>
    <w:rsid w:val="00A97FDC"/>
    <w:rsid w:val="00AA06BA"/>
    <w:rsid w:val="00AA125B"/>
    <w:rsid w:val="00AA1453"/>
    <w:rsid w:val="00AA17A6"/>
    <w:rsid w:val="00AA1F93"/>
    <w:rsid w:val="00AA2200"/>
    <w:rsid w:val="00AA22D0"/>
    <w:rsid w:val="00AA2D20"/>
    <w:rsid w:val="00AA2D8D"/>
    <w:rsid w:val="00AA38E1"/>
    <w:rsid w:val="00AA3D05"/>
    <w:rsid w:val="00AA3DB3"/>
    <w:rsid w:val="00AA3F91"/>
    <w:rsid w:val="00AA43EC"/>
    <w:rsid w:val="00AA4477"/>
    <w:rsid w:val="00AA4A3F"/>
    <w:rsid w:val="00AA500A"/>
    <w:rsid w:val="00AA50C0"/>
    <w:rsid w:val="00AA5554"/>
    <w:rsid w:val="00AA56F8"/>
    <w:rsid w:val="00AA58A3"/>
    <w:rsid w:val="00AA595D"/>
    <w:rsid w:val="00AA68C9"/>
    <w:rsid w:val="00AA6AF8"/>
    <w:rsid w:val="00AA7109"/>
    <w:rsid w:val="00AA7E9E"/>
    <w:rsid w:val="00AB077A"/>
    <w:rsid w:val="00AB0981"/>
    <w:rsid w:val="00AB0EF3"/>
    <w:rsid w:val="00AB0F04"/>
    <w:rsid w:val="00AB1424"/>
    <w:rsid w:val="00AB1F32"/>
    <w:rsid w:val="00AB1FB0"/>
    <w:rsid w:val="00AB2766"/>
    <w:rsid w:val="00AB27BB"/>
    <w:rsid w:val="00AB28AF"/>
    <w:rsid w:val="00AB295D"/>
    <w:rsid w:val="00AB2E68"/>
    <w:rsid w:val="00AB2F75"/>
    <w:rsid w:val="00AB356B"/>
    <w:rsid w:val="00AB40C4"/>
    <w:rsid w:val="00AB4839"/>
    <w:rsid w:val="00AB4A33"/>
    <w:rsid w:val="00AB53D1"/>
    <w:rsid w:val="00AB578F"/>
    <w:rsid w:val="00AB5E3F"/>
    <w:rsid w:val="00AB5F8A"/>
    <w:rsid w:val="00AB6259"/>
    <w:rsid w:val="00AB6AF4"/>
    <w:rsid w:val="00AB6EC0"/>
    <w:rsid w:val="00AB72B8"/>
    <w:rsid w:val="00AB7600"/>
    <w:rsid w:val="00AB7AF5"/>
    <w:rsid w:val="00AC000B"/>
    <w:rsid w:val="00AC06BD"/>
    <w:rsid w:val="00AC0995"/>
    <w:rsid w:val="00AC0C28"/>
    <w:rsid w:val="00AC1729"/>
    <w:rsid w:val="00AC1B56"/>
    <w:rsid w:val="00AC1DD5"/>
    <w:rsid w:val="00AC245B"/>
    <w:rsid w:val="00AC278C"/>
    <w:rsid w:val="00AC2EDE"/>
    <w:rsid w:val="00AC34CD"/>
    <w:rsid w:val="00AC3831"/>
    <w:rsid w:val="00AC3835"/>
    <w:rsid w:val="00AC3EC3"/>
    <w:rsid w:val="00AC461C"/>
    <w:rsid w:val="00AC4A88"/>
    <w:rsid w:val="00AC4BFF"/>
    <w:rsid w:val="00AC609B"/>
    <w:rsid w:val="00AC67CA"/>
    <w:rsid w:val="00AC69D1"/>
    <w:rsid w:val="00AC7620"/>
    <w:rsid w:val="00AC7B91"/>
    <w:rsid w:val="00AC7C18"/>
    <w:rsid w:val="00AD0121"/>
    <w:rsid w:val="00AD04D5"/>
    <w:rsid w:val="00AD05ED"/>
    <w:rsid w:val="00AD0E57"/>
    <w:rsid w:val="00AD106B"/>
    <w:rsid w:val="00AD1FAE"/>
    <w:rsid w:val="00AD2FCC"/>
    <w:rsid w:val="00AD3234"/>
    <w:rsid w:val="00AD349D"/>
    <w:rsid w:val="00AD3A97"/>
    <w:rsid w:val="00AD4164"/>
    <w:rsid w:val="00AD4B6A"/>
    <w:rsid w:val="00AD4F6D"/>
    <w:rsid w:val="00AD5384"/>
    <w:rsid w:val="00AD5BA9"/>
    <w:rsid w:val="00AD65C1"/>
    <w:rsid w:val="00AD6B84"/>
    <w:rsid w:val="00AD6DA7"/>
    <w:rsid w:val="00AD72EB"/>
    <w:rsid w:val="00AD74BD"/>
    <w:rsid w:val="00AD784D"/>
    <w:rsid w:val="00AD7B00"/>
    <w:rsid w:val="00AE069A"/>
    <w:rsid w:val="00AE083B"/>
    <w:rsid w:val="00AE0841"/>
    <w:rsid w:val="00AE0BBE"/>
    <w:rsid w:val="00AE0C98"/>
    <w:rsid w:val="00AE1A73"/>
    <w:rsid w:val="00AE2075"/>
    <w:rsid w:val="00AE218A"/>
    <w:rsid w:val="00AE3A23"/>
    <w:rsid w:val="00AE3A56"/>
    <w:rsid w:val="00AE3B79"/>
    <w:rsid w:val="00AE413C"/>
    <w:rsid w:val="00AE4A02"/>
    <w:rsid w:val="00AE4FCB"/>
    <w:rsid w:val="00AE50B3"/>
    <w:rsid w:val="00AE55DB"/>
    <w:rsid w:val="00AE5758"/>
    <w:rsid w:val="00AE5816"/>
    <w:rsid w:val="00AE5AAE"/>
    <w:rsid w:val="00AE5CC5"/>
    <w:rsid w:val="00AE60FD"/>
    <w:rsid w:val="00AE69D0"/>
    <w:rsid w:val="00AE69DA"/>
    <w:rsid w:val="00AE6A04"/>
    <w:rsid w:val="00AE7047"/>
    <w:rsid w:val="00AE75B9"/>
    <w:rsid w:val="00AF00D8"/>
    <w:rsid w:val="00AF0421"/>
    <w:rsid w:val="00AF09BC"/>
    <w:rsid w:val="00AF0A3A"/>
    <w:rsid w:val="00AF117A"/>
    <w:rsid w:val="00AF19F5"/>
    <w:rsid w:val="00AF20CD"/>
    <w:rsid w:val="00AF24B7"/>
    <w:rsid w:val="00AF3AFD"/>
    <w:rsid w:val="00AF418A"/>
    <w:rsid w:val="00AF4617"/>
    <w:rsid w:val="00AF48DA"/>
    <w:rsid w:val="00AF4F33"/>
    <w:rsid w:val="00AF5267"/>
    <w:rsid w:val="00AF5BE6"/>
    <w:rsid w:val="00AF5CE0"/>
    <w:rsid w:val="00AF601A"/>
    <w:rsid w:val="00AF6195"/>
    <w:rsid w:val="00AF639A"/>
    <w:rsid w:val="00AF6781"/>
    <w:rsid w:val="00AF67EE"/>
    <w:rsid w:val="00AF6BCD"/>
    <w:rsid w:val="00AF7218"/>
    <w:rsid w:val="00AF74BC"/>
    <w:rsid w:val="00AF76DB"/>
    <w:rsid w:val="00AF77BA"/>
    <w:rsid w:val="00B00A14"/>
    <w:rsid w:val="00B00E46"/>
    <w:rsid w:val="00B016DD"/>
    <w:rsid w:val="00B03261"/>
    <w:rsid w:val="00B03267"/>
    <w:rsid w:val="00B0328E"/>
    <w:rsid w:val="00B032AC"/>
    <w:rsid w:val="00B032D3"/>
    <w:rsid w:val="00B043A9"/>
    <w:rsid w:val="00B04800"/>
    <w:rsid w:val="00B04B2C"/>
    <w:rsid w:val="00B04F5A"/>
    <w:rsid w:val="00B05143"/>
    <w:rsid w:val="00B05C66"/>
    <w:rsid w:val="00B05DFB"/>
    <w:rsid w:val="00B05F06"/>
    <w:rsid w:val="00B0686C"/>
    <w:rsid w:val="00B071AB"/>
    <w:rsid w:val="00B075CC"/>
    <w:rsid w:val="00B07701"/>
    <w:rsid w:val="00B07CA8"/>
    <w:rsid w:val="00B07F96"/>
    <w:rsid w:val="00B106A4"/>
    <w:rsid w:val="00B107D7"/>
    <w:rsid w:val="00B1092F"/>
    <w:rsid w:val="00B11128"/>
    <w:rsid w:val="00B11260"/>
    <w:rsid w:val="00B11479"/>
    <w:rsid w:val="00B118CB"/>
    <w:rsid w:val="00B11C27"/>
    <w:rsid w:val="00B11C5A"/>
    <w:rsid w:val="00B12003"/>
    <w:rsid w:val="00B121B1"/>
    <w:rsid w:val="00B125FC"/>
    <w:rsid w:val="00B13282"/>
    <w:rsid w:val="00B134C4"/>
    <w:rsid w:val="00B13E5D"/>
    <w:rsid w:val="00B13E71"/>
    <w:rsid w:val="00B13E97"/>
    <w:rsid w:val="00B142B9"/>
    <w:rsid w:val="00B14429"/>
    <w:rsid w:val="00B145F5"/>
    <w:rsid w:val="00B159DF"/>
    <w:rsid w:val="00B15C53"/>
    <w:rsid w:val="00B16086"/>
    <w:rsid w:val="00B16870"/>
    <w:rsid w:val="00B171E7"/>
    <w:rsid w:val="00B17290"/>
    <w:rsid w:val="00B17405"/>
    <w:rsid w:val="00B1779A"/>
    <w:rsid w:val="00B201C3"/>
    <w:rsid w:val="00B20649"/>
    <w:rsid w:val="00B20F38"/>
    <w:rsid w:val="00B211CE"/>
    <w:rsid w:val="00B21BF1"/>
    <w:rsid w:val="00B21BF6"/>
    <w:rsid w:val="00B21D67"/>
    <w:rsid w:val="00B21F49"/>
    <w:rsid w:val="00B21F77"/>
    <w:rsid w:val="00B223AC"/>
    <w:rsid w:val="00B223B0"/>
    <w:rsid w:val="00B22CE7"/>
    <w:rsid w:val="00B22EDC"/>
    <w:rsid w:val="00B22F0F"/>
    <w:rsid w:val="00B22F89"/>
    <w:rsid w:val="00B23CE1"/>
    <w:rsid w:val="00B23D22"/>
    <w:rsid w:val="00B24333"/>
    <w:rsid w:val="00B246F1"/>
    <w:rsid w:val="00B25BA9"/>
    <w:rsid w:val="00B26011"/>
    <w:rsid w:val="00B27098"/>
    <w:rsid w:val="00B27763"/>
    <w:rsid w:val="00B27921"/>
    <w:rsid w:val="00B27DEA"/>
    <w:rsid w:val="00B3011B"/>
    <w:rsid w:val="00B30217"/>
    <w:rsid w:val="00B3051C"/>
    <w:rsid w:val="00B30758"/>
    <w:rsid w:val="00B308A4"/>
    <w:rsid w:val="00B30B99"/>
    <w:rsid w:val="00B30BBD"/>
    <w:rsid w:val="00B30D56"/>
    <w:rsid w:val="00B30EF2"/>
    <w:rsid w:val="00B31036"/>
    <w:rsid w:val="00B313F1"/>
    <w:rsid w:val="00B31B52"/>
    <w:rsid w:val="00B32297"/>
    <w:rsid w:val="00B328AD"/>
    <w:rsid w:val="00B32D89"/>
    <w:rsid w:val="00B32E54"/>
    <w:rsid w:val="00B3390C"/>
    <w:rsid w:val="00B33934"/>
    <w:rsid w:val="00B33ACD"/>
    <w:rsid w:val="00B33D97"/>
    <w:rsid w:val="00B3591D"/>
    <w:rsid w:val="00B35C69"/>
    <w:rsid w:val="00B3621A"/>
    <w:rsid w:val="00B362F7"/>
    <w:rsid w:val="00B367B1"/>
    <w:rsid w:val="00B369FD"/>
    <w:rsid w:val="00B3717E"/>
    <w:rsid w:val="00B37210"/>
    <w:rsid w:val="00B4012C"/>
    <w:rsid w:val="00B4090B"/>
    <w:rsid w:val="00B40C30"/>
    <w:rsid w:val="00B40E20"/>
    <w:rsid w:val="00B4164B"/>
    <w:rsid w:val="00B41DDD"/>
    <w:rsid w:val="00B42617"/>
    <w:rsid w:val="00B439D2"/>
    <w:rsid w:val="00B4424B"/>
    <w:rsid w:val="00B44457"/>
    <w:rsid w:val="00B445F1"/>
    <w:rsid w:val="00B4518E"/>
    <w:rsid w:val="00B45620"/>
    <w:rsid w:val="00B459C9"/>
    <w:rsid w:val="00B45EB1"/>
    <w:rsid w:val="00B46243"/>
    <w:rsid w:val="00B4624C"/>
    <w:rsid w:val="00B4627D"/>
    <w:rsid w:val="00B46491"/>
    <w:rsid w:val="00B464F1"/>
    <w:rsid w:val="00B46E8C"/>
    <w:rsid w:val="00B47025"/>
    <w:rsid w:val="00B471E3"/>
    <w:rsid w:val="00B47937"/>
    <w:rsid w:val="00B47A62"/>
    <w:rsid w:val="00B50535"/>
    <w:rsid w:val="00B505BC"/>
    <w:rsid w:val="00B5071D"/>
    <w:rsid w:val="00B5076A"/>
    <w:rsid w:val="00B50ACE"/>
    <w:rsid w:val="00B50AFA"/>
    <w:rsid w:val="00B51430"/>
    <w:rsid w:val="00B51DBC"/>
    <w:rsid w:val="00B51F23"/>
    <w:rsid w:val="00B52854"/>
    <w:rsid w:val="00B52C7C"/>
    <w:rsid w:val="00B52F9F"/>
    <w:rsid w:val="00B5334E"/>
    <w:rsid w:val="00B5341A"/>
    <w:rsid w:val="00B535E1"/>
    <w:rsid w:val="00B53FFF"/>
    <w:rsid w:val="00B542F9"/>
    <w:rsid w:val="00B547F0"/>
    <w:rsid w:val="00B55AFC"/>
    <w:rsid w:val="00B56045"/>
    <w:rsid w:val="00B56CCF"/>
    <w:rsid w:val="00B575B2"/>
    <w:rsid w:val="00B57840"/>
    <w:rsid w:val="00B578B1"/>
    <w:rsid w:val="00B578C2"/>
    <w:rsid w:val="00B5798D"/>
    <w:rsid w:val="00B57FF9"/>
    <w:rsid w:val="00B6046A"/>
    <w:rsid w:val="00B60DDE"/>
    <w:rsid w:val="00B6101C"/>
    <w:rsid w:val="00B61152"/>
    <w:rsid w:val="00B61200"/>
    <w:rsid w:val="00B6134F"/>
    <w:rsid w:val="00B615A5"/>
    <w:rsid w:val="00B615EC"/>
    <w:rsid w:val="00B61C33"/>
    <w:rsid w:val="00B61CE1"/>
    <w:rsid w:val="00B62069"/>
    <w:rsid w:val="00B620AC"/>
    <w:rsid w:val="00B6258C"/>
    <w:rsid w:val="00B628FA"/>
    <w:rsid w:val="00B62E0C"/>
    <w:rsid w:val="00B62FBE"/>
    <w:rsid w:val="00B632AD"/>
    <w:rsid w:val="00B63793"/>
    <w:rsid w:val="00B638B6"/>
    <w:rsid w:val="00B63D34"/>
    <w:rsid w:val="00B640D8"/>
    <w:rsid w:val="00B64546"/>
    <w:rsid w:val="00B64982"/>
    <w:rsid w:val="00B65065"/>
    <w:rsid w:val="00B65D8D"/>
    <w:rsid w:val="00B66267"/>
    <w:rsid w:val="00B665BB"/>
    <w:rsid w:val="00B66F25"/>
    <w:rsid w:val="00B67712"/>
    <w:rsid w:val="00B67A40"/>
    <w:rsid w:val="00B67F91"/>
    <w:rsid w:val="00B70A65"/>
    <w:rsid w:val="00B70DBF"/>
    <w:rsid w:val="00B71143"/>
    <w:rsid w:val="00B71C54"/>
    <w:rsid w:val="00B71ED7"/>
    <w:rsid w:val="00B72885"/>
    <w:rsid w:val="00B7295B"/>
    <w:rsid w:val="00B72EBE"/>
    <w:rsid w:val="00B7364E"/>
    <w:rsid w:val="00B7388C"/>
    <w:rsid w:val="00B73932"/>
    <w:rsid w:val="00B73C1E"/>
    <w:rsid w:val="00B74182"/>
    <w:rsid w:val="00B74418"/>
    <w:rsid w:val="00B75018"/>
    <w:rsid w:val="00B75226"/>
    <w:rsid w:val="00B752CA"/>
    <w:rsid w:val="00B75DF9"/>
    <w:rsid w:val="00B7611B"/>
    <w:rsid w:val="00B7636A"/>
    <w:rsid w:val="00B764C3"/>
    <w:rsid w:val="00B7696B"/>
    <w:rsid w:val="00B76B91"/>
    <w:rsid w:val="00B77451"/>
    <w:rsid w:val="00B808AF"/>
    <w:rsid w:val="00B80B95"/>
    <w:rsid w:val="00B8134C"/>
    <w:rsid w:val="00B8139C"/>
    <w:rsid w:val="00B816F7"/>
    <w:rsid w:val="00B81BFA"/>
    <w:rsid w:val="00B8242B"/>
    <w:rsid w:val="00B82995"/>
    <w:rsid w:val="00B82A7E"/>
    <w:rsid w:val="00B82B11"/>
    <w:rsid w:val="00B831F1"/>
    <w:rsid w:val="00B83C2E"/>
    <w:rsid w:val="00B8428B"/>
    <w:rsid w:val="00B844D2"/>
    <w:rsid w:val="00B84A9A"/>
    <w:rsid w:val="00B84EBD"/>
    <w:rsid w:val="00B859BD"/>
    <w:rsid w:val="00B85E7D"/>
    <w:rsid w:val="00B8651B"/>
    <w:rsid w:val="00B86E6D"/>
    <w:rsid w:val="00B872D3"/>
    <w:rsid w:val="00B8778D"/>
    <w:rsid w:val="00B87A1F"/>
    <w:rsid w:val="00B87D90"/>
    <w:rsid w:val="00B906FA"/>
    <w:rsid w:val="00B907CA"/>
    <w:rsid w:val="00B9081F"/>
    <w:rsid w:val="00B90C35"/>
    <w:rsid w:val="00B91186"/>
    <w:rsid w:val="00B9190B"/>
    <w:rsid w:val="00B91DAD"/>
    <w:rsid w:val="00B92247"/>
    <w:rsid w:val="00B925D8"/>
    <w:rsid w:val="00B92600"/>
    <w:rsid w:val="00B92E7B"/>
    <w:rsid w:val="00B932AD"/>
    <w:rsid w:val="00B9384D"/>
    <w:rsid w:val="00B93CED"/>
    <w:rsid w:val="00B94218"/>
    <w:rsid w:val="00B94FBA"/>
    <w:rsid w:val="00B954C3"/>
    <w:rsid w:val="00B956B3"/>
    <w:rsid w:val="00B959B3"/>
    <w:rsid w:val="00B95B8F"/>
    <w:rsid w:val="00B95FDE"/>
    <w:rsid w:val="00B967DD"/>
    <w:rsid w:val="00B96A28"/>
    <w:rsid w:val="00B96ACC"/>
    <w:rsid w:val="00B96DB3"/>
    <w:rsid w:val="00B97BD1"/>
    <w:rsid w:val="00BA04B0"/>
    <w:rsid w:val="00BA0AAC"/>
    <w:rsid w:val="00BA0C39"/>
    <w:rsid w:val="00BA15D8"/>
    <w:rsid w:val="00BA16A0"/>
    <w:rsid w:val="00BA20DF"/>
    <w:rsid w:val="00BA22D1"/>
    <w:rsid w:val="00BA285F"/>
    <w:rsid w:val="00BA2D4D"/>
    <w:rsid w:val="00BA3872"/>
    <w:rsid w:val="00BA3C60"/>
    <w:rsid w:val="00BA4978"/>
    <w:rsid w:val="00BA4C64"/>
    <w:rsid w:val="00BA4F64"/>
    <w:rsid w:val="00BA532C"/>
    <w:rsid w:val="00BA580E"/>
    <w:rsid w:val="00BA5BC6"/>
    <w:rsid w:val="00BA5C4D"/>
    <w:rsid w:val="00BA6290"/>
    <w:rsid w:val="00BA6888"/>
    <w:rsid w:val="00BA68EF"/>
    <w:rsid w:val="00BA69F0"/>
    <w:rsid w:val="00BA6C08"/>
    <w:rsid w:val="00BA756D"/>
    <w:rsid w:val="00BA757B"/>
    <w:rsid w:val="00BA76D9"/>
    <w:rsid w:val="00BA76F9"/>
    <w:rsid w:val="00BB000E"/>
    <w:rsid w:val="00BB0243"/>
    <w:rsid w:val="00BB0939"/>
    <w:rsid w:val="00BB0B57"/>
    <w:rsid w:val="00BB0EE9"/>
    <w:rsid w:val="00BB0F91"/>
    <w:rsid w:val="00BB19B2"/>
    <w:rsid w:val="00BB1A1C"/>
    <w:rsid w:val="00BB1A90"/>
    <w:rsid w:val="00BB225B"/>
    <w:rsid w:val="00BB229B"/>
    <w:rsid w:val="00BB297B"/>
    <w:rsid w:val="00BB2FF7"/>
    <w:rsid w:val="00BB35D5"/>
    <w:rsid w:val="00BB3B2B"/>
    <w:rsid w:val="00BB3BAD"/>
    <w:rsid w:val="00BB3F36"/>
    <w:rsid w:val="00BB41CD"/>
    <w:rsid w:val="00BB42E2"/>
    <w:rsid w:val="00BB435C"/>
    <w:rsid w:val="00BB4369"/>
    <w:rsid w:val="00BB493B"/>
    <w:rsid w:val="00BB4D08"/>
    <w:rsid w:val="00BB4DC3"/>
    <w:rsid w:val="00BB4F77"/>
    <w:rsid w:val="00BB4FC8"/>
    <w:rsid w:val="00BB514B"/>
    <w:rsid w:val="00BB591A"/>
    <w:rsid w:val="00BB63A9"/>
    <w:rsid w:val="00BB68B0"/>
    <w:rsid w:val="00BB6CFB"/>
    <w:rsid w:val="00BB6DF6"/>
    <w:rsid w:val="00BB73BA"/>
    <w:rsid w:val="00BB7F78"/>
    <w:rsid w:val="00BC169C"/>
    <w:rsid w:val="00BC193F"/>
    <w:rsid w:val="00BC1A06"/>
    <w:rsid w:val="00BC24A9"/>
    <w:rsid w:val="00BC2523"/>
    <w:rsid w:val="00BC3503"/>
    <w:rsid w:val="00BC36D7"/>
    <w:rsid w:val="00BC4C40"/>
    <w:rsid w:val="00BC5249"/>
    <w:rsid w:val="00BC52CC"/>
    <w:rsid w:val="00BC5804"/>
    <w:rsid w:val="00BC609E"/>
    <w:rsid w:val="00BC684C"/>
    <w:rsid w:val="00BC6AEA"/>
    <w:rsid w:val="00BC6B9E"/>
    <w:rsid w:val="00BD0134"/>
    <w:rsid w:val="00BD0871"/>
    <w:rsid w:val="00BD0C46"/>
    <w:rsid w:val="00BD0E74"/>
    <w:rsid w:val="00BD11A5"/>
    <w:rsid w:val="00BD1377"/>
    <w:rsid w:val="00BD1EA0"/>
    <w:rsid w:val="00BD23E9"/>
    <w:rsid w:val="00BD2A6B"/>
    <w:rsid w:val="00BD2B61"/>
    <w:rsid w:val="00BD395D"/>
    <w:rsid w:val="00BD3C47"/>
    <w:rsid w:val="00BD41B1"/>
    <w:rsid w:val="00BD41F6"/>
    <w:rsid w:val="00BD4787"/>
    <w:rsid w:val="00BD47B5"/>
    <w:rsid w:val="00BD4A26"/>
    <w:rsid w:val="00BD59DF"/>
    <w:rsid w:val="00BD5BB1"/>
    <w:rsid w:val="00BD5EC0"/>
    <w:rsid w:val="00BD6298"/>
    <w:rsid w:val="00BD63EB"/>
    <w:rsid w:val="00BD6923"/>
    <w:rsid w:val="00BD6DA3"/>
    <w:rsid w:val="00BD7B0B"/>
    <w:rsid w:val="00BD7B45"/>
    <w:rsid w:val="00BD7C1F"/>
    <w:rsid w:val="00BD7DD7"/>
    <w:rsid w:val="00BD7E81"/>
    <w:rsid w:val="00BE00EE"/>
    <w:rsid w:val="00BE072F"/>
    <w:rsid w:val="00BE0DAC"/>
    <w:rsid w:val="00BE1088"/>
    <w:rsid w:val="00BE152A"/>
    <w:rsid w:val="00BE152B"/>
    <w:rsid w:val="00BE15EB"/>
    <w:rsid w:val="00BE18CC"/>
    <w:rsid w:val="00BE19CA"/>
    <w:rsid w:val="00BE1C2B"/>
    <w:rsid w:val="00BE2208"/>
    <w:rsid w:val="00BE22B9"/>
    <w:rsid w:val="00BE2BA1"/>
    <w:rsid w:val="00BE2DE3"/>
    <w:rsid w:val="00BE3009"/>
    <w:rsid w:val="00BE37BD"/>
    <w:rsid w:val="00BE4013"/>
    <w:rsid w:val="00BE41C9"/>
    <w:rsid w:val="00BE44DB"/>
    <w:rsid w:val="00BE4ACF"/>
    <w:rsid w:val="00BE4F89"/>
    <w:rsid w:val="00BE5858"/>
    <w:rsid w:val="00BE5D35"/>
    <w:rsid w:val="00BE6437"/>
    <w:rsid w:val="00BE6AB8"/>
    <w:rsid w:val="00BE7308"/>
    <w:rsid w:val="00BE74CF"/>
    <w:rsid w:val="00BE7601"/>
    <w:rsid w:val="00BE76CF"/>
    <w:rsid w:val="00BE76E1"/>
    <w:rsid w:val="00BE78D3"/>
    <w:rsid w:val="00BE7AC8"/>
    <w:rsid w:val="00BE7CD3"/>
    <w:rsid w:val="00BF0715"/>
    <w:rsid w:val="00BF08D2"/>
    <w:rsid w:val="00BF10DD"/>
    <w:rsid w:val="00BF1B43"/>
    <w:rsid w:val="00BF223D"/>
    <w:rsid w:val="00BF2BF8"/>
    <w:rsid w:val="00BF2CD2"/>
    <w:rsid w:val="00BF2DDA"/>
    <w:rsid w:val="00BF3470"/>
    <w:rsid w:val="00BF3617"/>
    <w:rsid w:val="00BF3E09"/>
    <w:rsid w:val="00BF4427"/>
    <w:rsid w:val="00BF49E7"/>
    <w:rsid w:val="00BF5451"/>
    <w:rsid w:val="00BF560C"/>
    <w:rsid w:val="00BF560D"/>
    <w:rsid w:val="00BF59D4"/>
    <w:rsid w:val="00BF5D41"/>
    <w:rsid w:val="00BF606F"/>
    <w:rsid w:val="00BF608A"/>
    <w:rsid w:val="00BF633A"/>
    <w:rsid w:val="00BF6712"/>
    <w:rsid w:val="00BF677A"/>
    <w:rsid w:val="00BF7119"/>
    <w:rsid w:val="00C001D2"/>
    <w:rsid w:val="00C00551"/>
    <w:rsid w:val="00C0099C"/>
    <w:rsid w:val="00C00CC6"/>
    <w:rsid w:val="00C0100D"/>
    <w:rsid w:val="00C012AA"/>
    <w:rsid w:val="00C01974"/>
    <w:rsid w:val="00C02030"/>
    <w:rsid w:val="00C02068"/>
    <w:rsid w:val="00C029B8"/>
    <w:rsid w:val="00C0343E"/>
    <w:rsid w:val="00C038DF"/>
    <w:rsid w:val="00C03B5F"/>
    <w:rsid w:val="00C044E7"/>
    <w:rsid w:val="00C049FB"/>
    <w:rsid w:val="00C04C2A"/>
    <w:rsid w:val="00C051C2"/>
    <w:rsid w:val="00C05448"/>
    <w:rsid w:val="00C05F25"/>
    <w:rsid w:val="00C05FB1"/>
    <w:rsid w:val="00C06D1B"/>
    <w:rsid w:val="00C06F67"/>
    <w:rsid w:val="00C07C75"/>
    <w:rsid w:val="00C1007E"/>
    <w:rsid w:val="00C105DF"/>
    <w:rsid w:val="00C109E3"/>
    <w:rsid w:val="00C10D03"/>
    <w:rsid w:val="00C12E1B"/>
    <w:rsid w:val="00C13047"/>
    <w:rsid w:val="00C13C54"/>
    <w:rsid w:val="00C13C78"/>
    <w:rsid w:val="00C13D7B"/>
    <w:rsid w:val="00C1414C"/>
    <w:rsid w:val="00C145C0"/>
    <w:rsid w:val="00C14636"/>
    <w:rsid w:val="00C147EF"/>
    <w:rsid w:val="00C14C75"/>
    <w:rsid w:val="00C14D02"/>
    <w:rsid w:val="00C14DCF"/>
    <w:rsid w:val="00C152F9"/>
    <w:rsid w:val="00C15512"/>
    <w:rsid w:val="00C155A4"/>
    <w:rsid w:val="00C156C6"/>
    <w:rsid w:val="00C15C1F"/>
    <w:rsid w:val="00C15C91"/>
    <w:rsid w:val="00C15ECE"/>
    <w:rsid w:val="00C1621A"/>
    <w:rsid w:val="00C16884"/>
    <w:rsid w:val="00C17222"/>
    <w:rsid w:val="00C175AB"/>
    <w:rsid w:val="00C17F08"/>
    <w:rsid w:val="00C17FCD"/>
    <w:rsid w:val="00C201C0"/>
    <w:rsid w:val="00C20F6E"/>
    <w:rsid w:val="00C21427"/>
    <w:rsid w:val="00C21A31"/>
    <w:rsid w:val="00C21AC1"/>
    <w:rsid w:val="00C22019"/>
    <w:rsid w:val="00C2209D"/>
    <w:rsid w:val="00C22187"/>
    <w:rsid w:val="00C223D7"/>
    <w:rsid w:val="00C224CB"/>
    <w:rsid w:val="00C22F06"/>
    <w:rsid w:val="00C2308D"/>
    <w:rsid w:val="00C2335C"/>
    <w:rsid w:val="00C2371A"/>
    <w:rsid w:val="00C23774"/>
    <w:rsid w:val="00C23878"/>
    <w:rsid w:val="00C23A68"/>
    <w:rsid w:val="00C23CB1"/>
    <w:rsid w:val="00C24622"/>
    <w:rsid w:val="00C248BC"/>
    <w:rsid w:val="00C24A7C"/>
    <w:rsid w:val="00C24B08"/>
    <w:rsid w:val="00C2533D"/>
    <w:rsid w:val="00C2553B"/>
    <w:rsid w:val="00C257EE"/>
    <w:rsid w:val="00C25DD1"/>
    <w:rsid w:val="00C25E0C"/>
    <w:rsid w:val="00C26CB2"/>
    <w:rsid w:val="00C27C99"/>
    <w:rsid w:val="00C27F17"/>
    <w:rsid w:val="00C30E56"/>
    <w:rsid w:val="00C312F7"/>
    <w:rsid w:val="00C3146F"/>
    <w:rsid w:val="00C31693"/>
    <w:rsid w:val="00C31A09"/>
    <w:rsid w:val="00C31A7B"/>
    <w:rsid w:val="00C32086"/>
    <w:rsid w:val="00C3259E"/>
    <w:rsid w:val="00C32DFB"/>
    <w:rsid w:val="00C33A6B"/>
    <w:rsid w:val="00C342D1"/>
    <w:rsid w:val="00C3450E"/>
    <w:rsid w:val="00C345AC"/>
    <w:rsid w:val="00C34E08"/>
    <w:rsid w:val="00C357D4"/>
    <w:rsid w:val="00C35BE6"/>
    <w:rsid w:val="00C36118"/>
    <w:rsid w:val="00C3614A"/>
    <w:rsid w:val="00C3614D"/>
    <w:rsid w:val="00C36943"/>
    <w:rsid w:val="00C3696A"/>
    <w:rsid w:val="00C36DCC"/>
    <w:rsid w:val="00C37506"/>
    <w:rsid w:val="00C37AF3"/>
    <w:rsid w:val="00C37EE7"/>
    <w:rsid w:val="00C40416"/>
    <w:rsid w:val="00C404B9"/>
    <w:rsid w:val="00C41215"/>
    <w:rsid w:val="00C4141D"/>
    <w:rsid w:val="00C4186D"/>
    <w:rsid w:val="00C418FB"/>
    <w:rsid w:val="00C4230B"/>
    <w:rsid w:val="00C4244F"/>
    <w:rsid w:val="00C42DBF"/>
    <w:rsid w:val="00C42DE0"/>
    <w:rsid w:val="00C43059"/>
    <w:rsid w:val="00C44317"/>
    <w:rsid w:val="00C446CC"/>
    <w:rsid w:val="00C4530C"/>
    <w:rsid w:val="00C45765"/>
    <w:rsid w:val="00C4586F"/>
    <w:rsid w:val="00C45AF3"/>
    <w:rsid w:val="00C478E2"/>
    <w:rsid w:val="00C47ADD"/>
    <w:rsid w:val="00C502BD"/>
    <w:rsid w:val="00C503C5"/>
    <w:rsid w:val="00C5063A"/>
    <w:rsid w:val="00C5097A"/>
    <w:rsid w:val="00C50BDF"/>
    <w:rsid w:val="00C51055"/>
    <w:rsid w:val="00C5112F"/>
    <w:rsid w:val="00C51414"/>
    <w:rsid w:val="00C519D4"/>
    <w:rsid w:val="00C51DA6"/>
    <w:rsid w:val="00C52155"/>
    <w:rsid w:val="00C5310A"/>
    <w:rsid w:val="00C53616"/>
    <w:rsid w:val="00C53A51"/>
    <w:rsid w:val="00C53E64"/>
    <w:rsid w:val="00C545AF"/>
    <w:rsid w:val="00C5460C"/>
    <w:rsid w:val="00C54684"/>
    <w:rsid w:val="00C546D2"/>
    <w:rsid w:val="00C548D6"/>
    <w:rsid w:val="00C54E29"/>
    <w:rsid w:val="00C55425"/>
    <w:rsid w:val="00C55581"/>
    <w:rsid w:val="00C559D5"/>
    <w:rsid w:val="00C562E3"/>
    <w:rsid w:val="00C56369"/>
    <w:rsid w:val="00C5657C"/>
    <w:rsid w:val="00C56D1D"/>
    <w:rsid w:val="00C572B6"/>
    <w:rsid w:val="00C57449"/>
    <w:rsid w:val="00C5756C"/>
    <w:rsid w:val="00C57AE6"/>
    <w:rsid w:val="00C61C40"/>
    <w:rsid w:val="00C61CB3"/>
    <w:rsid w:val="00C6231F"/>
    <w:rsid w:val="00C62AEF"/>
    <w:rsid w:val="00C62BD6"/>
    <w:rsid w:val="00C62FDE"/>
    <w:rsid w:val="00C6340B"/>
    <w:rsid w:val="00C642D5"/>
    <w:rsid w:val="00C6435D"/>
    <w:rsid w:val="00C6451B"/>
    <w:rsid w:val="00C64A40"/>
    <w:rsid w:val="00C64BCE"/>
    <w:rsid w:val="00C64CEE"/>
    <w:rsid w:val="00C669CA"/>
    <w:rsid w:val="00C66C6C"/>
    <w:rsid w:val="00C66FB5"/>
    <w:rsid w:val="00C672B2"/>
    <w:rsid w:val="00C6793C"/>
    <w:rsid w:val="00C70121"/>
    <w:rsid w:val="00C709B5"/>
    <w:rsid w:val="00C70D68"/>
    <w:rsid w:val="00C70E7D"/>
    <w:rsid w:val="00C711B4"/>
    <w:rsid w:val="00C71991"/>
    <w:rsid w:val="00C71C31"/>
    <w:rsid w:val="00C7213D"/>
    <w:rsid w:val="00C72574"/>
    <w:rsid w:val="00C72DE4"/>
    <w:rsid w:val="00C72F14"/>
    <w:rsid w:val="00C73146"/>
    <w:rsid w:val="00C735D9"/>
    <w:rsid w:val="00C73758"/>
    <w:rsid w:val="00C7397A"/>
    <w:rsid w:val="00C73C29"/>
    <w:rsid w:val="00C7415B"/>
    <w:rsid w:val="00C74286"/>
    <w:rsid w:val="00C74573"/>
    <w:rsid w:val="00C74869"/>
    <w:rsid w:val="00C74E70"/>
    <w:rsid w:val="00C7508D"/>
    <w:rsid w:val="00C753FA"/>
    <w:rsid w:val="00C75553"/>
    <w:rsid w:val="00C75BD7"/>
    <w:rsid w:val="00C76905"/>
    <w:rsid w:val="00C769A3"/>
    <w:rsid w:val="00C76DA6"/>
    <w:rsid w:val="00C7727D"/>
    <w:rsid w:val="00C7754D"/>
    <w:rsid w:val="00C77900"/>
    <w:rsid w:val="00C77F4D"/>
    <w:rsid w:val="00C803D3"/>
    <w:rsid w:val="00C809C3"/>
    <w:rsid w:val="00C80C47"/>
    <w:rsid w:val="00C813BB"/>
    <w:rsid w:val="00C81D17"/>
    <w:rsid w:val="00C8215B"/>
    <w:rsid w:val="00C82546"/>
    <w:rsid w:val="00C826DE"/>
    <w:rsid w:val="00C832E5"/>
    <w:rsid w:val="00C83C3F"/>
    <w:rsid w:val="00C85235"/>
    <w:rsid w:val="00C85C05"/>
    <w:rsid w:val="00C85EBE"/>
    <w:rsid w:val="00C86214"/>
    <w:rsid w:val="00C86AA8"/>
    <w:rsid w:val="00C86C80"/>
    <w:rsid w:val="00C86EBC"/>
    <w:rsid w:val="00C86FD1"/>
    <w:rsid w:val="00C8741C"/>
    <w:rsid w:val="00C87FD6"/>
    <w:rsid w:val="00C90683"/>
    <w:rsid w:val="00C908E6"/>
    <w:rsid w:val="00C9107A"/>
    <w:rsid w:val="00C912E4"/>
    <w:rsid w:val="00C9133E"/>
    <w:rsid w:val="00C913F3"/>
    <w:rsid w:val="00C92380"/>
    <w:rsid w:val="00C924D0"/>
    <w:rsid w:val="00C939F3"/>
    <w:rsid w:val="00C93E18"/>
    <w:rsid w:val="00C94DF6"/>
    <w:rsid w:val="00C95360"/>
    <w:rsid w:val="00C9563F"/>
    <w:rsid w:val="00C95CF2"/>
    <w:rsid w:val="00C95E08"/>
    <w:rsid w:val="00C96029"/>
    <w:rsid w:val="00C964FC"/>
    <w:rsid w:val="00C96559"/>
    <w:rsid w:val="00C96F20"/>
    <w:rsid w:val="00C9712D"/>
    <w:rsid w:val="00C971D7"/>
    <w:rsid w:val="00C973E8"/>
    <w:rsid w:val="00C9754B"/>
    <w:rsid w:val="00C975E2"/>
    <w:rsid w:val="00C976A2"/>
    <w:rsid w:val="00C97BE2"/>
    <w:rsid w:val="00CA0296"/>
    <w:rsid w:val="00CA046C"/>
    <w:rsid w:val="00CA0860"/>
    <w:rsid w:val="00CA12D1"/>
    <w:rsid w:val="00CA1725"/>
    <w:rsid w:val="00CA1AE6"/>
    <w:rsid w:val="00CA2C5F"/>
    <w:rsid w:val="00CA2E63"/>
    <w:rsid w:val="00CA33E1"/>
    <w:rsid w:val="00CA3819"/>
    <w:rsid w:val="00CA3D5A"/>
    <w:rsid w:val="00CA4135"/>
    <w:rsid w:val="00CA45A9"/>
    <w:rsid w:val="00CA494A"/>
    <w:rsid w:val="00CA5E3D"/>
    <w:rsid w:val="00CA60C7"/>
    <w:rsid w:val="00CA6225"/>
    <w:rsid w:val="00CA6264"/>
    <w:rsid w:val="00CA651C"/>
    <w:rsid w:val="00CA65E4"/>
    <w:rsid w:val="00CA69F9"/>
    <w:rsid w:val="00CA6A34"/>
    <w:rsid w:val="00CA6C02"/>
    <w:rsid w:val="00CA6DD0"/>
    <w:rsid w:val="00CA723C"/>
    <w:rsid w:val="00CA7463"/>
    <w:rsid w:val="00CA7F06"/>
    <w:rsid w:val="00CB04E2"/>
    <w:rsid w:val="00CB0A5E"/>
    <w:rsid w:val="00CB0D97"/>
    <w:rsid w:val="00CB1680"/>
    <w:rsid w:val="00CB17B1"/>
    <w:rsid w:val="00CB1943"/>
    <w:rsid w:val="00CB2198"/>
    <w:rsid w:val="00CB24AD"/>
    <w:rsid w:val="00CB25B8"/>
    <w:rsid w:val="00CB2704"/>
    <w:rsid w:val="00CB2832"/>
    <w:rsid w:val="00CB28D1"/>
    <w:rsid w:val="00CB3076"/>
    <w:rsid w:val="00CB3873"/>
    <w:rsid w:val="00CB3959"/>
    <w:rsid w:val="00CB3CA0"/>
    <w:rsid w:val="00CB4054"/>
    <w:rsid w:val="00CB46AD"/>
    <w:rsid w:val="00CB5308"/>
    <w:rsid w:val="00CB54FE"/>
    <w:rsid w:val="00CB58FF"/>
    <w:rsid w:val="00CB5BDE"/>
    <w:rsid w:val="00CB6460"/>
    <w:rsid w:val="00CB657C"/>
    <w:rsid w:val="00CB66C2"/>
    <w:rsid w:val="00CB6C4C"/>
    <w:rsid w:val="00CB6ECE"/>
    <w:rsid w:val="00CB779D"/>
    <w:rsid w:val="00CB78ED"/>
    <w:rsid w:val="00CB78F8"/>
    <w:rsid w:val="00CB7DB2"/>
    <w:rsid w:val="00CC0877"/>
    <w:rsid w:val="00CC0AC5"/>
    <w:rsid w:val="00CC0AE1"/>
    <w:rsid w:val="00CC0EC6"/>
    <w:rsid w:val="00CC119F"/>
    <w:rsid w:val="00CC16C8"/>
    <w:rsid w:val="00CC1D5E"/>
    <w:rsid w:val="00CC2126"/>
    <w:rsid w:val="00CC2349"/>
    <w:rsid w:val="00CC23FD"/>
    <w:rsid w:val="00CC2619"/>
    <w:rsid w:val="00CC27FD"/>
    <w:rsid w:val="00CC2D88"/>
    <w:rsid w:val="00CC2EF4"/>
    <w:rsid w:val="00CC2F62"/>
    <w:rsid w:val="00CC33B2"/>
    <w:rsid w:val="00CC35E5"/>
    <w:rsid w:val="00CC3F25"/>
    <w:rsid w:val="00CC40E5"/>
    <w:rsid w:val="00CC422B"/>
    <w:rsid w:val="00CC4231"/>
    <w:rsid w:val="00CC44B8"/>
    <w:rsid w:val="00CC4627"/>
    <w:rsid w:val="00CC4C38"/>
    <w:rsid w:val="00CC4D5A"/>
    <w:rsid w:val="00CC5896"/>
    <w:rsid w:val="00CC5D7C"/>
    <w:rsid w:val="00CC6095"/>
    <w:rsid w:val="00CC6124"/>
    <w:rsid w:val="00CC6684"/>
    <w:rsid w:val="00CC689C"/>
    <w:rsid w:val="00CC6C08"/>
    <w:rsid w:val="00CC7137"/>
    <w:rsid w:val="00CC71D6"/>
    <w:rsid w:val="00CC71E1"/>
    <w:rsid w:val="00CC73CE"/>
    <w:rsid w:val="00CC7956"/>
    <w:rsid w:val="00CC7A2B"/>
    <w:rsid w:val="00CC7BA3"/>
    <w:rsid w:val="00CC7EDA"/>
    <w:rsid w:val="00CC7F05"/>
    <w:rsid w:val="00CD065E"/>
    <w:rsid w:val="00CD0A08"/>
    <w:rsid w:val="00CD0E6F"/>
    <w:rsid w:val="00CD16A2"/>
    <w:rsid w:val="00CD200B"/>
    <w:rsid w:val="00CD21D4"/>
    <w:rsid w:val="00CD2918"/>
    <w:rsid w:val="00CD2D1E"/>
    <w:rsid w:val="00CD2FC9"/>
    <w:rsid w:val="00CD3418"/>
    <w:rsid w:val="00CD3547"/>
    <w:rsid w:val="00CD36F2"/>
    <w:rsid w:val="00CD3AB3"/>
    <w:rsid w:val="00CD467D"/>
    <w:rsid w:val="00CD46DB"/>
    <w:rsid w:val="00CD49FB"/>
    <w:rsid w:val="00CD53DD"/>
    <w:rsid w:val="00CD5AD7"/>
    <w:rsid w:val="00CD5AF7"/>
    <w:rsid w:val="00CD5DE2"/>
    <w:rsid w:val="00CD5E64"/>
    <w:rsid w:val="00CD6859"/>
    <w:rsid w:val="00CD7009"/>
    <w:rsid w:val="00CD7E07"/>
    <w:rsid w:val="00CE01D0"/>
    <w:rsid w:val="00CE06FC"/>
    <w:rsid w:val="00CE0BE0"/>
    <w:rsid w:val="00CE0DBF"/>
    <w:rsid w:val="00CE142E"/>
    <w:rsid w:val="00CE18BC"/>
    <w:rsid w:val="00CE190D"/>
    <w:rsid w:val="00CE1AF5"/>
    <w:rsid w:val="00CE28A3"/>
    <w:rsid w:val="00CE2EF9"/>
    <w:rsid w:val="00CE3712"/>
    <w:rsid w:val="00CE3DF0"/>
    <w:rsid w:val="00CE4800"/>
    <w:rsid w:val="00CE4DE3"/>
    <w:rsid w:val="00CE4E99"/>
    <w:rsid w:val="00CE4FD7"/>
    <w:rsid w:val="00CE52C5"/>
    <w:rsid w:val="00CE533C"/>
    <w:rsid w:val="00CE5B5E"/>
    <w:rsid w:val="00CE5F0A"/>
    <w:rsid w:val="00CE6164"/>
    <w:rsid w:val="00CE6202"/>
    <w:rsid w:val="00CE6889"/>
    <w:rsid w:val="00CE6953"/>
    <w:rsid w:val="00CE70D3"/>
    <w:rsid w:val="00CE71B9"/>
    <w:rsid w:val="00CE7519"/>
    <w:rsid w:val="00CE755E"/>
    <w:rsid w:val="00CE75EF"/>
    <w:rsid w:val="00CE78A2"/>
    <w:rsid w:val="00CF00D6"/>
    <w:rsid w:val="00CF0370"/>
    <w:rsid w:val="00CF05E0"/>
    <w:rsid w:val="00CF0829"/>
    <w:rsid w:val="00CF0B2F"/>
    <w:rsid w:val="00CF1C56"/>
    <w:rsid w:val="00CF1CE5"/>
    <w:rsid w:val="00CF1D71"/>
    <w:rsid w:val="00CF2373"/>
    <w:rsid w:val="00CF2A03"/>
    <w:rsid w:val="00CF2AC6"/>
    <w:rsid w:val="00CF2E8E"/>
    <w:rsid w:val="00CF3ACF"/>
    <w:rsid w:val="00CF4086"/>
    <w:rsid w:val="00CF4396"/>
    <w:rsid w:val="00CF4593"/>
    <w:rsid w:val="00CF4BD9"/>
    <w:rsid w:val="00CF4E01"/>
    <w:rsid w:val="00CF5251"/>
    <w:rsid w:val="00CF5642"/>
    <w:rsid w:val="00CF5ADC"/>
    <w:rsid w:val="00CF6024"/>
    <w:rsid w:val="00CF6392"/>
    <w:rsid w:val="00CF6A45"/>
    <w:rsid w:val="00CF6E36"/>
    <w:rsid w:val="00CF6EB7"/>
    <w:rsid w:val="00CF6FB2"/>
    <w:rsid w:val="00CF740C"/>
    <w:rsid w:val="00CF7592"/>
    <w:rsid w:val="00CF7FBA"/>
    <w:rsid w:val="00D0045B"/>
    <w:rsid w:val="00D008ED"/>
    <w:rsid w:val="00D00C28"/>
    <w:rsid w:val="00D0146F"/>
    <w:rsid w:val="00D01992"/>
    <w:rsid w:val="00D01BEC"/>
    <w:rsid w:val="00D01CAF"/>
    <w:rsid w:val="00D0209A"/>
    <w:rsid w:val="00D0254E"/>
    <w:rsid w:val="00D0266D"/>
    <w:rsid w:val="00D0274E"/>
    <w:rsid w:val="00D03AC8"/>
    <w:rsid w:val="00D041BB"/>
    <w:rsid w:val="00D043D8"/>
    <w:rsid w:val="00D04AA8"/>
    <w:rsid w:val="00D05185"/>
    <w:rsid w:val="00D06808"/>
    <w:rsid w:val="00D072F2"/>
    <w:rsid w:val="00D075A3"/>
    <w:rsid w:val="00D10A13"/>
    <w:rsid w:val="00D1151F"/>
    <w:rsid w:val="00D11BBC"/>
    <w:rsid w:val="00D11D7F"/>
    <w:rsid w:val="00D11FEC"/>
    <w:rsid w:val="00D12193"/>
    <w:rsid w:val="00D1292B"/>
    <w:rsid w:val="00D12E05"/>
    <w:rsid w:val="00D131CE"/>
    <w:rsid w:val="00D13342"/>
    <w:rsid w:val="00D14238"/>
    <w:rsid w:val="00D1446E"/>
    <w:rsid w:val="00D14717"/>
    <w:rsid w:val="00D14774"/>
    <w:rsid w:val="00D149E8"/>
    <w:rsid w:val="00D1560D"/>
    <w:rsid w:val="00D15978"/>
    <w:rsid w:val="00D164BE"/>
    <w:rsid w:val="00D165D6"/>
    <w:rsid w:val="00D16AFE"/>
    <w:rsid w:val="00D16D7A"/>
    <w:rsid w:val="00D16EF9"/>
    <w:rsid w:val="00D16FA3"/>
    <w:rsid w:val="00D17187"/>
    <w:rsid w:val="00D17442"/>
    <w:rsid w:val="00D174E4"/>
    <w:rsid w:val="00D2043E"/>
    <w:rsid w:val="00D21071"/>
    <w:rsid w:val="00D2202C"/>
    <w:rsid w:val="00D22381"/>
    <w:rsid w:val="00D231E3"/>
    <w:rsid w:val="00D23BA5"/>
    <w:rsid w:val="00D245DB"/>
    <w:rsid w:val="00D249F5"/>
    <w:rsid w:val="00D24BBB"/>
    <w:rsid w:val="00D24D33"/>
    <w:rsid w:val="00D251C7"/>
    <w:rsid w:val="00D255C7"/>
    <w:rsid w:val="00D25D52"/>
    <w:rsid w:val="00D25E4E"/>
    <w:rsid w:val="00D268CF"/>
    <w:rsid w:val="00D26D12"/>
    <w:rsid w:val="00D26FD1"/>
    <w:rsid w:val="00D27168"/>
    <w:rsid w:val="00D27531"/>
    <w:rsid w:val="00D2761F"/>
    <w:rsid w:val="00D300B1"/>
    <w:rsid w:val="00D30126"/>
    <w:rsid w:val="00D30312"/>
    <w:rsid w:val="00D30CC8"/>
    <w:rsid w:val="00D30D77"/>
    <w:rsid w:val="00D311E5"/>
    <w:rsid w:val="00D318C2"/>
    <w:rsid w:val="00D320DD"/>
    <w:rsid w:val="00D328E5"/>
    <w:rsid w:val="00D32C46"/>
    <w:rsid w:val="00D32D32"/>
    <w:rsid w:val="00D33395"/>
    <w:rsid w:val="00D3339B"/>
    <w:rsid w:val="00D333D7"/>
    <w:rsid w:val="00D3365E"/>
    <w:rsid w:val="00D343AB"/>
    <w:rsid w:val="00D346F4"/>
    <w:rsid w:val="00D3484D"/>
    <w:rsid w:val="00D35485"/>
    <w:rsid w:val="00D3558A"/>
    <w:rsid w:val="00D35C74"/>
    <w:rsid w:val="00D36087"/>
    <w:rsid w:val="00D36509"/>
    <w:rsid w:val="00D36923"/>
    <w:rsid w:val="00D36F56"/>
    <w:rsid w:val="00D37A47"/>
    <w:rsid w:val="00D37AC2"/>
    <w:rsid w:val="00D37BBE"/>
    <w:rsid w:val="00D37FA5"/>
    <w:rsid w:val="00D40A06"/>
    <w:rsid w:val="00D40CFC"/>
    <w:rsid w:val="00D41B1D"/>
    <w:rsid w:val="00D42540"/>
    <w:rsid w:val="00D42F43"/>
    <w:rsid w:val="00D44824"/>
    <w:rsid w:val="00D450D8"/>
    <w:rsid w:val="00D45105"/>
    <w:rsid w:val="00D45157"/>
    <w:rsid w:val="00D45574"/>
    <w:rsid w:val="00D4590C"/>
    <w:rsid w:val="00D45BF3"/>
    <w:rsid w:val="00D46570"/>
    <w:rsid w:val="00D4667B"/>
    <w:rsid w:val="00D46A73"/>
    <w:rsid w:val="00D479CA"/>
    <w:rsid w:val="00D47B0F"/>
    <w:rsid w:val="00D50093"/>
    <w:rsid w:val="00D50309"/>
    <w:rsid w:val="00D503AB"/>
    <w:rsid w:val="00D507D6"/>
    <w:rsid w:val="00D5087A"/>
    <w:rsid w:val="00D509F8"/>
    <w:rsid w:val="00D51249"/>
    <w:rsid w:val="00D5161F"/>
    <w:rsid w:val="00D5166A"/>
    <w:rsid w:val="00D5186A"/>
    <w:rsid w:val="00D518A2"/>
    <w:rsid w:val="00D51CF9"/>
    <w:rsid w:val="00D51F5D"/>
    <w:rsid w:val="00D52092"/>
    <w:rsid w:val="00D52289"/>
    <w:rsid w:val="00D523E3"/>
    <w:rsid w:val="00D52B6F"/>
    <w:rsid w:val="00D52D30"/>
    <w:rsid w:val="00D52EFF"/>
    <w:rsid w:val="00D536EB"/>
    <w:rsid w:val="00D540F0"/>
    <w:rsid w:val="00D541C2"/>
    <w:rsid w:val="00D543E9"/>
    <w:rsid w:val="00D54641"/>
    <w:rsid w:val="00D54E13"/>
    <w:rsid w:val="00D55038"/>
    <w:rsid w:val="00D55D3D"/>
    <w:rsid w:val="00D56922"/>
    <w:rsid w:val="00D573E5"/>
    <w:rsid w:val="00D573F0"/>
    <w:rsid w:val="00D57975"/>
    <w:rsid w:val="00D57AB8"/>
    <w:rsid w:val="00D60190"/>
    <w:rsid w:val="00D6058A"/>
    <w:rsid w:val="00D607F5"/>
    <w:rsid w:val="00D60FAA"/>
    <w:rsid w:val="00D6157A"/>
    <w:rsid w:val="00D62388"/>
    <w:rsid w:val="00D6240C"/>
    <w:rsid w:val="00D62616"/>
    <w:rsid w:val="00D62DAF"/>
    <w:rsid w:val="00D62EA8"/>
    <w:rsid w:val="00D6336A"/>
    <w:rsid w:val="00D6388F"/>
    <w:rsid w:val="00D63D3A"/>
    <w:rsid w:val="00D642E8"/>
    <w:rsid w:val="00D644BB"/>
    <w:rsid w:val="00D64585"/>
    <w:rsid w:val="00D645CE"/>
    <w:rsid w:val="00D64A99"/>
    <w:rsid w:val="00D64B1F"/>
    <w:rsid w:val="00D65226"/>
    <w:rsid w:val="00D65854"/>
    <w:rsid w:val="00D65A25"/>
    <w:rsid w:val="00D65D23"/>
    <w:rsid w:val="00D65DA0"/>
    <w:rsid w:val="00D66680"/>
    <w:rsid w:val="00D666CD"/>
    <w:rsid w:val="00D667ED"/>
    <w:rsid w:val="00D668FF"/>
    <w:rsid w:val="00D66BFD"/>
    <w:rsid w:val="00D66C99"/>
    <w:rsid w:val="00D67061"/>
    <w:rsid w:val="00D6721E"/>
    <w:rsid w:val="00D673DC"/>
    <w:rsid w:val="00D67AE7"/>
    <w:rsid w:val="00D67B9E"/>
    <w:rsid w:val="00D67D9D"/>
    <w:rsid w:val="00D7018E"/>
    <w:rsid w:val="00D70BBF"/>
    <w:rsid w:val="00D70DA3"/>
    <w:rsid w:val="00D70F55"/>
    <w:rsid w:val="00D71624"/>
    <w:rsid w:val="00D716C0"/>
    <w:rsid w:val="00D72411"/>
    <w:rsid w:val="00D72885"/>
    <w:rsid w:val="00D737D6"/>
    <w:rsid w:val="00D73971"/>
    <w:rsid w:val="00D73FB2"/>
    <w:rsid w:val="00D7427F"/>
    <w:rsid w:val="00D74310"/>
    <w:rsid w:val="00D7433D"/>
    <w:rsid w:val="00D743AE"/>
    <w:rsid w:val="00D74C2B"/>
    <w:rsid w:val="00D75084"/>
    <w:rsid w:val="00D755DA"/>
    <w:rsid w:val="00D757F2"/>
    <w:rsid w:val="00D758BF"/>
    <w:rsid w:val="00D767F8"/>
    <w:rsid w:val="00D770FC"/>
    <w:rsid w:val="00D775EA"/>
    <w:rsid w:val="00D7778F"/>
    <w:rsid w:val="00D77993"/>
    <w:rsid w:val="00D77C16"/>
    <w:rsid w:val="00D8110D"/>
    <w:rsid w:val="00D812EB"/>
    <w:rsid w:val="00D81CE0"/>
    <w:rsid w:val="00D82004"/>
    <w:rsid w:val="00D828C5"/>
    <w:rsid w:val="00D836D9"/>
    <w:rsid w:val="00D83E81"/>
    <w:rsid w:val="00D84112"/>
    <w:rsid w:val="00D846BF"/>
    <w:rsid w:val="00D84C01"/>
    <w:rsid w:val="00D84C88"/>
    <w:rsid w:val="00D85249"/>
    <w:rsid w:val="00D86C72"/>
    <w:rsid w:val="00D8758A"/>
    <w:rsid w:val="00D87B4E"/>
    <w:rsid w:val="00D909A2"/>
    <w:rsid w:val="00D90D43"/>
    <w:rsid w:val="00D91115"/>
    <w:rsid w:val="00D914A6"/>
    <w:rsid w:val="00D91521"/>
    <w:rsid w:val="00D91742"/>
    <w:rsid w:val="00D9198A"/>
    <w:rsid w:val="00D91C8B"/>
    <w:rsid w:val="00D91F83"/>
    <w:rsid w:val="00D921AA"/>
    <w:rsid w:val="00D925A6"/>
    <w:rsid w:val="00D92C0E"/>
    <w:rsid w:val="00D92D3A"/>
    <w:rsid w:val="00D930C6"/>
    <w:rsid w:val="00D935B7"/>
    <w:rsid w:val="00D94B58"/>
    <w:rsid w:val="00D9585F"/>
    <w:rsid w:val="00D9656F"/>
    <w:rsid w:val="00D97284"/>
    <w:rsid w:val="00D97882"/>
    <w:rsid w:val="00D97E8D"/>
    <w:rsid w:val="00DA04A2"/>
    <w:rsid w:val="00DA09A8"/>
    <w:rsid w:val="00DA0FDE"/>
    <w:rsid w:val="00DA19F9"/>
    <w:rsid w:val="00DA1AEA"/>
    <w:rsid w:val="00DA1E35"/>
    <w:rsid w:val="00DA253E"/>
    <w:rsid w:val="00DA281C"/>
    <w:rsid w:val="00DA2AC0"/>
    <w:rsid w:val="00DA2E0C"/>
    <w:rsid w:val="00DA2F6C"/>
    <w:rsid w:val="00DA3B7C"/>
    <w:rsid w:val="00DA3C01"/>
    <w:rsid w:val="00DA481A"/>
    <w:rsid w:val="00DA51B5"/>
    <w:rsid w:val="00DA51E6"/>
    <w:rsid w:val="00DA55A5"/>
    <w:rsid w:val="00DA56EC"/>
    <w:rsid w:val="00DA5ACE"/>
    <w:rsid w:val="00DA61C2"/>
    <w:rsid w:val="00DA66E3"/>
    <w:rsid w:val="00DA68E5"/>
    <w:rsid w:val="00DA7252"/>
    <w:rsid w:val="00DA72BC"/>
    <w:rsid w:val="00DA75F1"/>
    <w:rsid w:val="00DA781D"/>
    <w:rsid w:val="00DA7A78"/>
    <w:rsid w:val="00DA7C6D"/>
    <w:rsid w:val="00DA7D48"/>
    <w:rsid w:val="00DA7FD3"/>
    <w:rsid w:val="00DB0283"/>
    <w:rsid w:val="00DB05ED"/>
    <w:rsid w:val="00DB0615"/>
    <w:rsid w:val="00DB0ADB"/>
    <w:rsid w:val="00DB0EF6"/>
    <w:rsid w:val="00DB0F0B"/>
    <w:rsid w:val="00DB13BD"/>
    <w:rsid w:val="00DB1745"/>
    <w:rsid w:val="00DB1D59"/>
    <w:rsid w:val="00DB1F11"/>
    <w:rsid w:val="00DB20E2"/>
    <w:rsid w:val="00DB216E"/>
    <w:rsid w:val="00DB23BD"/>
    <w:rsid w:val="00DB270C"/>
    <w:rsid w:val="00DB2A27"/>
    <w:rsid w:val="00DB2C94"/>
    <w:rsid w:val="00DB2EF4"/>
    <w:rsid w:val="00DB30A2"/>
    <w:rsid w:val="00DB31D3"/>
    <w:rsid w:val="00DB3491"/>
    <w:rsid w:val="00DB36AE"/>
    <w:rsid w:val="00DB3FA1"/>
    <w:rsid w:val="00DB42AF"/>
    <w:rsid w:val="00DB444B"/>
    <w:rsid w:val="00DB4F4A"/>
    <w:rsid w:val="00DB51ED"/>
    <w:rsid w:val="00DB534B"/>
    <w:rsid w:val="00DB5470"/>
    <w:rsid w:val="00DB5721"/>
    <w:rsid w:val="00DB5A06"/>
    <w:rsid w:val="00DB5ADB"/>
    <w:rsid w:val="00DB5D71"/>
    <w:rsid w:val="00DB5F0A"/>
    <w:rsid w:val="00DB5FF1"/>
    <w:rsid w:val="00DB6DF5"/>
    <w:rsid w:val="00DB7473"/>
    <w:rsid w:val="00DB7694"/>
    <w:rsid w:val="00DC06A4"/>
    <w:rsid w:val="00DC0FAE"/>
    <w:rsid w:val="00DC1638"/>
    <w:rsid w:val="00DC190E"/>
    <w:rsid w:val="00DC1A1C"/>
    <w:rsid w:val="00DC1AF4"/>
    <w:rsid w:val="00DC28F0"/>
    <w:rsid w:val="00DC2CEE"/>
    <w:rsid w:val="00DC2F4A"/>
    <w:rsid w:val="00DC3B71"/>
    <w:rsid w:val="00DC410E"/>
    <w:rsid w:val="00DC4643"/>
    <w:rsid w:val="00DC4B34"/>
    <w:rsid w:val="00DC4BBE"/>
    <w:rsid w:val="00DC4D27"/>
    <w:rsid w:val="00DC632D"/>
    <w:rsid w:val="00DC68C5"/>
    <w:rsid w:val="00DC6ACA"/>
    <w:rsid w:val="00DC6B05"/>
    <w:rsid w:val="00DC700C"/>
    <w:rsid w:val="00DC74CB"/>
    <w:rsid w:val="00DC7BF9"/>
    <w:rsid w:val="00DC7CA0"/>
    <w:rsid w:val="00DC7D92"/>
    <w:rsid w:val="00DD02D0"/>
    <w:rsid w:val="00DD02F5"/>
    <w:rsid w:val="00DD04D8"/>
    <w:rsid w:val="00DD0CCC"/>
    <w:rsid w:val="00DD0E85"/>
    <w:rsid w:val="00DD1322"/>
    <w:rsid w:val="00DD1643"/>
    <w:rsid w:val="00DD24D4"/>
    <w:rsid w:val="00DD2571"/>
    <w:rsid w:val="00DD25FB"/>
    <w:rsid w:val="00DD26FC"/>
    <w:rsid w:val="00DD2CDC"/>
    <w:rsid w:val="00DD342E"/>
    <w:rsid w:val="00DD3B7F"/>
    <w:rsid w:val="00DD4679"/>
    <w:rsid w:val="00DD50E8"/>
    <w:rsid w:val="00DD5567"/>
    <w:rsid w:val="00DD5834"/>
    <w:rsid w:val="00DD5EEA"/>
    <w:rsid w:val="00DD6040"/>
    <w:rsid w:val="00DD713A"/>
    <w:rsid w:val="00DD738D"/>
    <w:rsid w:val="00DD7562"/>
    <w:rsid w:val="00DD7C51"/>
    <w:rsid w:val="00DD7E91"/>
    <w:rsid w:val="00DE02B9"/>
    <w:rsid w:val="00DE0BFF"/>
    <w:rsid w:val="00DE0FFE"/>
    <w:rsid w:val="00DE1050"/>
    <w:rsid w:val="00DE1900"/>
    <w:rsid w:val="00DE1C23"/>
    <w:rsid w:val="00DE202C"/>
    <w:rsid w:val="00DE32DA"/>
    <w:rsid w:val="00DE3366"/>
    <w:rsid w:val="00DE33A8"/>
    <w:rsid w:val="00DE35A5"/>
    <w:rsid w:val="00DE37BB"/>
    <w:rsid w:val="00DE389E"/>
    <w:rsid w:val="00DE3937"/>
    <w:rsid w:val="00DE3B4C"/>
    <w:rsid w:val="00DE3F7E"/>
    <w:rsid w:val="00DE429B"/>
    <w:rsid w:val="00DE42D3"/>
    <w:rsid w:val="00DE4FA2"/>
    <w:rsid w:val="00DE525B"/>
    <w:rsid w:val="00DE52E8"/>
    <w:rsid w:val="00DE551C"/>
    <w:rsid w:val="00DE57F2"/>
    <w:rsid w:val="00DE6A25"/>
    <w:rsid w:val="00DE6DCD"/>
    <w:rsid w:val="00DE707A"/>
    <w:rsid w:val="00DE79CF"/>
    <w:rsid w:val="00DF023F"/>
    <w:rsid w:val="00DF06A6"/>
    <w:rsid w:val="00DF170B"/>
    <w:rsid w:val="00DF1AD4"/>
    <w:rsid w:val="00DF1BAB"/>
    <w:rsid w:val="00DF1D9A"/>
    <w:rsid w:val="00DF1DF5"/>
    <w:rsid w:val="00DF20B9"/>
    <w:rsid w:val="00DF26F8"/>
    <w:rsid w:val="00DF2977"/>
    <w:rsid w:val="00DF2D8A"/>
    <w:rsid w:val="00DF4008"/>
    <w:rsid w:val="00DF48C9"/>
    <w:rsid w:val="00DF554A"/>
    <w:rsid w:val="00DF5974"/>
    <w:rsid w:val="00DF5E65"/>
    <w:rsid w:val="00DF6457"/>
    <w:rsid w:val="00DF65C1"/>
    <w:rsid w:val="00DF6601"/>
    <w:rsid w:val="00DF68BA"/>
    <w:rsid w:val="00DF6A5A"/>
    <w:rsid w:val="00DF7056"/>
    <w:rsid w:val="00DF7197"/>
    <w:rsid w:val="00DF7284"/>
    <w:rsid w:val="00DF7663"/>
    <w:rsid w:val="00DF7C7E"/>
    <w:rsid w:val="00DF7C94"/>
    <w:rsid w:val="00E000A7"/>
    <w:rsid w:val="00E00479"/>
    <w:rsid w:val="00E00814"/>
    <w:rsid w:val="00E00870"/>
    <w:rsid w:val="00E00DEA"/>
    <w:rsid w:val="00E00ED1"/>
    <w:rsid w:val="00E01568"/>
    <w:rsid w:val="00E01824"/>
    <w:rsid w:val="00E018C5"/>
    <w:rsid w:val="00E01C9A"/>
    <w:rsid w:val="00E0205F"/>
    <w:rsid w:val="00E02429"/>
    <w:rsid w:val="00E02D1A"/>
    <w:rsid w:val="00E031F6"/>
    <w:rsid w:val="00E03557"/>
    <w:rsid w:val="00E035D9"/>
    <w:rsid w:val="00E03607"/>
    <w:rsid w:val="00E039E2"/>
    <w:rsid w:val="00E03D88"/>
    <w:rsid w:val="00E049EA"/>
    <w:rsid w:val="00E04A81"/>
    <w:rsid w:val="00E04C58"/>
    <w:rsid w:val="00E04F0A"/>
    <w:rsid w:val="00E04F0D"/>
    <w:rsid w:val="00E04F53"/>
    <w:rsid w:val="00E050A7"/>
    <w:rsid w:val="00E05347"/>
    <w:rsid w:val="00E0614F"/>
    <w:rsid w:val="00E06452"/>
    <w:rsid w:val="00E0654F"/>
    <w:rsid w:val="00E068BA"/>
    <w:rsid w:val="00E07318"/>
    <w:rsid w:val="00E07699"/>
    <w:rsid w:val="00E07B39"/>
    <w:rsid w:val="00E07EA7"/>
    <w:rsid w:val="00E101A6"/>
    <w:rsid w:val="00E10266"/>
    <w:rsid w:val="00E10310"/>
    <w:rsid w:val="00E1065C"/>
    <w:rsid w:val="00E1072D"/>
    <w:rsid w:val="00E10E25"/>
    <w:rsid w:val="00E111A6"/>
    <w:rsid w:val="00E114EF"/>
    <w:rsid w:val="00E116BA"/>
    <w:rsid w:val="00E129D7"/>
    <w:rsid w:val="00E12B73"/>
    <w:rsid w:val="00E1317E"/>
    <w:rsid w:val="00E1330E"/>
    <w:rsid w:val="00E13ACA"/>
    <w:rsid w:val="00E1525E"/>
    <w:rsid w:val="00E153FC"/>
    <w:rsid w:val="00E154E5"/>
    <w:rsid w:val="00E15829"/>
    <w:rsid w:val="00E15E3E"/>
    <w:rsid w:val="00E16562"/>
    <w:rsid w:val="00E16C5F"/>
    <w:rsid w:val="00E16D2F"/>
    <w:rsid w:val="00E172C7"/>
    <w:rsid w:val="00E1791C"/>
    <w:rsid w:val="00E203BF"/>
    <w:rsid w:val="00E203DD"/>
    <w:rsid w:val="00E2063C"/>
    <w:rsid w:val="00E20D27"/>
    <w:rsid w:val="00E210CD"/>
    <w:rsid w:val="00E213D6"/>
    <w:rsid w:val="00E223AC"/>
    <w:rsid w:val="00E22BC3"/>
    <w:rsid w:val="00E234DB"/>
    <w:rsid w:val="00E2369A"/>
    <w:rsid w:val="00E23826"/>
    <w:rsid w:val="00E24107"/>
    <w:rsid w:val="00E24DD6"/>
    <w:rsid w:val="00E25B59"/>
    <w:rsid w:val="00E25B6F"/>
    <w:rsid w:val="00E25BF5"/>
    <w:rsid w:val="00E26F9C"/>
    <w:rsid w:val="00E3010D"/>
    <w:rsid w:val="00E30203"/>
    <w:rsid w:val="00E30304"/>
    <w:rsid w:val="00E306E2"/>
    <w:rsid w:val="00E30B0B"/>
    <w:rsid w:val="00E30B15"/>
    <w:rsid w:val="00E30B3C"/>
    <w:rsid w:val="00E30B7A"/>
    <w:rsid w:val="00E314DC"/>
    <w:rsid w:val="00E315F3"/>
    <w:rsid w:val="00E32779"/>
    <w:rsid w:val="00E328FF"/>
    <w:rsid w:val="00E336D2"/>
    <w:rsid w:val="00E3388E"/>
    <w:rsid w:val="00E33C28"/>
    <w:rsid w:val="00E33C4C"/>
    <w:rsid w:val="00E341FA"/>
    <w:rsid w:val="00E3439E"/>
    <w:rsid w:val="00E353B5"/>
    <w:rsid w:val="00E3617F"/>
    <w:rsid w:val="00E36647"/>
    <w:rsid w:val="00E36F1B"/>
    <w:rsid w:val="00E37BFA"/>
    <w:rsid w:val="00E402F5"/>
    <w:rsid w:val="00E40A20"/>
    <w:rsid w:val="00E4109A"/>
    <w:rsid w:val="00E41316"/>
    <w:rsid w:val="00E4172C"/>
    <w:rsid w:val="00E41971"/>
    <w:rsid w:val="00E41E25"/>
    <w:rsid w:val="00E4245C"/>
    <w:rsid w:val="00E42809"/>
    <w:rsid w:val="00E4287A"/>
    <w:rsid w:val="00E42CF0"/>
    <w:rsid w:val="00E42D2A"/>
    <w:rsid w:val="00E42E2B"/>
    <w:rsid w:val="00E42FB0"/>
    <w:rsid w:val="00E4367E"/>
    <w:rsid w:val="00E437E0"/>
    <w:rsid w:val="00E44122"/>
    <w:rsid w:val="00E44358"/>
    <w:rsid w:val="00E44468"/>
    <w:rsid w:val="00E453BD"/>
    <w:rsid w:val="00E457C9"/>
    <w:rsid w:val="00E45DA5"/>
    <w:rsid w:val="00E45FE0"/>
    <w:rsid w:val="00E460D1"/>
    <w:rsid w:val="00E46C72"/>
    <w:rsid w:val="00E46F43"/>
    <w:rsid w:val="00E470F1"/>
    <w:rsid w:val="00E47742"/>
    <w:rsid w:val="00E50A01"/>
    <w:rsid w:val="00E513F9"/>
    <w:rsid w:val="00E51C11"/>
    <w:rsid w:val="00E51CFC"/>
    <w:rsid w:val="00E52143"/>
    <w:rsid w:val="00E530EC"/>
    <w:rsid w:val="00E530F9"/>
    <w:rsid w:val="00E5353A"/>
    <w:rsid w:val="00E53773"/>
    <w:rsid w:val="00E539A8"/>
    <w:rsid w:val="00E53BE5"/>
    <w:rsid w:val="00E54054"/>
    <w:rsid w:val="00E5435A"/>
    <w:rsid w:val="00E55179"/>
    <w:rsid w:val="00E551A7"/>
    <w:rsid w:val="00E55E11"/>
    <w:rsid w:val="00E56397"/>
    <w:rsid w:val="00E56D15"/>
    <w:rsid w:val="00E56FEE"/>
    <w:rsid w:val="00E57444"/>
    <w:rsid w:val="00E57534"/>
    <w:rsid w:val="00E5756F"/>
    <w:rsid w:val="00E5789C"/>
    <w:rsid w:val="00E5795B"/>
    <w:rsid w:val="00E60416"/>
    <w:rsid w:val="00E604AE"/>
    <w:rsid w:val="00E60A8D"/>
    <w:rsid w:val="00E61186"/>
    <w:rsid w:val="00E61263"/>
    <w:rsid w:val="00E614C4"/>
    <w:rsid w:val="00E61772"/>
    <w:rsid w:val="00E61C02"/>
    <w:rsid w:val="00E622F5"/>
    <w:rsid w:val="00E628C9"/>
    <w:rsid w:val="00E62A45"/>
    <w:rsid w:val="00E62D73"/>
    <w:rsid w:val="00E63246"/>
    <w:rsid w:val="00E6345B"/>
    <w:rsid w:val="00E63ED2"/>
    <w:rsid w:val="00E642B3"/>
    <w:rsid w:val="00E645C0"/>
    <w:rsid w:val="00E64FF6"/>
    <w:rsid w:val="00E6536A"/>
    <w:rsid w:val="00E664F7"/>
    <w:rsid w:val="00E66CA7"/>
    <w:rsid w:val="00E67451"/>
    <w:rsid w:val="00E67588"/>
    <w:rsid w:val="00E67A24"/>
    <w:rsid w:val="00E67A91"/>
    <w:rsid w:val="00E67AD2"/>
    <w:rsid w:val="00E70514"/>
    <w:rsid w:val="00E70548"/>
    <w:rsid w:val="00E70B6A"/>
    <w:rsid w:val="00E70E06"/>
    <w:rsid w:val="00E710B8"/>
    <w:rsid w:val="00E7119B"/>
    <w:rsid w:val="00E715A7"/>
    <w:rsid w:val="00E71C75"/>
    <w:rsid w:val="00E720C3"/>
    <w:rsid w:val="00E723C3"/>
    <w:rsid w:val="00E72829"/>
    <w:rsid w:val="00E72838"/>
    <w:rsid w:val="00E72AC6"/>
    <w:rsid w:val="00E74197"/>
    <w:rsid w:val="00E74C9E"/>
    <w:rsid w:val="00E75E3F"/>
    <w:rsid w:val="00E7615D"/>
    <w:rsid w:val="00E76362"/>
    <w:rsid w:val="00E7637B"/>
    <w:rsid w:val="00E7644A"/>
    <w:rsid w:val="00E769D7"/>
    <w:rsid w:val="00E769E3"/>
    <w:rsid w:val="00E76A98"/>
    <w:rsid w:val="00E76B67"/>
    <w:rsid w:val="00E76F38"/>
    <w:rsid w:val="00E77159"/>
    <w:rsid w:val="00E771B0"/>
    <w:rsid w:val="00E7753F"/>
    <w:rsid w:val="00E8015B"/>
    <w:rsid w:val="00E805D9"/>
    <w:rsid w:val="00E807FF"/>
    <w:rsid w:val="00E80D01"/>
    <w:rsid w:val="00E813D6"/>
    <w:rsid w:val="00E814E1"/>
    <w:rsid w:val="00E81AC1"/>
    <w:rsid w:val="00E81CB3"/>
    <w:rsid w:val="00E81FC6"/>
    <w:rsid w:val="00E82A40"/>
    <w:rsid w:val="00E82D13"/>
    <w:rsid w:val="00E82DC2"/>
    <w:rsid w:val="00E84704"/>
    <w:rsid w:val="00E84728"/>
    <w:rsid w:val="00E849AD"/>
    <w:rsid w:val="00E85154"/>
    <w:rsid w:val="00E8548C"/>
    <w:rsid w:val="00E859D2"/>
    <w:rsid w:val="00E85D86"/>
    <w:rsid w:val="00E860FE"/>
    <w:rsid w:val="00E86624"/>
    <w:rsid w:val="00E8666C"/>
    <w:rsid w:val="00E8706F"/>
    <w:rsid w:val="00E875D4"/>
    <w:rsid w:val="00E87956"/>
    <w:rsid w:val="00E87E63"/>
    <w:rsid w:val="00E9054A"/>
    <w:rsid w:val="00E906E0"/>
    <w:rsid w:val="00E90825"/>
    <w:rsid w:val="00E910B4"/>
    <w:rsid w:val="00E91769"/>
    <w:rsid w:val="00E9194C"/>
    <w:rsid w:val="00E91ECD"/>
    <w:rsid w:val="00E934F6"/>
    <w:rsid w:val="00E9443E"/>
    <w:rsid w:val="00E946FC"/>
    <w:rsid w:val="00E95406"/>
    <w:rsid w:val="00E95E2E"/>
    <w:rsid w:val="00E95F00"/>
    <w:rsid w:val="00E9605C"/>
    <w:rsid w:val="00E9608F"/>
    <w:rsid w:val="00E960B3"/>
    <w:rsid w:val="00E96244"/>
    <w:rsid w:val="00E9644A"/>
    <w:rsid w:val="00E96C3D"/>
    <w:rsid w:val="00E96D7B"/>
    <w:rsid w:val="00E97469"/>
    <w:rsid w:val="00E9747D"/>
    <w:rsid w:val="00E9769F"/>
    <w:rsid w:val="00E97ABE"/>
    <w:rsid w:val="00EA0127"/>
    <w:rsid w:val="00EA0658"/>
    <w:rsid w:val="00EA0740"/>
    <w:rsid w:val="00EA0EEF"/>
    <w:rsid w:val="00EA0F5F"/>
    <w:rsid w:val="00EA13D2"/>
    <w:rsid w:val="00EA1912"/>
    <w:rsid w:val="00EA1BB4"/>
    <w:rsid w:val="00EA228C"/>
    <w:rsid w:val="00EA2970"/>
    <w:rsid w:val="00EA3070"/>
    <w:rsid w:val="00EA4531"/>
    <w:rsid w:val="00EA473C"/>
    <w:rsid w:val="00EA4986"/>
    <w:rsid w:val="00EA4A1A"/>
    <w:rsid w:val="00EA4A84"/>
    <w:rsid w:val="00EA4BF5"/>
    <w:rsid w:val="00EA4CFC"/>
    <w:rsid w:val="00EA54D0"/>
    <w:rsid w:val="00EA5655"/>
    <w:rsid w:val="00EA58CE"/>
    <w:rsid w:val="00EA58E7"/>
    <w:rsid w:val="00EA5A34"/>
    <w:rsid w:val="00EA5C94"/>
    <w:rsid w:val="00EA6068"/>
    <w:rsid w:val="00EA617F"/>
    <w:rsid w:val="00EA6A99"/>
    <w:rsid w:val="00EA7213"/>
    <w:rsid w:val="00EA7508"/>
    <w:rsid w:val="00EA79CE"/>
    <w:rsid w:val="00EA7DCD"/>
    <w:rsid w:val="00EB015A"/>
    <w:rsid w:val="00EB03E7"/>
    <w:rsid w:val="00EB05DD"/>
    <w:rsid w:val="00EB0F06"/>
    <w:rsid w:val="00EB11A4"/>
    <w:rsid w:val="00EB1DE4"/>
    <w:rsid w:val="00EB1F3D"/>
    <w:rsid w:val="00EB2A94"/>
    <w:rsid w:val="00EB2C97"/>
    <w:rsid w:val="00EB31E5"/>
    <w:rsid w:val="00EB32AA"/>
    <w:rsid w:val="00EB3631"/>
    <w:rsid w:val="00EB3B54"/>
    <w:rsid w:val="00EB465D"/>
    <w:rsid w:val="00EB4C70"/>
    <w:rsid w:val="00EB4CDA"/>
    <w:rsid w:val="00EB5229"/>
    <w:rsid w:val="00EB5889"/>
    <w:rsid w:val="00EB5A08"/>
    <w:rsid w:val="00EB696A"/>
    <w:rsid w:val="00EB6A0C"/>
    <w:rsid w:val="00EB6BDB"/>
    <w:rsid w:val="00EB6EF0"/>
    <w:rsid w:val="00EB71B2"/>
    <w:rsid w:val="00EB737C"/>
    <w:rsid w:val="00EB7ADC"/>
    <w:rsid w:val="00EB7BE3"/>
    <w:rsid w:val="00EC0100"/>
    <w:rsid w:val="00EC0128"/>
    <w:rsid w:val="00EC1410"/>
    <w:rsid w:val="00EC1513"/>
    <w:rsid w:val="00EC1649"/>
    <w:rsid w:val="00EC28E0"/>
    <w:rsid w:val="00EC34FB"/>
    <w:rsid w:val="00EC35FB"/>
    <w:rsid w:val="00EC37C3"/>
    <w:rsid w:val="00EC3E2B"/>
    <w:rsid w:val="00EC3EA9"/>
    <w:rsid w:val="00EC458B"/>
    <w:rsid w:val="00EC4A1A"/>
    <w:rsid w:val="00EC55BA"/>
    <w:rsid w:val="00EC56FA"/>
    <w:rsid w:val="00EC6600"/>
    <w:rsid w:val="00EC6DBF"/>
    <w:rsid w:val="00EC6FC6"/>
    <w:rsid w:val="00ED0258"/>
    <w:rsid w:val="00ED0929"/>
    <w:rsid w:val="00ED0CD7"/>
    <w:rsid w:val="00ED1526"/>
    <w:rsid w:val="00ED1585"/>
    <w:rsid w:val="00ED1E03"/>
    <w:rsid w:val="00ED1F69"/>
    <w:rsid w:val="00ED2489"/>
    <w:rsid w:val="00ED281D"/>
    <w:rsid w:val="00ED2949"/>
    <w:rsid w:val="00ED3465"/>
    <w:rsid w:val="00ED3522"/>
    <w:rsid w:val="00ED3661"/>
    <w:rsid w:val="00ED39D1"/>
    <w:rsid w:val="00ED4866"/>
    <w:rsid w:val="00ED52AC"/>
    <w:rsid w:val="00ED77FE"/>
    <w:rsid w:val="00EE031E"/>
    <w:rsid w:val="00EE063F"/>
    <w:rsid w:val="00EE169D"/>
    <w:rsid w:val="00EE1A02"/>
    <w:rsid w:val="00EE1C58"/>
    <w:rsid w:val="00EE1FA3"/>
    <w:rsid w:val="00EE2375"/>
    <w:rsid w:val="00EE24B5"/>
    <w:rsid w:val="00EE2C6C"/>
    <w:rsid w:val="00EE2FFA"/>
    <w:rsid w:val="00EE40D6"/>
    <w:rsid w:val="00EE57A4"/>
    <w:rsid w:val="00EE5881"/>
    <w:rsid w:val="00EE610F"/>
    <w:rsid w:val="00EE6286"/>
    <w:rsid w:val="00EE6297"/>
    <w:rsid w:val="00EE62A0"/>
    <w:rsid w:val="00EE6E2D"/>
    <w:rsid w:val="00EE7048"/>
    <w:rsid w:val="00EE7346"/>
    <w:rsid w:val="00EE7708"/>
    <w:rsid w:val="00EE78C5"/>
    <w:rsid w:val="00EE790F"/>
    <w:rsid w:val="00EE7A30"/>
    <w:rsid w:val="00EF044A"/>
    <w:rsid w:val="00EF098B"/>
    <w:rsid w:val="00EF0BB8"/>
    <w:rsid w:val="00EF172B"/>
    <w:rsid w:val="00EF2304"/>
    <w:rsid w:val="00EF309E"/>
    <w:rsid w:val="00EF32D0"/>
    <w:rsid w:val="00EF36EE"/>
    <w:rsid w:val="00EF3A51"/>
    <w:rsid w:val="00EF3BF5"/>
    <w:rsid w:val="00EF3F0C"/>
    <w:rsid w:val="00EF44EC"/>
    <w:rsid w:val="00EF4D74"/>
    <w:rsid w:val="00EF5969"/>
    <w:rsid w:val="00EF5C32"/>
    <w:rsid w:val="00EF6CB5"/>
    <w:rsid w:val="00EF72C6"/>
    <w:rsid w:val="00EF7752"/>
    <w:rsid w:val="00EF7779"/>
    <w:rsid w:val="00EF77C8"/>
    <w:rsid w:val="00F00FCB"/>
    <w:rsid w:val="00F015EB"/>
    <w:rsid w:val="00F01C23"/>
    <w:rsid w:val="00F01C29"/>
    <w:rsid w:val="00F01E13"/>
    <w:rsid w:val="00F02684"/>
    <w:rsid w:val="00F02A71"/>
    <w:rsid w:val="00F03059"/>
    <w:rsid w:val="00F03249"/>
    <w:rsid w:val="00F0346C"/>
    <w:rsid w:val="00F03F8C"/>
    <w:rsid w:val="00F047DA"/>
    <w:rsid w:val="00F0494A"/>
    <w:rsid w:val="00F0498C"/>
    <w:rsid w:val="00F04C83"/>
    <w:rsid w:val="00F04CE6"/>
    <w:rsid w:val="00F0594E"/>
    <w:rsid w:val="00F061BD"/>
    <w:rsid w:val="00F06447"/>
    <w:rsid w:val="00F06840"/>
    <w:rsid w:val="00F0685F"/>
    <w:rsid w:val="00F06B8E"/>
    <w:rsid w:val="00F06E46"/>
    <w:rsid w:val="00F07018"/>
    <w:rsid w:val="00F07646"/>
    <w:rsid w:val="00F07970"/>
    <w:rsid w:val="00F1025A"/>
    <w:rsid w:val="00F10D5C"/>
    <w:rsid w:val="00F10E7F"/>
    <w:rsid w:val="00F11285"/>
    <w:rsid w:val="00F112C1"/>
    <w:rsid w:val="00F11850"/>
    <w:rsid w:val="00F11AB8"/>
    <w:rsid w:val="00F11B16"/>
    <w:rsid w:val="00F11DD3"/>
    <w:rsid w:val="00F12ECF"/>
    <w:rsid w:val="00F13813"/>
    <w:rsid w:val="00F13ED4"/>
    <w:rsid w:val="00F14164"/>
    <w:rsid w:val="00F1417B"/>
    <w:rsid w:val="00F14202"/>
    <w:rsid w:val="00F14813"/>
    <w:rsid w:val="00F14A03"/>
    <w:rsid w:val="00F14C97"/>
    <w:rsid w:val="00F14E3E"/>
    <w:rsid w:val="00F15901"/>
    <w:rsid w:val="00F15C5A"/>
    <w:rsid w:val="00F16337"/>
    <w:rsid w:val="00F164FC"/>
    <w:rsid w:val="00F165A1"/>
    <w:rsid w:val="00F165C3"/>
    <w:rsid w:val="00F1667B"/>
    <w:rsid w:val="00F166BC"/>
    <w:rsid w:val="00F16B73"/>
    <w:rsid w:val="00F16DA5"/>
    <w:rsid w:val="00F2020D"/>
    <w:rsid w:val="00F20651"/>
    <w:rsid w:val="00F215BC"/>
    <w:rsid w:val="00F2279A"/>
    <w:rsid w:val="00F229EC"/>
    <w:rsid w:val="00F22F79"/>
    <w:rsid w:val="00F231DA"/>
    <w:rsid w:val="00F23382"/>
    <w:rsid w:val="00F237C9"/>
    <w:rsid w:val="00F23C48"/>
    <w:rsid w:val="00F23E63"/>
    <w:rsid w:val="00F240F4"/>
    <w:rsid w:val="00F24BA3"/>
    <w:rsid w:val="00F24CAB"/>
    <w:rsid w:val="00F24F84"/>
    <w:rsid w:val="00F2565E"/>
    <w:rsid w:val="00F25AA3"/>
    <w:rsid w:val="00F25AD9"/>
    <w:rsid w:val="00F2627B"/>
    <w:rsid w:val="00F26364"/>
    <w:rsid w:val="00F269AE"/>
    <w:rsid w:val="00F269C1"/>
    <w:rsid w:val="00F26B0E"/>
    <w:rsid w:val="00F26D83"/>
    <w:rsid w:val="00F26E86"/>
    <w:rsid w:val="00F270D8"/>
    <w:rsid w:val="00F271D6"/>
    <w:rsid w:val="00F27549"/>
    <w:rsid w:val="00F27A40"/>
    <w:rsid w:val="00F27FC8"/>
    <w:rsid w:val="00F27FF8"/>
    <w:rsid w:val="00F3019E"/>
    <w:rsid w:val="00F30480"/>
    <w:rsid w:val="00F308CA"/>
    <w:rsid w:val="00F30C41"/>
    <w:rsid w:val="00F319FD"/>
    <w:rsid w:val="00F321E6"/>
    <w:rsid w:val="00F326E6"/>
    <w:rsid w:val="00F32AAB"/>
    <w:rsid w:val="00F32D7E"/>
    <w:rsid w:val="00F32D9D"/>
    <w:rsid w:val="00F32EDC"/>
    <w:rsid w:val="00F32F5D"/>
    <w:rsid w:val="00F331BC"/>
    <w:rsid w:val="00F33301"/>
    <w:rsid w:val="00F33472"/>
    <w:rsid w:val="00F3455D"/>
    <w:rsid w:val="00F3494D"/>
    <w:rsid w:val="00F35441"/>
    <w:rsid w:val="00F35711"/>
    <w:rsid w:val="00F35C61"/>
    <w:rsid w:val="00F35E18"/>
    <w:rsid w:val="00F36081"/>
    <w:rsid w:val="00F36247"/>
    <w:rsid w:val="00F363A4"/>
    <w:rsid w:val="00F36559"/>
    <w:rsid w:val="00F36868"/>
    <w:rsid w:val="00F36BB8"/>
    <w:rsid w:val="00F3763B"/>
    <w:rsid w:val="00F37806"/>
    <w:rsid w:val="00F37E52"/>
    <w:rsid w:val="00F40417"/>
    <w:rsid w:val="00F405EB"/>
    <w:rsid w:val="00F40BA5"/>
    <w:rsid w:val="00F40D2B"/>
    <w:rsid w:val="00F40F33"/>
    <w:rsid w:val="00F40F47"/>
    <w:rsid w:val="00F414CF"/>
    <w:rsid w:val="00F42464"/>
    <w:rsid w:val="00F4254F"/>
    <w:rsid w:val="00F426A3"/>
    <w:rsid w:val="00F426F5"/>
    <w:rsid w:val="00F436D6"/>
    <w:rsid w:val="00F43F66"/>
    <w:rsid w:val="00F44A01"/>
    <w:rsid w:val="00F44E8D"/>
    <w:rsid w:val="00F45696"/>
    <w:rsid w:val="00F4593F"/>
    <w:rsid w:val="00F4609F"/>
    <w:rsid w:val="00F46353"/>
    <w:rsid w:val="00F4646F"/>
    <w:rsid w:val="00F47508"/>
    <w:rsid w:val="00F47A03"/>
    <w:rsid w:val="00F500CB"/>
    <w:rsid w:val="00F50251"/>
    <w:rsid w:val="00F510A8"/>
    <w:rsid w:val="00F51141"/>
    <w:rsid w:val="00F515B0"/>
    <w:rsid w:val="00F515F9"/>
    <w:rsid w:val="00F5233D"/>
    <w:rsid w:val="00F5263F"/>
    <w:rsid w:val="00F52913"/>
    <w:rsid w:val="00F530A5"/>
    <w:rsid w:val="00F533E4"/>
    <w:rsid w:val="00F5367F"/>
    <w:rsid w:val="00F5375D"/>
    <w:rsid w:val="00F537F7"/>
    <w:rsid w:val="00F53AB1"/>
    <w:rsid w:val="00F53CED"/>
    <w:rsid w:val="00F545B1"/>
    <w:rsid w:val="00F54F02"/>
    <w:rsid w:val="00F553A9"/>
    <w:rsid w:val="00F5544F"/>
    <w:rsid w:val="00F55830"/>
    <w:rsid w:val="00F55A15"/>
    <w:rsid w:val="00F564C7"/>
    <w:rsid w:val="00F565FD"/>
    <w:rsid w:val="00F56736"/>
    <w:rsid w:val="00F5689A"/>
    <w:rsid w:val="00F5693B"/>
    <w:rsid w:val="00F572E1"/>
    <w:rsid w:val="00F57598"/>
    <w:rsid w:val="00F579C9"/>
    <w:rsid w:val="00F57C3F"/>
    <w:rsid w:val="00F57F04"/>
    <w:rsid w:val="00F6023E"/>
    <w:rsid w:val="00F605F3"/>
    <w:rsid w:val="00F610DC"/>
    <w:rsid w:val="00F6146E"/>
    <w:rsid w:val="00F6168F"/>
    <w:rsid w:val="00F61A2A"/>
    <w:rsid w:val="00F62664"/>
    <w:rsid w:val="00F6293C"/>
    <w:rsid w:val="00F63315"/>
    <w:rsid w:val="00F634B1"/>
    <w:rsid w:val="00F638C8"/>
    <w:rsid w:val="00F63B8F"/>
    <w:rsid w:val="00F63D59"/>
    <w:rsid w:val="00F660B1"/>
    <w:rsid w:val="00F66210"/>
    <w:rsid w:val="00F669C7"/>
    <w:rsid w:val="00F66CF0"/>
    <w:rsid w:val="00F6714F"/>
    <w:rsid w:val="00F674E0"/>
    <w:rsid w:val="00F67636"/>
    <w:rsid w:val="00F6782D"/>
    <w:rsid w:val="00F679B9"/>
    <w:rsid w:val="00F67C04"/>
    <w:rsid w:val="00F70271"/>
    <w:rsid w:val="00F7036B"/>
    <w:rsid w:val="00F705BE"/>
    <w:rsid w:val="00F705E6"/>
    <w:rsid w:val="00F709B1"/>
    <w:rsid w:val="00F709BC"/>
    <w:rsid w:val="00F71000"/>
    <w:rsid w:val="00F71ACC"/>
    <w:rsid w:val="00F71D6C"/>
    <w:rsid w:val="00F71D87"/>
    <w:rsid w:val="00F7214A"/>
    <w:rsid w:val="00F7295C"/>
    <w:rsid w:val="00F72E2D"/>
    <w:rsid w:val="00F72E3F"/>
    <w:rsid w:val="00F72F7F"/>
    <w:rsid w:val="00F73076"/>
    <w:rsid w:val="00F73158"/>
    <w:rsid w:val="00F7388F"/>
    <w:rsid w:val="00F7446A"/>
    <w:rsid w:val="00F744B6"/>
    <w:rsid w:val="00F745F4"/>
    <w:rsid w:val="00F74D29"/>
    <w:rsid w:val="00F756D7"/>
    <w:rsid w:val="00F75A9A"/>
    <w:rsid w:val="00F75E26"/>
    <w:rsid w:val="00F76024"/>
    <w:rsid w:val="00F7611C"/>
    <w:rsid w:val="00F764CD"/>
    <w:rsid w:val="00F765BC"/>
    <w:rsid w:val="00F7687D"/>
    <w:rsid w:val="00F7697D"/>
    <w:rsid w:val="00F777B1"/>
    <w:rsid w:val="00F77C8E"/>
    <w:rsid w:val="00F77D64"/>
    <w:rsid w:val="00F77DBC"/>
    <w:rsid w:val="00F80569"/>
    <w:rsid w:val="00F80683"/>
    <w:rsid w:val="00F81265"/>
    <w:rsid w:val="00F81864"/>
    <w:rsid w:val="00F81DDE"/>
    <w:rsid w:val="00F82D69"/>
    <w:rsid w:val="00F83392"/>
    <w:rsid w:val="00F83BDE"/>
    <w:rsid w:val="00F840E2"/>
    <w:rsid w:val="00F847FE"/>
    <w:rsid w:val="00F84833"/>
    <w:rsid w:val="00F84FBF"/>
    <w:rsid w:val="00F853B1"/>
    <w:rsid w:val="00F85467"/>
    <w:rsid w:val="00F8578A"/>
    <w:rsid w:val="00F85C38"/>
    <w:rsid w:val="00F85C6B"/>
    <w:rsid w:val="00F85CA8"/>
    <w:rsid w:val="00F86391"/>
    <w:rsid w:val="00F864A5"/>
    <w:rsid w:val="00F86613"/>
    <w:rsid w:val="00F86880"/>
    <w:rsid w:val="00F86D96"/>
    <w:rsid w:val="00F86F5C"/>
    <w:rsid w:val="00F87945"/>
    <w:rsid w:val="00F90094"/>
    <w:rsid w:val="00F90601"/>
    <w:rsid w:val="00F9098F"/>
    <w:rsid w:val="00F90ACD"/>
    <w:rsid w:val="00F91518"/>
    <w:rsid w:val="00F919FF"/>
    <w:rsid w:val="00F920B1"/>
    <w:rsid w:val="00F92430"/>
    <w:rsid w:val="00F926E9"/>
    <w:rsid w:val="00F927DD"/>
    <w:rsid w:val="00F92AE4"/>
    <w:rsid w:val="00F92CC7"/>
    <w:rsid w:val="00F92E25"/>
    <w:rsid w:val="00F92FAE"/>
    <w:rsid w:val="00F93258"/>
    <w:rsid w:val="00F93661"/>
    <w:rsid w:val="00F93921"/>
    <w:rsid w:val="00F94855"/>
    <w:rsid w:val="00F94E50"/>
    <w:rsid w:val="00F94F12"/>
    <w:rsid w:val="00F9508E"/>
    <w:rsid w:val="00F954E4"/>
    <w:rsid w:val="00F9588D"/>
    <w:rsid w:val="00F9591E"/>
    <w:rsid w:val="00F95DB0"/>
    <w:rsid w:val="00F96210"/>
    <w:rsid w:val="00F963EA"/>
    <w:rsid w:val="00F97E6E"/>
    <w:rsid w:val="00FA0019"/>
    <w:rsid w:val="00FA13A2"/>
    <w:rsid w:val="00FA1605"/>
    <w:rsid w:val="00FA189B"/>
    <w:rsid w:val="00FA1ABF"/>
    <w:rsid w:val="00FA2AE2"/>
    <w:rsid w:val="00FA2CF1"/>
    <w:rsid w:val="00FA2EFC"/>
    <w:rsid w:val="00FA3830"/>
    <w:rsid w:val="00FA39A9"/>
    <w:rsid w:val="00FA3F47"/>
    <w:rsid w:val="00FA44A1"/>
    <w:rsid w:val="00FA44DB"/>
    <w:rsid w:val="00FA4C57"/>
    <w:rsid w:val="00FA5B34"/>
    <w:rsid w:val="00FA698B"/>
    <w:rsid w:val="00FA70A2"/>
    <w:rsid w:val="00FA7DA9"/>
    <w:rsid w:val="00FA7ED8"/>
    <w:rsid w:val="00FB0658"/>
    <w:rsid w:val="00FB0F59"/>
    <w:rsid w:val="00FB152C"/>
    <w:rsid w:val="00FB1A7D"/>
    <w:rsid w:val="00FB1D49"/>
    <w:rsid w:val="00FB1FE1"/>
    <w:rsid w:val="00FB2425"/>
    <w:rsid w:val="00FB245B"/>
    <w:rsid w:val="00FB30F8"/>
    <w:rsid w:val="00FB34B8"/>
    <w:rsid w:val="00FB3CBE"/>
    <w:rsid w:val="00FB4634"/>
    <w:rsid w:val="00FB4CDC"/>
    <w:rsid w:val="00FB539A"/>
    <w:rsid w:val="00FB582F"/>
    <w:rsid w:val="00FB5966"/>
    <w:rsid w:val="00FB5C61"/>
    <w:rsid w:val="00FB63A4"/>
    <w:rsid w:val="00FB681D"/>
    <w:rsid w:val="00FB683F"/>
    <w:rsid w:val="00FB6A2F"/>
    <w:rsid w:val="00FB6BE1"/>
    <w:rsid w:val="00FB6CCA"/>
    <w:rsid w:val="00FB6D0A"/>
    <w:rsid w:val="00FB7035"/>
    <w:rsid w:val="00FB73DA"/>
    <w:rsid w:val="00FB77DA"/>
    <w:rsid w:val="00FB784A"/>
    <w:rsid w:val="00FC0246"/>
    <w:rsid w:val="00FC12B8"/>
    <w:rsid w:val="00FC193B"/>
    <w:rsid w:val="00FC1E30"/>
    <w:rsid w:val="00FC1FBC"/>
    <w:rsid w:val="00FC2681"/>
    <w:rsid w:val="00FC2A3F"/>
    <w:rsid w:val="00FC2F9C"/>
    <w:rsid w:val="00FC3114"/>
    <w:rsid w:val="00FC36F8"/>
    <w:rsid w:val="00FC43A3"/>
    <w:rsid w:val="00FC44AE"/>
    <w:rsid w:val="00FC548E"/>
    <w:rsid w:val="00FC5731"/>
    <w:rsid w:val="00FC659A"/>
    <w:rsid w:val="00FC677F"/>
    <w:rsid w:val="00FC6799"/>
    <w:rsid w:val="00FC6C02"/>
    <w:rsid w:val="00FC707E"/>
    <w:rsid w:val="00FC73E0"/>
    <w:rsid w:val="00FC7B9F"/>
    <w:rsid w:val="00FD0A2F"/>
    <w:rsid w:val="00FD0B84"/>
    <w:rsid w:val="00FD0C3A"/>
    <w:rsid w:val="00FD0D13"/>
    <w:rsid w:val="00FD1284"/>
    <w:rsid w:val="00FD139D"/>
    <w:rsid w:val="00FD1C58"/>
    <w:rsid w:val="00FD1F96"/>
    <w:rsid w:val="00FD2849"/>
    <w:rsid w:val="00FD2AC6"/>
    <w:rsid w:val="00FD305D"/>
    <w:rsid w:val="00FD330F"/>
    <w:rsid w:val="00FD3BC0"/>
    <w:rsid w:val="00FD3D7B"/>
    <w:rsid w:val="00FD43AD"/>
    <w:rsid w:val="00FD4D27"/>
    <w:rsid w:val="00FD4D97"/>
    <w:rsid w:val="00FD5D14"/>
    <w:rsid w:val="00FD5D20"/>
    <w:rsid w:val="00FD5DCD"/>
    <w:rsid w:val="00FD5E51"/>
    <w:rsid w:val="00FD6440"/>
    <w:rsid w:val="00FD6648"/>
    <w:rsid w:val="00FD69B5"/>
    <w:rsid w:val="00FD776A"/>
    <w:rsid w:val="00FD7F88"/>
    <w:rsid w:val="00FE0600"/>
    <w:rsid w:val="00FE0629"/>
    <w:rsid w:val="00FE06E6"/>
    <w:rsid w:val="00FE0716"/>
    <w:rsid w:val="00FE0F12"/>
    <w:rsid w:val="00FE1442"/>
    <w:rsid w:val="00FE1475"/>
    <w:rsid w:val="00FE1644"/>
    <w:rsid w:val="00FE1657"/>
    <w:rsid w:val="00FE180D"/>
    <w:rsid w:val="00FE1852"/>
    <w:rsid w:val="00FE33A2"/>
    <w:rsid w:val="00FE4981"/>
    <w:rsid w:val="00FE4B16"/>
    <w:rsid w:val="00FE524E"/>
    <w:rsid w:val="00FE583D"/>
    <w:rsid w:val="00FE62A1"/>
    <w:rsid w:val="00FE645E"/>
    <w:rsid w:val="00FE7120"/>
    <w:rsid w:val="00FE7613"/>
    <w:rsid w:val="00FE78A7"/>
    <w:rsid w:val="00FE7A14"/>
    <w:rsid w:val="00FE7B3F"/>
    <w:rsid w:val="00FE7CC5"/>
    <w:rsid w:val="00FE7CD7"/>
    <w:rsid w:val="00FF0CBA"/>
    <w:rsid w:val="00FF0EF6"/>
    <w:rsid w:val="00FF0FB6"/>
    <w:rsid w:val="00FF133C"/>
    <w:rsid w:val="00FF145C"/>
    <w:rsid w:val="00FF191D"/>
    <w:rsid w:val="00FF1A82"/>
    <w:rsid w:val="00FF1B38"/>
    <w:rsid w:val="00FF1DCB"/>
    <w:rsid w:val="00FF2A7D"/>
    <w:rsid w:val="00FF2FB7"/>
    <w:rsid w:val="00FF340A"/>
    <w:rsid w:val="00FF3B29"/>
    <w:rsid w:val="00FF3FA2"/>
    <w:rsid w:val="00FF4057"/>
    <w:rsid w:val="00FF4114"/>
    <w:rsid w:val="00FF41B3"/>
    <w:rsid w:val="00FF4822"/>
    <w:rsid w:val="00FF4E30"/>
    <w:rsid w:val="00FF517F"/>
    <w:rsid w:val="00FF5609"/>
    <w:rsid w:val="00FF6DAB"/>
    <w:rsid w:val="00FF71EC"/>
    <w:rsid w:val="00FF7BC0"/>
    <w:rsid w:val="00FF7F57"/>
    <w:rsid w:val="0EA9B64B"/>
    <w:rsid w:val="38791EB4"/>
    <w:rsid w:val="425C42EA"/>
    <w:rsid w:val="58EDC1CE"/>
    <w:rsid w:val="5EF2B056"/>
    <w:rsid w:val="62311A2C"/>
    <w:rsid w:val="65D4C9D4"/>
    <w:rsid w:val="684347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C0A72CD"/>
  <w15:docId w15:val="{B907EA13-2A6D-4D83-BE09-8567DA45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D7A"/>
    <w:pPr>
      <w:spacing w:after="200" w:line="264" w:lineRule="auto"/>
    </w:pPr>
    <w:rPr>
      <w:rFonts w:asciiTheme="minorHAnsi" w:hAnsiTheme="minorHAnsi"/>
    </w:rPr>
  </w:style>
  <w:style w:type="paragraph" w:styleId="Heading1">
    <w:name w:val="heading 1"/>
    <w:basedOn w:val="Normal"/>
    <w:next w:val="Normal"/>
    <w:link w:val="Heading1Char"/>
    <w:uiPriority w:val="9"/>
    <w:qFormat/>
    <w:rsid w:val="00474CE8"/>
    <w:pPr>
      <w:keepNext/>
      <w:keepLines/>
      <w:spacing w:before="240"/>
      <w:outlineLvl w:val="0"/>
    </w:pPr>
    <w:rPr>
      <w:rFonts w:asciiTheme="majorHAnsi" w:eastAsiaTheme="majorEastAsia" w:hAnsiTheme="majorHAnsi" w:cstheme="majorBidi"/>
      <w:color w:val="2C586A" w:themeColor="accent1" w:themeShade="BF"/>
      <w:sz w:val="32"/>
      <w:szCs w:val="32"/>
    </w:rPr>
  </w:style>
  <w:style w:type="paragraph" w:styleId="Heading3">
    <w:name w:val="heading 3"/>
    <w:basedOn w:val="Normal"/>
    <w:next w:val="Normal"/>
    <w:link w:val="Heading3Char"/>
    <w:uiPriority w:val="9"/>
    <w:unhideWhenUsed/>
    <w:qFormat/>
    <w:rsid w:val="00B22CE7"/>
    <w:pPr>
      <w:keepNext/>
      <w:spacing w:before="360" w:after="60"/>
      <w:outlineLvl w:val="2"/>
    </w:pPr>
    <w:rPr>
      <w:rFonts w:ascii="Montserrat SemiBold" w:eastAsia="Calibri" w:hAnsi="Montserrat SemiBold"/>
      <w:spacing w:val="6"/>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nfo">
    <w:name w:val="Agenda Info"/>
    <w:basedOn w:val="Agenda"/>
    <w:rsid w:val="00045495"/>
    <w:pPr>
      <w:tabs>
        <w:tab w:val="left" w:pos="1440"/>
      </w:tabs>
      <w:spacing w:before="0" w:after="40"/>
    </w:pPr>
    <w:rPr>
      <w:rFonts w:ascii="Montserrat" w:hAnsi="Montserrat"/>
      <w:b w:val="0"/>
      <w:sz w:val="22"/>
      <w:szCs w:val="20"/>
    </w:rPr>
  </w:style>
  <w:style w:type="paragraph" w:customStyle="1" w:styleId="Agenda">
    <w:name w:val="Agenda"/>
    <w:rsid w:val="00CB5308"/>
    <w:pPr>
      <w:spacing w:before="120" w:after="120"/>
    </w:pPr>
    <w:rPr>
      <w:rFonts w:asciiTheme="majorHAnsi" w:hAnsiTheme="majorHAnsi"/>
      <w:b/>
      <w:bCs/>
      <w:sz w:val="32"/>
      <w:szCs w:val="14"/>
    </w:rPr>
  </w:style>
  <w:style w:type="paragraph" w:styleId="BalloonText">
    <w:name w:val="Balloon Text"/>
    <w:basedOn w:val="Normal"/>
    <w:link w:val="BalloonTextChar"/>
    <w:uiPriority w:val="99"/>
    <w:semiHidden/>
    <w:unhideWhenUsed/>
    <w:rsid w:val="000C74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456"/>
    <w:rPr>
      <w:rFonts w:ascii="Segoe UI" w:hAnsi="Segoe UI" w:cs="Segoe UI"/>
      <w:sz w:val="18"/>
      <w:szCs w:val="18"/>
    </w:rPr>
  </w:style>
  <w:style w:type="character" w:styleId="Hyperlink">
    <w:name w:val="Hyperlink"/>
    <w:basedOn w:val="DefaultParagraphFont"/>
    <w:uiPriority w:val="99"/>
    <w:unhideWhenUsed/>
    <w:rsid w:val="00DF1AD4"/>
    <w:rPr>
      <w:color w:val="4C5C68" w:themeColor="hyperlink"/>
      <w:u w:val="single"/>
    </w:rPr>
  </w:style>
  <w:style w:type="character" w:styleId="UnresolvedMention">
    <w:name w:val="Unresolved Mention"/>
    <w:basedOn w:val="DefaultParagraphFont"/>
    <w:uiPriority w:val="99"/>
    <w:semiHidden/>
    <w:unhideWhenUsed/>
    <w:rsid w:val="00DF1AD4"/>
    <w:rPr>
      <w:color w:val="808080"/>
      <w:shd w:val="clear" w:color="auto" w:fill="E6E6E6"/>
    </w:rPr>
  </w:style>
  <w:style w:type="paragraph" w:styleId="NoSpacing">
    <w:name w:val="No Spacing"/>
    <w:uiPriority w:val="1"/>
    <w:qFormat/>
    <w:rsid w:val="00B615A5"/>
    <w:rPr>
      <w:rFonts w:ascii="Georgia" w:hAnsi="Georgia"/>
      <w:sz w:val="24"/>
    </w:rPr>
  </w:style>
  <w:style w:type="paragraph" w:styleId="ListParagraph">
    <w:name w:val="List Paragraph"/>
    <w:basedOn w:val="Normal"/>
    <w:link w:val="ListParagraphChar"/>
    <w:uiPriority w:val="34"/>
    <w:qFormat/>
    <w:rsid w:val="00B22CE7"/>
    <w:pPr>
      <w:numPr>
        <w:numId w:val="1"/>
      </w:numPr>
      <w:ind w:left="720"/>
      <w:contextualSpacing/>
    </w:pPr>
  </w:style>
  <w:style w:type="paragraph" w:styleId="PlainText">
    <w:name w:val="Plain Text"/>
    <w:basedOn w:val="Normal"/>
    <w:link w:val="PlainTextChar"/>
    <w:uiPriority w:val="99"/>
    <w:semiHidden/>
    <w:unhideWhenUsed/>
    <w:rsid w:val="00067E5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7E54"/>
    <w:rPr>
      <w:rFonts w:ascii="Calibri" w:eastAsiaTheme="minorHAnsi" w:hAnsi="Calibri" w:cstheme="minorBidi"/>
      <w:sz w:val="22"/>
      <w:szCs w:val="21"/>
    </w:rPr>
  </w:style>
  <w:style w:type="character" w:styleId="FollowedHyperlink">
    <w:name w:val="FollowedHyperlink"/>
    <w:basedOn w:val="DefaultParagraphFont"/>
    <w:uiPriority w:val="99"/>
    <w:semiHidden/>
    <w:unhideWhenUsed/>
    <w:rsid w:val="00C3614A"/>
    <w:rPr>
      <w:color w:val="3EBBF0" w:themeColor="followedHyperlink"/>
      <w:u w:val="single"/>
    </w:rPr>
  </w:style>
  <w:style w:type="character" w:styleId="CommentReference">
    <w:name w:val="annotation reference"/>
    <w:basedOn w:val="DefaultParagraphFont"/>
    <w:uiPriority w:val="99"/>
    <w:semiHidden/>
    <w:unhideWhenUsed/>
    <w:rsid w:val="00C3614A"/>
    <w:rPr>
      <w:sz w:val="16"/>
      <w:szCs w:val="16"/>
    </w:rPr>
  </w:style>
  <w:style w:type="paragraph" w:styleId="CommentText">
    <w:name w:val="annotation text"/>
    <w:basedOn w:val="Normal"/>
    <w:link w:val="CommentTextChar"/>
    <w:uiPriority w:val="99"/>
    <w:semiHidden/>
    <w:unhideWhenUsed/>
    <w:rsid w:val="00C3614A"/>
  </w:style>
  <w:style w:type="character" w:customStyle="1" w:styleId="CommentTextChar">
    <w:name w:val="Comment Text Char"/>
    <w:basedOn w:val="DefaultParagraphFont"/>
    <w:link w:val="CommentText"/>
    <w:uiPriority w:val="99"/>
    <w:semiHidden/>
    <w:rsid w:val="00C3614A"/>
    <w:rPr>
      <w:rFonts w:ascii="Georgia" w:hAnsi="Georgia"/>
    </w:rPr>
  </w:style>
  <w:style w:type="paragraph" w:styleId="CommentSubject">
    <w:name w:val="annotation subject"/>
    <w:basedOn w:val="CommentText"/>
    <w:next w:val="CommentText"/>
    <w:link w:val="CommentSubjectChar"/>
    <w:uiPriority w:val="99"/>
    <w:semiHidden/>
    <w:unhideWhenUsed/>
    <w:rsid w:val="00C3614A"/>
    <w:rPr>
      <w:b/>
      <w:bCs/>
    </w:rPr>
  </w:style>
  <w:style w:type="character" w:customStyle="1" w:styleId="CommentSubjectChar">
    <w:name w:val="Comment Subject Char"/>
    <w:basedOn w:val="CommentTextChar"/>
    <w:link w:val="CommentSubject"/>
    <w:uiPriority w:val="99"/>
    <w:semiHidden/>
    <w:rsid w:val="00C3614A"/>
    <w:rPr>
      <w:rFonts w:ascii="Georgia" w:hAnsi="Georgia"/>
      <w:b/>
      <w:bCs/>
    </w:rPr>
  </w:style>
  <w:style w:type="paragraph" w:styleId="Header">
    <w:name w:val="header"/>
    <w:basedOn w:val="Normal"/>
    <w:link w:val="HeaderChar"/>
    <w:uiPriority w:val="99"/>
    <w:unhideWhenUsed/>
    <w:rsid w:val="007B2DE2"/>
    <w:pPr>
      <w:tabs>
        <w:tab w:val="center" w:pos="4680"/>
        <w:tab w:val="right" w:pos="9360"/>
      </w:tabs>
    </w:pPr>
  </w:style>
  <w:style w:type="character" w:customStyle="1" w:styleId="HeaderChar">
    <w:name w:val="Header Char"/>
    <w:basedOn w:val="DefaultParagraphFont"/>
    <w:link w:val="Header"/>
    <w:uiPriority w:val="99"/>
    <w:rsid w:val="007B2DE2"/>
    <w:rPr>
      <w:rFonts w:ascii="Georgia" w:hAnsi="Georgia"/>
      <w:sz w:val="24"/>
    </w:rPr>
  </w:style>
  <w:style w:type="paragraph" w:styleId="Footer">
    <w:name w:val="footer"/>
    <w:basedOn w:val="Normal"/>
    <w:link w:val="FooterChar"/>
    <w:uiPriority w:val="99"/>
    <w:unhideWhenUsed/>
    <w:rsid w:val="0095005C"/>
    <w:pPr>
      <w:tabs>
        <w:tab w:val="right" w:pos="10080"/>
      </w:tabs>
    </w:pPr>
    <w:rPr>
      <w:rFonts w:eastAsia="Open Sans Light" w:cstheme="minorHAnsi"/>
      <w:spacing w:val="4"/>
      <w:sz w:val="16"/>
      <w:szCs w:val="16"/>
    </w:rPr>
  </w:style>
  <w:style w:type="character" w:customStyle="1" w:styleId="FooterChar">
    <w:name w:val="Footer Char"/>
    <w:basedOn w:val="DefaultParagraphFont"/>
    <w:link w:val="Footer"/>
    <w:uiPriority w:val="99"/>
    <w:rsid w:val="0095005C"/>
    <w:rPr>
      <w:rFonts w:asciiTheme="minorHAnsi" w:eastAsia="Open Sans Light" w:hAnsiTheme="minorHAnsi" w:cstheme="minorHAnsi"/>
      <w:spacing w:val="4"/>
      <w:sz w:val="16"/>
      <w:szCs w:val="16"/>
    </w:rPr>
  </w:style>
  <w:style w:type="character" w:customStyle="1" w:styleId="Heading1Char">
    <w:name w:val="Heading 1 Char"/>
    <w:basedOn w:val="DefaultParagraphFont"/>
    <w:link w:val="Heading1"/>
    <w:uiPriority w:val="9"/>
    <w:rsid w:val="00474CE8"/>
    <w:rPr>
      <w:rFonts w:asciiTheme="majorHAnsi" w:eastAsiaTheme="majorEastAsia" w:hAnsiTheme="majorHAnsi" w:cstheme="majorBidi"/>
      <w:color w:val="2C586A" w:themeColor="accent1" w:themeShade="BF"/>
      <w:sz w:val="32"/>
      <w:szCs w:val="32"/>
    </w:rPr>
  </w:style>
  <w:style w:type="character" w:customStyle="1" w:styleId="Heading3Char">
    <w:name w:val="Heading 3 Char"/>
    <w:basedOn w:val="DefaultParagraphFont"/>
    <w:link w:val="Heading3"/>
    <w:uiPriority w:val="9"/>
    <w:rsid w:val="00B22CE7"/>
    <w:rPr>
      <w:rFonts w:ascii="Montserrat SemiBold" w:eastAsia="Calibri" w:hAnsi="Montserrat SemiBold"/>
      <w:spacing w:val="6"/>
      <w:sz w:val="24"/>
      <w:szCs w:val="22"/>
    </w:rPr>
  </w:style>
  <w:style w:type="paragraph" w:styleId="Subtitle">
    <w:name w:val="Subtitle"/>
    <w:basedOn w:val="AgendaInfo"/>
    <w:next w:val="Normal"/>
    <w:link w:val="SubtitleChar"/>
    <w:uiPriority w:val="11"/>
    <w:qFormat/>
    <w:rsid w:val="00045495"/>
    <w:pPr>
      <w:spacing w:before="240" w:after="120"/>
    </w:pPr>
    <w:rPr>
      <w:b/>
      <w:bCs w:val="0"/>
    </w:rPr>
  </w:style>
  <w:style w:type="character" w:customStyle="1" w:styleId="SubtitleChar">
    <w:name w:val="Subtitle Char"/>
    <w:basedOn w:val="DefaultParagraphFont"/>
    <w:link w:val="Subtitle"/>
    <w:uiPriority w:val="11"/>
    <w:rsid w:val="00045495"/>
    <w:rPr>
      <w:rFonts w:ascii="Montserrat" w:hAnsi="Montserrat"/>
      <w:b/>
      <w:sz w:val="22"/>
    </w:rPr>
  </w:style>
  <w:style w:type="paragraph" w:styleId="Title">
    <w:name w:val="Title"/>
    <w:basedOn w:val="Agenda"/>
    <w:next w:val="Normal"/>
    <w:link w:val="TitleChar"/>
    <w:uiPriority w:val="10"/>
    <w:qFormat/>
    <w:rsid w:val="0095005C"/>
    <w:pPr>
      <w:spacing w:line="216" w:lineRule="auto"/>
    </w:pPr>
    <w:rPr>
      <w:sz w:val="28"/>
      <w:szCs w:val="12"/>
    </w:rPr>
  </w:style>
  <w:style w:type="character" w:customStyle="1" w:styleId="TitleChar">
    <w:name w:val="Title Char"/>
    <w:basedOn w:val="DefaultParagraphFont"/>
    <w:link w:val="Title"/>
    <w:uiPriority w:val="10"/>
    <w:rsid w:val="0095005C"/>
    <w:rPr>
      <w:rFonts w:asciiTheme="majorHAnsi" w:hAnsiTheme="majorHAnsi"/>
      <w:b/>
      <w:bCs/>
      <w:sz w:val="28"/>
      <w:szCs w:val="12"/>
    </w:rPr>
  </w:style>
  <w:style w:type="paragraph" w:customStyle="1" w:styleId="MeetingDetail">
    <w:name w:val="Meeting Detail"/>
    <w:basedOn w:val="AgendaInfo"/>
    <w:qFormat/>
    <w:rsid w:val="00484E09"/>
  </w:style>
  <w:style w:type="character" w:customStyle="1" w:styleId="ListParagraphChar">
    <w:name w:val="List Paragraph Char"/>
    <w:basedOn w:val="DefaultParagraphFont"/>
    <w:link w:val="ListParagraph"/>
    <w:uiPriority w:val="34"/>
    <w:locked/>
    <w:rsid w:val="00B22CE7"/>
    <w:rPr>
      <w:rFonts w:asciiTheme="minorHAnsi" w:hAnsiTheme="minorHAnsi"/>
    </w:rPr>
  </w:style>
  <w:style w:type="paragraph" w:styleId="Revision">
    <w:name w:val="Revision"/>
    <w:hidden/>
    <w:uiPriority w:val="99"/>
    <w:semiHidden/>
    <w:rsid w:val="000B5F90"/>
    <w:rPr>
      <w:rFonts w:asciiTheme="minorHAnsi" w:hAnsiTheme="minorHAnsi"/>
    </w:rPr>
  </w:style>
  <w:style w:type="paragraph" w:styleId="NormalWeb">
    <w:name w:val="Normal (Web)"/>
    <w:basedOn w:val="Normal"/>
    <w:uiPriority w:val="99"/>
    <w:semiHidden/>
    <w:unhideWhenUsed/>
    <w:rsid w:val="00D14238"/>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B1092F"/>
  </w:style>
  <w:style w:type="character" w:customStyle="1" w:styleId="eop">
    <w:name w:val="eop"/>
    <w:basedOn w:val="DefaultParagraphFont"/>
    <w:rsid w:val="00F42464"/>
  </w:style>
  <w:style w:type="table" w:styleId="TableGrid">
    <w:name w:val="Table Grid"/>
    <w:basedOn w:val="TableNormal"/>
    <w:uiPriority w:val="59"/>
    <w:rsid w:val="00082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0B7C35"/>
  </w:style>
  <w:style w:type="character" w:customStyle="1" w:styleId="contextualspellingandgrammarerror">
    <w:name w:val="contextualspellingandgrammarerror"/>
    <w:basedOn w:val="DefaultParagraphFont"/>
    <w:rsid w:val="00170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1507">
      <w:bodyDiv w:val="1"/>
      <w:marLeft w:val="0"/>
      <w:marRight w:val="0"/>
      <w:marTop w:val="0"/>
      <w:marBottom w:val="0"/>
      <w:divBdr>
        <w:top w:val="none" w:sz="0" w:space="0" w:color="auto"/>
        <w:left w:val="none" w:sz="0" w:space="0" w:color="auto"/>
        <w:bottom w:val="none" w:sz="0" w:space="0" w:color="auto"/>
        <w:right w:val="none" w:sz="0" w:space="0" w:color="auto"/>
      </w:divBdr>
      <w:divsChild>
        <w:div w:id="84232266">
          <w:marLeft w:val="0"/>
          <w:marRight w:val="0"/>
          <w:marTop w:val="0"/>
          <w:marBottom w:val="0"/>
          <w:divBdr>
            <w:top w:val="none" w:sz="0" w:space="0" w:color="auto"/>
            <w:left w:val="none" w:sz="0" w:space="0" w:color="auto"/>
            <w:bottom w:val="none" w:sz="0" w:space="0" w:color="auto"/>
            <w:right w:val="none" w:sz="0" w:space="0" w:color="auto"/>
          </w:divBdr>
        </w:div>
        <w:div w:id="146944685">
          <w:marLeft w:val="0"/>
          <w:marRight w:val="0"/>
          <w:marTop w:val="0"/>
          <w:marBottom w:val="0"/>
          <w:divBdr>
            <w:top w:val="none" w:sz="0" w:space="0" w:color="auto"/>
            <w:left w:val="none" w:sz="0" w:space="0" w:color="auto"/>
            <w:bottom w:val="none" w:sz="0" w:space="0" w:color="auto"/>
            <w:right w:val="none" w:sz="0" w:space="0" w:color="auto"/>
          </w:divBdr>
        </w:div>
        <w:div w:id="160314138">
          <w:marLeft w:val="0"/>
          <w:marRight w:val="0"/>
          <w:marTop w:val="0"/>
          <w:marBottom w:val="0"/>
          <w:divBdr>
            <w:top w:val="none" w:sz="0" w:space="0" w:color="auto"/>
            <w:left w:val="none" w:sz="0" w:space="0" w:color="auto"/>
            <w:bottom w:val="none" w:sz="0" w:space="0" w:color="auto"/>
            <w:right w:val="none" w:sz="0" w:space="0" w:color="auto"/>
          </w:divBdr>
        </w:div>
        <w:div w:id="470294311">
          <w:marLeft w:val="0"/>
          <w:marRight w:val="0"/>
          <w:marTop w:val="0"/>
          <w:marBottom w:val="0"/>
          <w:divBdr>
            <w:top w:val="none" w:sz="0" w:space="0" w:color="auto"/>
            <w:left w:val="none" w:sz="0" w:space="0" w:color="auto"/>
            <w:bottom w:val="none" w:sz="0" w:space="0" w:color="auto"/>
            <w:right w:val="none" w:sz="0" w:space="0" w:color="auto"/>
          </w:divBdr>
        </w:div>
        <w:div w:id="546768985">
          <w:marLeft w:val="0"/>
          <w:marRight w:val="0"/>
          <w:marTop w:val="0"/>
          <w:marBottom w:val="0"/>
          <w:divBdr>
            <w:top w:val="none" w:sz="0" w:space="0" w:color="auto"/>
            <w:left w:val="none" w:sz="0" w:space="0" w:color="auto"/>
            <w:bottom w:val="none" w:sz="0" w:space="0" w:color="auto"/>
            <w:right w:val="none" w:sz="0" w:space="0" w:color="auto"/>
          </w:divBdr>
        </w:div>
        <w:div w:id="776339911">
          <w:marLeft w:val="0"/>
          <w:marRight w:val="0"/>
          <w:marTop w:val="0"/>
          <w:marBottom w:val="0"/>
          <w:divBdr>
            <w:top w:val="none" w:sz="0" w:space="0" w:color="auto"/>
            <w:left w:val="none" w:sz="0" w:space="0" w:color="auto"/>
            <w:bottom w:val="none" w:sz="0" w:space="0" w:color="auto"/>
            <w:right w:val="none" w:sz="0" w:space="0" w:color="auto"/>
          </w:divBdr>
        </w:div>
        <w:div w:id="817839605">
          <w:marLeft w:val="0"/>
          <w:marRight w:val="0"/>
          <w:marTop w:val="0"/>
          <w:marBottom w:val="0"/>
          <w:divBdr>
            <w:top w:val="none" w:sz="0" w:space="0" w:color="auto"/>
            <w:left w:val="none" w:sz="0" w:space="0" w:color="auto"/>
            <w:bottom w:val="none" w:sz="0" w:space="0" w:color="auto"/>
            <w:right w:val="none" w:sz="0" w:space="0" w:color="auto"/>
          </w:divBdr>
        </w:div>
        <w:div w:id="1105731998">
          <w:marLeft w:val="0"/>
          <w:marRight w:val="0"/>
          <w:marTop w:val="0"/>
          <w:marBottom w:val="0"/>
          <w:divBdr>
            <w:top w:val="none" w:sz="0" w:space="0" w:color="auto"/>
            <w:left w:val="none" w:sz="0" w:space="0" w:color="auto"/>
            <w:bottom w:val="none" w:sz="0" w:space="0" w:color="auto"/>
            <w:right w:val="none" w:sz="0" w:space="0" w:color="auto"/>
          </w:divBdr>
        </w:div>
        <w:div w:id="1225720803">
          <w:marLeft w:val="0"/>
          <w:marRight w:val="0"/>
          <w:marTop w:val="0"/>
          <w:marBottom w:val="0"/>
          <w:divBdr>
            <w:top w:val="none" w:sz="0" w:space="0" w:color="auto"/>
            <w:left w:val="none" w:sz="0" w:space="0" w:color="auto"/>
            <w:bottom w:val="none" w:sz="0" w:space="0" w:color="auto"/>
            <w:right w:val="none" w:sz="0" w:space="0" w:color="auto"/>
          </w:divBdr>
        </w:div>
        <w:div w:id="1393037327">
          <w:marLeft w:val="0"/>
          <w:marRight w:val="0"/>
          <w:marTop w:val="0"/>
          <w:marBottom w:val="0"/>
          <w:divBdr>
            <w:top w:val="none" w:sz="0" w:space="0" w:color="auto"/>
            <w:left w:val="none" w:sz="0" w:space="0" w:color="auto"/>
            <w:bottom w:val="none" w:sz="0" w:space="0" w:color="auto"/>
            <w:right w:val="none" w:sz="0" w:space="0" w:color="auto"/>
          </w:divBdr>
        </w:div>
      </w:divsChild>
    </w:div>
    <w:div w:id="146670882">
      <w:bodyDiv w:val="1"/>
      <w:marLeft w:val="0"/>
      <w:marRight w:val="0"/>
      <w:marTop w:val="0"/>
      <w:marBottom w:val="0"/>
      <w:divBdr>
        <w:top w:val="none" w:sz="0" w:space="0" w:color="auto"/>
        <w:left w:val="none" w:sz="0" w:space="0" w:color="auto"/>
        <w:bottom w:val="none" w:sz="0" w:space="0" w:color="auto"/>
        <w:right w:val="none" w:sz="0" w:space="0" w:color="auto"/>
      </w:divBdr>
    </w:div>
    <w:div w:id="150878347">
      <w:bodyDiv w:val="1"/>
      <w:marLeft w:val="0"/>
      <w:marRight w:val="0"/>
      <w:marTop w:val="0"/>
      <w:marBottom w:val="0"/>
      <w:divBdr>
        <w:top w:val="none" w:sz="0" w:space="0" w:color="auto"/>
        <w:left w:val="none" w:sz="0" w:space="0" w:color="auto"/>
        <w:bottom w:val="none" w:sz="0" w:space="0" w:color="auto"/>
        <w:right w:val="none" w:sz="0" w:space="0" w:color="auto"/>
      </w:divBdr>
      <w:divsChild>
        <w:div w:id="18050935">
          <w:marLeft w:val="0"/>
          <w:marRight w:val="0"/>
          <w:marTop w:val="0"/>
          <w:marBottom w:val="0"/>
          <w:divBdr>
            <w:top w:val="none" w:sz="0" w:space="0" w:color="auto"/>
            <w:left w:val="none" w:sz="0" w:space="0" w:color="auto"/>
            <w:bottom w:val="none" w:sz="0" w:space="0" w:color="auto"/>
            <w:right w:val="none" w:sz="0" w:space="0" w:color="auto"/>
          </w:divBdr>
          <w:divsChild>
            <w:div w:id="1108769670">
              <w:marLeft w:val="0"/>
              <w:marRight w:val="0"/>
              <w:marTop w:val="0"/>
              <w:marBottom w:val="0"/>
              <w:divBdr>
                <w:top w:val="none" w:sz="0" w:space="0" w:color="auto"/>
                <w:left w:val="none" w:sz="0" w:space="0" w:color="auto"/>
                <w:bottom w:val="none" w:sz="0" w:space="0" w:color="auto"/>
                <w:right w:val="none" w:sz="0" w:space="0" w:color="auto"/>
              </w:divBdr>
            </w:div>
          </w:divsChild>
        </w:div>
        <w:div w:id="474764854">
          <w:marLeft w:val="0"/>
          <w:marRight w:val="0"/>
          <w:marTop w:val="0"/>
          <w:marBottom w:val="0"/>
          <w:divBdr>
            <w:top w:val="none" w:sz="0" w:space="0" w:color="auto"/>
            <w:left w:val="none" w:sz="0" w:space="0" w:color="auto"/>
            <w:bottom w:val="none" w:sz="0" w:space="0" w:color="auto"/>
            <w:right w:val="none" w:sz="0" w:space="0" w:color="auto"/>
          </w:divBdr>
          <w:divsChild>
            <w:div w:id="1234504302">
              <w:marLeft w:val="0"/>
              <w:marRight w:val="0"/>
              <w:marTop w:val="0"/>
              <w:marBottom w:val="0"/>
              <w:divBdr>
                <w:top w:val="none" w:sz="0" w:space="0" w:color="auto"/>
                <w:left w:val="none" w:sz="0" w:space="0" w:color="auto"/>
                <w:bottom w:val="none" w:sz="0" w:space="0" w:color="auto"/>
                <w:right w:val="none" w:sz="0" w:space="0" w:color="auto"/>
              </w:divBdr>
            </w:div>
          </w:divsChild>
        </w:div>
        <w:div w:id="2137209745">
          <w:marLeft w:val="0"/>
          <w:marRight w:val="0"/>
          <w:marTop w:val="0"/>
          <w:marBottom w:val="0"/>
          <w:divBdr>
            <w:top w:val="none" w:sz="0" w:space="0" w:color="auto"/>
            <w:left w:val="none" w:sz="0" w:space="0" w:color="auto"/>
            <w:bottom w:val="none" w:sz="0" w:space="0" w:color="auto"/>
            <w:right w:val="none" w:sz="0" w:space="0" w:color="auto"/>
          </w:divBdr>
          <w:divsChild>
            <w:div w:id="109594499">
              <w:marLeft w:val="0"/>
              <w:marRight w:val="0"/>
              <w:marTop w:val="0"/>
              <w:marBottom w:val="0"/>
              <w:divBdr>
                <w:top w:val="none" w:sz="0" w:space="0" w:color="auto"/>
                <w:left w:val="none" w:sz="0" w:space="0" w:color="auto"/>
                <w:bottom w:val="none" w:sz="0" w:space="0" w:color="auto"/>
                <w:right w:val="none" w:sz="0" w:space="0" w:color="auto"/>
              </w:divBdr>
            </w:div>
          </w:divsChild>
        </w:div>
        <w:div w:id="1090926631">
          <w:marLeft w:val="0"/>
          <w:marRight w:val="0"/>
          <w:marTop w:val="0"/>
          <w:marBottom w:val="0"/>
          <w:divBdr>
            <w:top w:val="none" w:sz="0" w:space="0" w:color="auto"/>
            <w:left w:val="none" w:sz="0" w:space="0" w:color="auto"/>
            <w:bottom w:val="none" w:sz="0" w:space="0" w:color="auto"/>
            <w:right w:val="none" w:sz="0" w:space="0" w:color="auto"/>
          </w:divBdr>
          <w:divsChild>
            <w:div w:id="822620142">
              <w:marLeft w:val="0"/>
              <w:marRight w:val="0"/>
              <w:marTop w:val="0"/>
              <w:marBottom w:val="0"/>
              <w:divBdr>
                <w:top w:val="none" w:sz="0" w:space="0" w:color="auto"/>
                <w:left w:val="none" w:sz="0" w:space="0" w:color="auto"/>
                <w:bottom w:val="none" w:sz="0" w:space="0" w:color="auto"/>
                <w:right w:val="none" w:sz="0" w:space="0" w:color="auto"/>
              </w:divBdr>
            </w:div>
          </w:divsChild>
        </w:div>
        <w:div w:id="1564369533">
          <w:marLeft w:val="0"/>
          <w:marRight w:val="0"/>
          <w:marTop w:val="0"/>
          <w:marBottom w:val="0"/>
          <w:divBdr>
            <w:top w:val="none" w:sz="0" w:space="0" w:color="auto"/>
            <w:left w:val="none" w:sz="0" w:space="0" w:color="auto"/>
            <w:bottom w:val="none" w:sz="0" w:space="0" w:color="auto"/>
            <w:right w:val="none" w:sz="0" w:space="0" w:color="auto"/>
          </w:divBdr>
          <w:divsChild>
            <w:div w:id="1169559582">
              <w:marLeft w:val="0"/>
              <w:marRight w:val="0"/>
              <w:marTop w:val="0"/>
              <w:marBottom w:val="0"/>
              <w:divBdr>
                <w:top w:val="none" w:sz="0" w:space="0" w:color="auto"/>
                <w:left w:val="none" w:sz="0" w:space="0" w:color="auto"/>
                <w:bottom w:val="none" w:sz="0" w:space="0" w:color="auto"/>
                <w:right w:val="none" w:sz="0" w:space="0" w:color="auto"/>
              </w:divBdr>
            </w:div>
          </w:divsChild>
        </w:div>
        <w:div w:id="12003236">
          <w:marLeft w:val="0"/>
          <w:marRight w:val="0"/>
          <w:marTop w:val="0"/>
          <w:marBottom w:val="0"/>
          <w:divBdr>
            <w:top w:val="none" w:sz="0" w:space="0" w:color="auto"/>
            <w:left w:val="none" w:sz="0" w:space="0" w:color="auto"/>
            <w:bottom w:val="none" w:sz="0" w:space="0" w:color="auto"/>
            <w:right w:val="none" w:sz="0" w:space="0" w:color="auto"/>
          </w:divBdr>
          <w:divsChild>
            <w:div w:id="22441601">
              <w:marLeft w:val="0"/>
              <w:marRight w:val="0"/>
              <w:marTop w:val="0"/>
              <w:marBottom w:val="0"/>
              <w:divBdr>
                <w:top w:val="none" w:sz="0" w:space="0" w:color="auto"/>
                <w:left w:val="none" w:sz="0" w:space="0" w:color="auto"/>
                <w:bottom w:val="none" w:sz="0" w:space="0" w:color="auto"/>
                <w:right w:val="none" w:sz="0" w:space="0" w:color="auto"/>
              </w:divBdr>
            </w:div>
          </w:divsChild>
        </w:div>
        <w:div w:id="1924148431">
          <w:marLeft w:val="0"/>
          <w:marRight w:val="0"/>
          <w:marTop w:val="0"/>
          <w:marBottom w:val="0"/>
          <w:divBdr>
            <w:top w:val="none" w:sz="0" w:space="0" w:color="auto"/>
            <w:left w:val="none" w:sz="0" w:space="0" w:color="auto"/>
            <w:bottom w:val="none" w:sz="0" w:space="0" w:color="auto"/>
            <w:right w:val="none" w:sz="0" w:space="0" w:color="auto"/>
          </w:divBdr>
          <w:divsChild>
            <w:div w:id="1606495465">
              <w:marLeft w:val="0"/>
              <w:marRight w:val="0"/>
              <w:marTop w:val="0"/>
              <w:marBottom w:val="0"/>
              <w:divBdr>
                <w:top w:val="none" w:sz="0" w:space="0" w:color="auto"/>
                <w:left w:val="none" w:sz="0" w:space="0" w:color="auto"/>
                <w:bottom w:val="none" w:sz="0" w:space="0" w:color="auto"/>
                <w:right w:val="none" w:sz="0" w:space="0" w:color="auto"/>
              </w:divBdr>
            </w:div>
          </w:divsChild>
        </w:div>
        <w:div w:id="1771584328">
          <w:marLeft w:val="0"/>
          <w:marRight w:val="0"/>
          <w:marTop w:val="0"/>
          <w:marBottom w:val="0"/>
          <w:divBdr>
            <w:top w:val="none" w:sz="0" w:space="0" w:color="auto"/>
            <w:left w:val="none" w:sz="0" w:space="0" w:color="auto"/>
            <w:bottom w:val="none" w:sz="0" w:space="0" w:color="auto"/>
            <w:right w:val="none" w:sz="0" w:space="0" w:color="auto"/>
          </w:divBdr>
          <w:divsChild>
            <w:div w:id="332732241">
              <w:marLeft w:val="0"/>
              <w:marRight w:val="0"/>
              <w:marTop w:val="0"/>
              <w:marBottom w:val="0"/>
              <w:divBdr>
                <w:top w:val="none" w:sz="0" w:space="0" w:color="auto"/>
                <w:left w:val="none" w:sz="0" w:space="0" w:color="auto"/>
                <w:bottom w:val="none" w:sz="0" w:space="0" w:color="auto"/>
                <w:right w:val="none" w:sz="0" w:space="0" w:color="auto"/>
              </w:divBdr>
            </w:div>
            <w:div w:id="426275247">
              <w:marLeft w:val="0"/>
              <w:marRight w:val="0"/>
              <w:marTop w:val="0"/>
              <w:marBottom w:val="0"/>
              <w:divBdr>
                <w:top w:val="none" w:sz="0" w:space="0" w:color="auto"/>
                <w:left w:val="none" w:sz="0" w:space="0" w:color="auto"/>
                <w:bottom w:val="none" w:sz="0" w:space="0" w:color="auto"/>
                <w:right w:val="none" w:sz="0" w:space="0" w:color="auto"/>
              </w:divBdr>
            </w:div>
          </w:divsChild>
        </w:div>
        <w:div w:id="111636710">
          <w:marLeft w:val="0"/>
          <w:marRight w:val="0"/>
          <w:marTop w:val="0"/>
          <w:marBottom w:val="0"/>
          <w:divBdr>
            <w:top w:val="none" w:sz="0" w:space="0" w:color="auto"/>
            <w:left w:val="none" w:sz="0" w:space="0" w:color="auto"/>
            <w:bottom w:val="none" w:sz="0" w:space="0" w:color="auto"/>
            <w:right w:val="none" w:sz="0" w:space="0" w:color="auto"/>
          </w:divBdr>
          <w:divsChild>
            <w:div w:id="1086263774">
              <w:marLeft w:val="0"/>
              <w:marRight w:val="0"/>
              <w:marTop w:val="0"/>
              <w:marBottom w:val="0"/>
              <w:divBdr>
                <w:top w:val="none" w:sz="0" w:space="0" w:color="auto"/>
                <w:left w:val="none" w:sz="0" w:space="0" w:color="auto"/>
                <w:bottom w:val="none" w:sz="0" w:space="0" w:color="auto"/>
                <w:right w:val="none" w:sz="0" w:space="0" w:color="auto"/>
              </w:divBdr>
            </w:div>
          </w:divsChild>
        </w:div>
        <w:div w:id="794904416">
          <w:marLeft w:val="0"/>
          <w:marRight w:val="0"/>
          <w:marTop w:val="0"/>
          <w:marBottom w:val="0"/>
          <w:divBdr>
            <w:top w:val="none" w:sz="0" w:space="0" w:color="auto"/>
            <w:left w:val="none" w:sz="0" w:space="0" w:color="auto"/>
            <w:bottom w:val="none" w:sz="0" w:space="0" w:color="auto"/>
            <w:right w:val="none" w:sz="0" w:space="0" w:color="auto"/>
          </w:divBdr>
          <w:divsChild>
            <w:div w:id="1172645848">
              <w:marLeft w:val="0"/>
              <w:marRight w:val="0"/>
              <w:marTop w:val="0"/>
              <w:marBottom w:val="0"/>
              <w:divBdr>
                <w:top w:val="none" w:sz="0" w:space="0" w:color="auto"/>
                <w:left w:val="none" w:sz="0" w:space="0" w:color="auto"/>
                <w:bottom w:val="none" w:sz="0" w:space="0" w:color="auto"/>
                <w:right w:val="none" w:sz="0" w:space="0" w:color="auto"/>
              </w:divBdr>
            </w:div>
          </w:divsChild>
        </w:div>
        <w:div w:id="495732407">
          <w:marLeft w:val="0"/>
          <w:marRight w:val="0"/>
          <w:marTop w:val="0"/>
          <w:marBottom w:val="0"/>
          <w:divBdr>
            <w:top w:val="none" w:sz="0" w:space="0" w:color="auto"/>
            <w:left w:val="none" w:sz="0" w:space="0" w:color="auto"/>
            <w:bottom w:val="none" w:sz="0" w:space="0" w:color="auto"/>
            <w:right w:val="none" w:sz="0" w:space="0" w:color="auto"/>
          </w:divBdr>
          <w:divsChild>
            <w:div w:id="1382483422">
              <w:marLeft w:val="0"/>
              <w:marRight w:val="0"/>
              <w:marTop w:val="0"/>
              <w:marBottom w:val="0"/>
              <w:divBdr>
                <w:top w:val="none" w:sz="0" w:space="0" w:color="auto"/>
                <w:left w:val="none" w:sz="0" w:space="0" w:color="auto"/>
                <w:bottom w:val="none" w:sz="0" w:space="0" w:color="auto"/>
                <w:right w:val="none" w:sz="0" w:space="0" w:color="auto"/>
              </w:divBdr>
            </w:div>
          </w:divsChild>
        </w:div>
        <w:div w:id="953094534">
          <w:marLeft w:val="0"/>
          <w:marRight w:val="0"/>
          <w:marTop w:val="0"/>
          <w:marBottom w:val="0"/>
          <w:divBdr>
            <w:top w:val="none" w:sz="0" w:space="0" w:color="auto"/>
            <w:left w:val="none" w:sz="0" w:space="0" w:color="auto"/>
            <w:bottom w:val="none" w:sz="0" w:space="0" w:color="auto"/>
            <w:right w:val="none" w:sz="0" w:space="0" w:color="auto"/>
          </w:divBdr>
          <w:divsChild>
            <w:div w:id="147475566">
              <w:marLeft w:val="0"/>
              <w:marRight w:val="0"/>
              <w:marTop w:val="0"/>
              <w:marBottom w:val="0"/>
              <w:divBdr>
                <w:top w:val="none" w:sz="0" w:space="0" w:color="auto"/>
                <w:left w:val="none" w:sz="0" w:space="0" w:color="auto"/>
                <w:bottom w:val="none" w:sz="0" w:space="0" w:color="auto"/>
                <w:right w:val="none" w:sz="0" w:space="0" w:color="auto"/>
              </w:divBdr>
            </w:div>
          </w:divsChild>
        </w:div>
        <w:div w:id="1757937826">
          <w:marLeft w:val="0"/>
          <w:marRight w:val="0"/>
          <w:marTop w:val="0"/>
          <w:marBottom w:val="0"/>
          <w:divBdr>
            <w:top w:val="none" w:sz="0" w:space="0" w:color="auto"/>
            <w:left w:val="none" w:sz="0" w:space="0" w:color="auto"/>
            <w:bottom w:val="none" w:sz="0" w:space="0" w:color="auto"/>
            <w:right w:val="none" w:sz="0" w:space="0" w:color="auto"/>
          </w:divBdr>
          <w:divsChild>
            <w:div w:id="1377965654">
              <w:marLeft w:val="0"/>
              <w:marRight w:val="0"/>
              <w:marTop w:val="0"/>
              <w:marBottom w:val="0"/>
              <w:divBdr>
                <w:top w:val="none" w:sz="0" w:space="0" w:color="auto"/>
                <w:left w:val="none" w:sz="0" w:space="0" w:color="auto"/>
                <w:bottom w:val="none" w:sz="0" w:space="0" w:color="auto"/>
                <w:right w:val="none" w:sz="0" w:space="0" w:color="auto"/>
              </w:divBdr>
            </w:div>
          </w:divsChild>
        </w:div>
        <w:div w:id="953099192">
          <w:marLeft w:val="0"/>
          <w:marRight w:val="0"/>
          <w:marTop w:val="0"/>
          <w:marBottom w:val="0"/>
          <w:divBdr>
            <w:top w:val="none" w:sz="0" w:space="0" w:color="auto"/>
            <w:left w:val="none" w:sz="0" w:space="0" w:color="auto"/>
            <w:bottom w:val="none" w:sz="0" w:space="0" w:color="auto"/>
            <w:right w:val="none" w:sz="0" w:space="0" w:color="auto"/>
          </w:divBdr>
          <w:divsChild>
            <w:div w:id="1271278922">
              <w:marLeft w:val="0"/>
              <w:marRight w:val="0"/>
              <w:marTop w:val="0"/>
              <w:marBottom w:val="0"/>
              <w:divBdr>
                <w:top w:val="none" w:sz="0" w:space="0" w:color="auto"/>
                <w:left w:val="none" w:sz="0" w:space="0" w:color="auto"/>
                <w:bottom w:val="none" w:sz="0" w:space="0" w:color="auto"/>
                <w:right w:val="none" w:sz="0" w:space="0" w:color="auto"/>
              </w:divBdr>
            </w:div>
            <w:div w:id="1998000060">
              <w:marLeft w:val="0"/>
              <w:marRight w:val="0"/>
              <w:marTop w:val="0"/>
              <w:marBottom w:val="0"/>
              <w:divBdr>
                <w:top w:val="none" w:sz="0" w:space="0" w:color="auto"/>
                <w:left w:val="none" w:sz="0" w:space="0" w:color="auto"/>
                <w:bottom w:val="none" w:sz="0" w:space="0" w:color="auto"/>
                <w:right w:val="none" w:sz="0" w:space="0" w:color="auto"/>
              </w:divBdr>
            </w:div>
          </w:divsChild>
        </w:div>
        <w:div w:id="1333796712">
          <w:marLeft w:val="0"/>
          <w:marRight w:val="0"/>
          <w:marTop w:val="0"/>
          <w:marBottom w:val="0"/>
          <w:divBdr>
            <w:top w:val="none" w:sz="0" w:space="0" w:color="auto"/>
            <w:left w:val="none" w:sz="0" w:space="0" w:color="auto"/>
            <w:bottom w:val="none" w:sz="0" w:space="0" w:color="auto"/>
            <w:right w:val="none" w:sz="0" w:space="0" w:color="auto"/>
          </w:divBdr>
          <w:divsChild>
            <w:div w:id="1499224899">
              <w:marLeft w:val="0"/>
              <w:marRight w:val="0"/>
              <w:marTop w:val="0"/>
              <w:marBottom w:val="0"/>
              <w:divBdr>
                <w:top w:val="none" w:sz="0" w:space="0" w:color="auto"/>
                <w:left w:val="none" w:sz="0" w:space="0" w:color="auto"/>
                <w:bottom w:val="none" w:sz="0" w:space="0" w:color="auto"/>
                <w:right w:val="none" w:sz="0" w:space="0" w:color="auto"/>
              </w:divBdr>
            </w:div>
          </w:divsChild>
        </w:div>
        <w:div w:id="1756050747">
          <w:marLeft w:val="0"/>
          <w:marRight w:val="0"/>
          <w:marTop w:val="0"/>
          <w:marBottom w:val="0"/>
          <w:divBdr>
            <w:top w:val="none" w:sz="0" w:space="0" w:color="auto"/>
            <w:left w:val="none" w:sz="0" w:space="0" w:color="auto"/>
            <w:bottom w:val="none" w:sz="0" w:space="0" w:color="auto"/>
            <w:right w:val="none" w:sz="0" w:space="0" w:color="auto"/>
          </w:divBdr>
          <w:divsChild>
            <w:div w:id="2031565270">
              <w:marLeft w:val="0"/>
              <w:marRight w:val="0"/>
              <w:marTop w:val="0"/>
              <w:marBottom w:val="0"/>
              <w:divBdr>
                <w:top w:val="none" w:sz="0" w:space="0" w:color="auto"/>
                <w:left w:val="none" w:sz="0" w:space="0" w:color="auto"/>
                <w:bottom w:val="none" w:sz="0" w:space="0" w:color="auto"/>
                <w:right w:val="none" w:sz="0" w:space="0" w:color="auto"/>
              </w:divBdr>
            </w:div>
          </w:divsChild>
        </w:div>
        <w:div w:id="1787307734">
          <w:marLeft w:val="0"/>
          <w:marRight w:val="0"/>
          <w:marTop w:val="0"/>
          <w:marBottom w:val="0"/>
          <w:divBdr>
            <w:top w:val="none" w:sz="0" w:space="0" w:color="auto"/>
            <w:left w:val="none" w:sz="0" w:space="0" w:color="auto"/>
            <w:bottom w:val="none" w:sz="0" w:space="0" w:color="auto"/>
            <w:right w:val="none" w:sz="0" w:space="0" w:color="auto"/>
          </w:divBdr>
          <w:divsChild>
            <w:div w:id="612060914">
              <w:marLeft w:val="0"/>
              <w:marRight w:val="0"/>
              <w:marTop w:val="0"/>
              <w:marBottom w:val="0"/>
              <w:divBdr>
                <w:top w:val="none" w:sz="0" w:space="0" w:color="auto"/>
                <w:left w:val="none" w:sz="0" w:space="0" w:color="auto"/>
                <w:bottom w:val="none" w:sz="0" w:space="0" w:color="auto"/>
                <w:right w:val="none" w:sz="0" w:space="0" w:color="auto"/>
              </w:divBdr>
            </w:div>
            <w:div w:id="693531515">
              <w:marLeft w:val="0"/>
              <w:marRight w:val="0"/>
              <w:marTop w:val="0"/>
              <w:marBottom w:val="0"/>
              <w:divBdr>
                <w:top w:val="none" w:sz="0" w:space="0" w:color="auto"/>
                <w:left w:val="none" w:sz="0" w:space="0" w:color="auto"/>
                <w:bottom w:val="none" w:sz="0" w:space="0" w:color="auto"/>
                <w:right w:val="none" w:sz="0" w:space="0" w:color="auto"/>
              </w:divBdr>
            </w:div>
          </w:divsChild>
        </w:div>
        <w:div w:id="866599932">
          <w:marLeft w:val="0"/>
          <w:marRight w:val="0"/>
          <w:marTop w:val="0"/>
          <w:marBottom w:val="0"/>
          <w:divBdr>
            <w:top w:val="none" w:sz="0" w:space="0" w:color="auto"/>
            <w:left w:val="none" w:sz="0" w:space="0" w:color="auto"/>
            <w:bottom w:val="none" w:sz="0" w:space="0" w:color="auto"/>
            <w:right w:val="none" w:sz="0" w:space="0" w:color="auto"/>
          </w:divBdr>
          <w:divsChild>
            <w:div w:id="1785539491">
              <w:marLeft w:val="0"/>
              <w:marRight w:val="0"/>
              <w:marTop w:val="0"/>
              <w:marBottom w:val="0"/>
              <w:divBdr>
                <w:top w:val="none" w:sz="0" w:space="0" w:color="auto"/>
                <w:left w:val="none" w:sz="0" w:space="0" w:color="auto"/>
                <w:bottom w:val="none" w:sz="0" w:space="0" w:color="auto"/>
                <w:right w:val="none" w:sz="0" w:space="0" w:color="auto"/>
              </w:divBdr>
            </w:div>
            <w:div w:id="2367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40">
      <w:bodyDiv w:val="1"/>
      <w:marLeft w:val="0"/>
      <w:marRight w:val="0"/>
      <w:marTop w:val="0"/>
      <w:marBottom w:val="0"/>
      <w:divBdr>
        <w:top w:val="none" w:sz="0" w:space="0" w:color="auto"/>
        <w:left w:val="none" w:sz="0" w:space="0" w:color="auto"/>
        <w:bottom w:val="none" w:sz="0" w:space="0" w:color="auto"/>
        <w:right w:val="none" w:sz="0" w:space="0" w:color="auto"/>
      </w:divBdr>
    </w:div>
    <w:div w:id="218520729">
      <w:bodyDiv w:val="1"/>
      <w:marLeft w:val="0"/>
      <w:marRight w:val="0"/>
      <w:marTop w:val="0"/>
      <w:marBottom w:val="0"/>
      <w:divBdr>
        <w:top w:val="none" w:sz="0" w:space="0" w:color="auto"/>
        <w:left w:val="none" w:sz="0" w:space="0" w:color="auto"/>
        <w:bottom w:val="none" w:sz="0" w:space="0" w:color="auto"/>
        <w:right w:val="none" w:sz="0" w:space="0" w:color="auto"/>
      </w:divBdr>
      <w:divsChild>
        <w:div w:id="1779324615">
          <w:marLeft w:val="0"/>
          <w:marRight w:val="0"/>
          <w:marTop w:val="0"/>
          <w:marBottom w:val="0"/>
          <w:divBdr>
            <w:top w:val="none" w:sz="0" w:space="0" w:color="auto"/>
            <w:left w:val="none" w:sz="0" w:space="0" w:color="auto"/>
            <w:bottom w:val="none" w:sz="0" w:space="0" w:color="auto"/>
            <w:right w:val="none" w:sz="0" w:space="0" w:color="auto"/>
          </w:divBdr>
        </w:div>
        <w:div w:id="1864250295">
          <w:marLeft w:val="0"/>
          <w:marRight w:val="0"/>
          <w:marTop w:val="0"/>
          <w:marBottom w:val="0"/>
          <w:divBdr>
            <w:top w:val="none" w:sz="0" w:space="0" w:color="auto"/>
            <w:left w:val="none" w:sz="0" w:space="0" w:color="auto"/>
            <w:bottom w:val="none" w:sz="0" w:space="0" w:color="auto"/>
            <w:right w:val="none" w:sz="0" w:space="0" w:color="auto"/>
          </w:divBdr>
        </w:div>
        <w:div w:id="893538587">
          <w:marLeft w:val="0"/>
          <w:marRight w:val="0"/>
          <w:marTop w:val="0"/>
          <w:marBottom w:val="0"/>
          <w:divBdr>
            <w:top w:val="none" w:sz="0" w:space="0" w:color="auto"/>
            <w:left w:val="none" w:sz="0" w:space="0" w:color="auto"/>
            <w:bottom w:val="none" w:sz="0" w:space="0" w:color="auto"/>
            <w:right w:val="none" w:sz="0" w:space="0" w:color="auto"/>
          </w:divBdr>
        </w:div>
        <w:div w:id="1508520260">
          <w:marLeft w:val="0"/>
          <w:marRight w:val="0"/>
          <w:marTop w:val="0"/>
          <w:marBottom w:val="0"/>
          <w:divBdr>
            <w:top w:val="none" w:sz="0" w:space="0" w:color="auto"/>
            <w:left w:val="none" w:sz="0" w:space="0" w:color="auto"/>
            <w:bottom w:val="none" w:sz="0" w:space="0" w:color="auto"/>
            <w:right w:val="none" w:sz="0" w:space="0" w:color="auto"/>
          </w:divBdr>
        </w:div>
        <w:div w:id="569460032">
          <w:marLeft w:val="0"/>
          <w:marRight w:val="0"/>
          <w:marTop w:val="0"/>
          <w:marBottom w:val="0"/>
          <w:divBdr>
            <w:top w:val="none" w:sz="0" w:space="0" w:color="auto"/>
            <w:left w:val="none" w:sz="0" w:space="0" w:color="auto"/>
            <w:bottom w:val="none" w:sz="0" w:space="0" w:color="auto"/>
            <w:right w:val="none" w:sz="0" w:space="0" w:color="auto"/>
          </w:divBdr>
        </w:div>
        <w:div w:id="389572916">
          <w:marLeft w:val="0"/>
          <w:marRight w:val="0"/>
          <w:marTop w:val="0"/>
          <w:marBottom w:val="0"/>
          <w:divBdr>
            <w:top w:val="none" w:sz="0" w:space="0" w:color="auto"/>
            <w:left w:val="none" w:sz="0" w:space="0" w:color="auto"/>
            <w:bottom w:val="none" w:sz="0" w:space="0" w:color="auto"/>
            <w:right w:val="none" w:sz="0" w:space="0" w:color="auto"/>
          </w:divBdr>
        </w:div>
      </w:divsChild>
    </w:div>
    <w:div w:id="226653728">
      <w:bodyDiv w:val="1"/>
      <w:marLeft w:val="0"/>
      <w:marRight w:val="0"/>
      <w:marTop w:val="0"/>
      <w:marBottom w:val="0"/>
      <w:divBdr>
        <w:top w:val="none" w:sz="0" w:space="0" w:color="auto"/>
        <w:left w:val="none" w:sz="0" w:space="0" w:color="auto"/>
        <w:bottom w:val="none" w:sz="0" w:space="0" w:color="auto"/>
        <w:right w:val="none" w:sz="0" w:space="0" w:color="auto"/>
      </w:divBdr>
    </w:div>
    <w:div w:id="247622645">
      <w:bodyDiv w:val="1"/>
      <w:marLeft w:val="0"/>
      <w:marRight w:val="0"/>
      <w:marTop w:val="0"/>
      <w:marBottom w:val="0"/>
      <w:divBdr>
        <w:top w:val="none" w:sz="0" w:space="0" w:color="auto"/>
        <w:left w:val="none" w:sz="0" w:space="0" w:color="auto"/>
        <w:bottom w:val="none" w:sz="0" w:space="0" w:color="auto"/>
        <w:right w:val="none" w:sz="0" w:space="0" w:color="auto"/>
      </w:divBdr>
    </w:div>
    <w:div w:id="341324664">
      <w:bodyDiv w:val="1"/>
      <w:marLeft w:val="0"/>
      <w:marRight w:val="0"/>
      <w:marTop w:val="0"/>
      <w:marBottom w:val="0"/>
      <w:divBdr>
        <w:top w:val="none" w:sz="0" w:space="0" w:color="auto"/>
        <w:left w:val="none" w:sz="0" w:space="0" w:color="auto"/>
        <w:bottom w:val="none" w:sz="0" w:space="0" w:color="auto"/>
        <w:right w:val="none" w:sz="0" w:space="0" w:color="auto"/>
      </w:divBdr>
    </w:div>
    <w:div w:id="572668415">
      <w:bodyDiv w:val="1"/>
      <w:marLeft w:val="0"/>
      <w:marRight w:val="0"/>
      <w:marTop w:val="0"/>
      <w:marBottom w:val="0"/>
      <w:divBdr>
        <w:top w:val="none" w:sz="0" w:space="0" w:color="auto"/>
        <w:left w:val="none" w:sz="0" w:space="0" w:color="auto"/>
        <w:bottom w:val="none" w:sz="0" w:space="0" w:color="auto"/>
        <w:right w:val="none" w:sz="0" w:space="0" w:color="auto"/>
      </w:divBdr>
    </w:div>
    <w:div w:id="933633425">
      <w:bodyDiv w:val="1"/>
      <w:marLeft w:val="0"/>
      <w:marRight w:val="0"/>
      <w:marTop w:val="0"/>
      <w:marBottom w:val="0"/>
      <w:divBdr>
        <w:top w:val="none" w:sz="0" w:space="0" w:color="auto"/>
        <w:left w:val="none" w:sz="0" w:space="0" w:color="auto"/>
        <w:bottom w:val="none" w:sz="0" w:space="0" w:color="auto"/>
        <w:right w:val="none" w:sz="0" w:space="0" w:color="auto"/>
      </w:divBdr>
    </w:div>
    <w:div w:id="959845350">
      <w:bodyDiv w:val="1"/>
      <w:marLeft w:val="0"/>
      <w:marRight w:val="0"/>
      <w:marTop w:val="0"/>
      <w:marBottom w:val="0"/>
      <w:divBdr>
        <w:top w:val="none" w:sz="0" w:space="0" w:color="auto"/>
        <w:left w:val="none" w:sz="0" w:space="0" w:color="auto"/>
        <w:bottom w:val="none" w:sz="0" w:space="0" w:color="auto"/>
        <w:right w:val="none" w:sz="0" w:space="0" w:color="auto"/>
      </w:divBdr>
      <w:divsChild>
        <w:div w:id="395974079">
          <w:marLeft w:val="360"/>
          <w:marRight w:val="0"/>
          <w:marTop w:val="200"/>
          <w:marBottom w:val="0"/>
          <w:divBdr>
            <w:top w:val="none" w:sz="0" w:space="0" w:color="auto"/>
            <w:left w:val="none" w:sz="0" w:space="0" w:color="auto"/>
            <w:bottom w:val="none" w:sz="0" w:space="0" w:color="auto"/>
            <w:right w:val="none" w:sz="0" w:space="0" w:color="auto"/>
          </w:divBdr>
        </w:div>
        <w:div w:id="26298839">
          <w:marLeft w:val="360"/>
          <w:marRight w:val="0"/>
          <w:marTop w:val="200"/>
          <w:marBottom w:val="0"/>
          <w:divBdr>
            <w:top w:val="none" w:sz="0" w:space="0" w:color="auto"/>
            <w:left w:val="none" w:sz="0" w:space="0" w:color="auto"/>
            <w:bottom w:val="none" w:sz="0" w:space="0" w:color="auto"/>
            <w:right w:val="none" w:sz="0" w:space="0" w:color="auto"/>
          </w:divBdr>
        </w:div>
        <w:div w:id="1187208103">
          <w:marLeft w:val="360"/>
          <w:marRight w:val="0"/>
          <w:marTop w:val="200"/>
          <w:marBottom w:val="0"/>
          <w:divBdr>
            <w:top w:val="none" w:sz="0" w:space="0" w:color="auto"/>
            <w:left w:val="none" w:sz="0" w:space="0" w:color="auto"/>
            <w:bottom w:val="none" w:sz="0" w:space="0" w:color="auto"/>
            <w:right w:val="none" w:sz="0" w:space="0" w:color="auto"/>
          </w:divBdr>
        </w:div>
        <w:div w:id="1936668024">
          <w:marLeft w:val="360"/>
          <w:marRight w:val="0"/>
          <w:marTop w:val="200"/>
          <w:marBottom w:val="0"/>
          <w:divBdr>
            <w:top w:val="none" w:sz="0" w:space="0" w:color="auto"/>
            <w:left w:val="none" w:sz="0" w:space="0" w:color="auto"/>
            <w:bottom w:val="none" w:sz="0" w:space="0" w:color="auto"/>
            <w:right w:val="none" w:sz="0" w:space="0" w:color="auto"/>
          </w:divBdr>
        </w:div>
        <w:div w:id="516236656">
          <w:marLeft w:val="360"/>
          <w:marRight w:val="0"/>
          <w:marTop w:val="200"/>
          <w:marBottom w:val="0"/>
          <w:divBdr>
            <w:top w:val="none" w:sz="0" w:space="0" w:color="auto"/>
            <w:left w:val="none" w:sz="0" w:space="0" w:color="auto"/>
            <w:bottom w:val="none" w:sz="0" w:space="0" w:color="auto"/>
            <w:right w:val="none" w:sz="0" w:space="0" w:color="auto"/>
          </w:divBdr>
        </w:div>
        <w:div w:id="453908226">
          <w:marLeft w:val="360"/>
          <w:marRight w:val="0"/>
          <w:marTop w:val="200"/>
          <w:marBottom w:val="0"/>
          <w:divBdr>
            <w:top w:val="none" w:sz="0" w:space="0" w:color="auto"/>
            <w:left w:val="none" w:sz="0" w:space="0" w:color="auto"/>
            <w:bottom w:val="none" w:sz="0" w:space="0" w:color="auto"/>
            <w:right w:val="none" w:sz="0" w:space="0" w:color="auto"/>
          </w:divBdr>
        </w:div>
        <w:div w:id="1945728070">
          <w:marLeft w:val="360"/>
          <w:marRight w:val="0"/>
          <w:marTop w:val="200"/>
          <w:marBottom w:val="0"/>
          <w:divBdr>
            <w:top w:val="none" w:sz="0" w:space="0" w:color="auto"/>
            <w:left w:val="none" w:sz="0" w:space="0" w:color="auto"/>
            <w:bottom w:val="none" w:sz="0" w:space="0" w:color="auto"/>
            <w:right w:val="none" w:sz="0" w:space="0" w:color="auto"/>
          </w:divBdr>
        </w:div>
      </w:divsChild>
    </w:div>
    <w:div w:id="1044793027">
      <w:bodyDiv w:val="1"/>
      <w:marLeft w:val="0"/>
      <w:marRight w:val="0"/>
      <w:marTop w:val="0"/>
      <w:marBottom w:val="0"/>
      <w:divBdr>
        <w:top w:val="none" w:sz="0" w:space="0" w:color="auto"/>
        <w:left w:val="none" w:sz="0" w:space="0" w:color="auto"/>
        <w:bottom w:val="none" w:sz="0" w:space="0" w:color="auto"/>
        <w:right w:val="none" w:sz="0" w:space="0" w:color="auto"/>
      </w:divBdr>
    </w:div>
    <w:div w:id="1086614709">
      <w:bodyDiv w:val="1"/>
      <w:marLeft w:val="0"/>
      <w:marRight w:val="0"/>
      <w:marTop w:val="0"/>
      <w:marBottom w:val="0"/>
      <w:divBdr>
        <w:top w:val="none" w:sz="0" w:space="0" w:color="auto"/>
        <w:left w:val="none" w:sz="0" w:space="0" w:color="auto"/>
        <w:bottom w:val="none" w:sz="0" w:space="0" w:color="auto"/>
        <w:right w:val="none" w:sz="0" w:space="0" w:color="auto"/>
      </w:divBdr>
    </w:div>
    <w:div w:id="1200244621">
      <w:bodyDiv w:val="1"/>
      <w:marLeft w:val="0"/>
      <w:marRight w:val="0"/>
      <w:marTop w:val="0"/>
      <w:marBottom w:val="0"/>
      <w:divBdr>
        <w:top w:val="none" w:sz="0" w:space="0" w:color="auto"/>
        <w:left w:val="none" w:sz="0" w:space="0" w:color="auto"/>
        <w:bottom w:val="none" w:sz="0" w:space="0" w:color="auto"/>
        <w:right w:val="none" w:sz="0" w:space="0" w:color="auto"/>
      </w:divBdr>
    </w:div>
    <w:div w:id="1205288095">
      <w:bodyDiv w:val="1"/>
      <w:marLeft w:val="0"/>
      <w:marRight w:val="0"/>
      <w:marTop w:val="0"/>
      <w:marBottom w:val="0"/>
      <w:divBdr>
        <w:top w:val="none" w:sz="0" w:space="0" w:color="auto"/>
        <w:left w:val="none" w:sz="0" w:space="0" w:color="auto"/>
        <w:bottom w:val="none" w:sz="0" w:space="0" w:color="auto"/>
        <w:right w:val="none" w:sz="0" w:space="0" w:color="auto"/>
      </w:divBdr>
    </w:div>
    <w:div w:id="1218929861">
      <w:bodyDiv w:val="1"/>
      <w:marLeft w:val="0"/>
      <w:marRight w:val="0"/>
      <w:marTop w:val="0"/>
      <w:marBottom w:val="0"/>
      <w:divBdr>
        <w:top w:val="none" w:sz="0" w:space="0" w:color="auto"/>
        <w:left w:val="none" w:sz="0" w:space="0" w:color="auto"/>
        <w:bottom w:val="none" w:sz="0" w:space="0" w:color="auto"/>
        <w:right w:val="none" w:sz="0" w:space="0" w:color="auto"/>
      </w:divBdr>
      <w:divsChild>
        <w:div w:id="20320396">
          <w:marLeft w:val="0"/>
          <w:marRight w:val="0"/>
          <w:marTop w:val="0"/>
          <w:marBottom w:val="0"/>
          <w:divBdr>
            <w:top w:val="none" w:sz="0" w:space="0" w:color="auto"/>
            <w:left w:val="none" w:sz="0" w:space="0" w:color="auto"/>
            <w:bottom w:val="none" w:sz="0" w:space="0" w:color="auto"/>
            <w:right w:val="none" w:sz="0" w:space="0" w:color="auto"/>
          </w:divBdr>
        </w:div>
        <w:div w:id="624240302">
          <w:marLeft w:val="0"/>
          <w:marRight w:val="0"/>
          <w:marTop w:val="0"/>
          <w:marBottom w:val="0"/>
          <w:divBdr>
            <w:top w:val="none" w:sz="0" w:space="0" w:color="auto"/>
            <w:left w:val="none" w:sz="0" w:space="0" w:color="auto"/>
            <w:bottom w:val="none" w:sz="0" w:space="0" w:color="auto"/>
            <w:right w:val="none" w:sz="0" w:space="0" w:color="auto"/>
          </w:divBdr>
        </w:div>
      </w:divsChild>
    </w:div>
    <w:div w:id="1301182532">
      <w:bodyDiv w:val="1"/>
      <w:marLeft w:val="0"/>
      <w:marRight w:val="0"/>
      <w:marTop w:val="0"/>
      <w:marBottom w:val="0"/>
      <w:divBdr>
        <w:top w:val="none" w:sz="0" w:space="0" w:color="auto"/>
        <w:left w:val="none" w:sz="0" w:space="0" w:color="auto"/>
        <w:bottom w:val="none" w:sz="0" w:space="0" w:color="auto"/>
        <w:right w:val="none" w:sz="0" w:space="0" w:color="auto"/>
      </w:divBdr>
    </w:div>
    <w:div w:id="1342202491">
      <w:bodyDiv w:val="1"/>
      <w:marLeft w:val="0"/>
      <w:marRight w:val="0"/>
      <w:marTop w:val="0"/>
      <w:marBottom w:val="0"/>
      <w:divBdr>
        <w:top w:val="none" w:sz="0" w:space="0" w:color="auto"/>
        <w:left w:val="none" w:sz="0" w:space="0" w:color="auto"/>
        <w:bottom w:val="none" w:sz="0" w:space="0" w:color="auto"/>
        <w:right w:val="none" w:sz="0" w:space="0" w:color="auto"/>
      </w:divBdr>
      <w:divsChild>
        <w:div w:id="148714418">
          <w:marLeft w:val="0"/>
          <w:marRight w:val="0"/>
          <w:marTop w:val="0"/>
          <w:marBottom w:val="0"/>
          <w:divBdr>
            <w:top w:val="none" w:sz="0" w:space="0" w:color="auto"/>
            <w:left w:val="none" w:sz="0" w:space="0" w:color="auto"/>
            <w:bottom w:val="none" w:sz="0" w:space="0" w:color="auto"/>
            <w:right w:val="none" w:sz="0" w:space="0" w:color="auto"/>
          </w:divBdr>
        </w:div>
        <w:div w:id="226456490">
          <w:marLeft w:val="0"/>
          <w:marRight w:val="0"/>
          <w:marTop w:val="0"/>
          <w:marBottom w:val="0"/>
          <w:divBdr>
            <w:top w:val="none" w:sz="0" w:space="0" w:color="auto"/>
            <w:left w:val="none" w:sz="0" w:space="0" w:color="auto"/>
            <w:bottom w:val="none" w:sz="0" w:space="0" w:color="auto"/>
            <w:right w:val="none" w:sz="0" w:space="0" w:color="auto"/>
          </w:divBdr>
        </w:div>
        <w:div w:id="295451161">
          <w:marLeft w:val="0"/>
          <w:marRight w:val="0"/>
          <w:marTop w:val="0"/>
          <w:marBottom w:val="0"/>
          <w:divBdr>
            <w:top w:val="none" w:sz="0" w:space="0" w:color="auto"/>
            <w:left w:val="none" w:sz="0" w:space="0" w:color="auto"/>
            <w:bottom w:val="none" w:sz="0" w:space="0" w:color="auto"/>
            <w:right w:val="none" w:sz="0" w:space="0" w:color="auto"/>
          </w:divBdr>
        </w:div>
        <w:div w:id="903370466">
          <w:marLeft w:val="0"/>
          <w:marRight w:val="0"/>
          <w:marTop w:val="0"/>
          <w:marBottom w:val="0"/>
          <w:divBdr>
            <w:top w:val="none" w:sz="0" w:space="0" w:color="auto"/>
            <w:left w:val="none" w:sz="0" w:space="0" w:color="auto"/>
            <w:bottom w:val="none" w:sz="0" w:space="0" w:color="auto"/>
            <w:right w:val="none" w:sz="0" w:space="0" w:color="auto"/>
          </w:divBdr>
        </w:div>
        <w:div w:id="1069494668">
          <w:marLeft w:val="0"/>
          <w:marRight w:val="0"/>
          <w:marTop w:val="0"/>
          <w:marBottom w:val="0"/>
          <w:divBdr>
            <w:top w:val="none" w:sz="0" w:space="0" w:color="auto"/>
            <w:left w:val="none" w:sz="0" w:space="0" w:color="auto"/>
            <w:bottom w:val="none" w:sz="0" w:space="0" w:color="auto"/>
            <w:right w:val="none" w:sz="0" w:space="0" w:color="auto"/>
          </w:divBdr>
        </w:div>
        <w:div w:id="1131248120">
          <w:marLeft w:val="0"/>
          <w:marRight w:val="0"/>
          <w:marTop w:val="0"/>
          <w:marBottom w:val="0"/>
          <w:divBdr>
            <w:top w:val="none" w:sz="0" w:space="0" w:color="auto"/>
            <w:left w:val="none" w:sz="0" w:space="0" w:color="auto"/>
            <w:bottom w:val="none" w:sz="0" w:space="0" w:color="auto"/>
            <w:right w:val="none" w:sz="0" w:space="0" w:color="auto"/>
          </w:divBdr>
        </w:div>
        <w:div w:id="1212617501">
          <w:marLeft w:val="0"/>
          <w:marRight w:val="0"/>
          <w:marTop w:val="0"/>
          <w:marBottom w:val="0"/>
          <w:divBdr>
            <w:top w:val="none" w:sz="0" w:space="0" w:color="auto"/>
            <w:left w:val="none" w:sz="0" w:space="0" w:color="auto"/>
            <w:bottom w:val="none" w:sz="0" w:space="0" w:color="auto"/>
            <w:right w:val="none" w:sz="0" w:space="0" w:color="auto"/>
          </w:divBdr>
        </w:div>
        <w:div w:id="1246189404">
          <w:marLeft w:val="0"/>
          <w:marRight w:val="0"/>
          <w:marTop w:val="0"/>
          <w:marBottom w:val="0"/>
          <w:divBdr>
            <w:top w:val="none" w:sz="0" w:space="0" w:color="auto"/>
            <w:left w:val="none" w:sz="0" w:space="0" w:color="auto"/>
            <w:bottom w:val="none" w:sz="0" w:space="0" w:color="auto"/>
            <w:right w:val="none" w:sz="0" w:space="0" w:color="auto"/>
          </w:divBdr>
        </w:div>
        <w:div w:id="1312059365">
          <w:marLeft w:val="0"/>
          <w:marRight w:val="0"/>
          <w:marTop w:val="0"/>
          <w:marBottom w:val="0"/>
          <w:divBdr>
            <w:top w:val="none" w:sz="0" w:space="0" w:color="auto"/>
            <w:left w:val="none" w:sz="0" w:space="0" w:color="auto"/>
            <w:bottom w:val="none" w:sz="0" w:space="0" w:color="auto"/>
            <w:right w:val="none" w:sz="0" w:space="0" w:color="auto"/>
          </w:divBdr>
        </w:div>
        <w:div w:id="1334717881">
          <w:marLeft w:val="0"/>
          <w:marRight w:val="0"/>
          <w:marTop w:val="0"/>
          <w:marBottom w:val="0"/>
          <w:divBdr>
            <w:top w:val="none" w:sz="0" w:space="0" w:color="auto"/>
            <w:left w:val="none" w:sz="0" w:space="0" w:color="auto"/>
            <w:bottom w:val="none" w:sz="0" w:space="0" w:color="auto"/>
            <w:right w:val="none" w:sz="0" w:space="0" w:color="auto"/>
          </w:divBdr>
        </w:div>
        <w:div w:id="1413622709">
          <w:marLeft w:val="0"/>
          <w:marRight w:val="0"/>
          <w:marTop w:val="0"/>
          <w:marBottom w:val="0"/>
          <w:divBdr>
            <w:top w:val="none" w:sz="0" w:space="0" w:color="auto"/>
            <w:left w:val="none" w:sz="0" w:space="0" w:color="auto"/>
            <w:bottom w:val="none" w:sz="0" w:space="0" w:color="auto"/>
            <w:right w:val="none" w:sz="0" w:space="0" w:color="auto"/>
          </w:divBdr>
        </w:div>
        <w:div w:id="1421294059">
          <w:marLeft w:val="0"/>
          <w:marRight w:val="0"/>
          <w:marTop w:val="0"/>
          <w:marBottom w:val="0"/>
          <w:divBdr>
            <w:top w:val="none" w:sz="0" w:space="0" w:color="auto"/>
            <w:left w:val="none" w:sz="0" w:space="0" w:color="auto"/>
            <w:bottom w:val="none" w:sz="0" w:space="0" w:color="auto"/>
            <w:right w:val="none" w:sz="0" w:space="0" w:color="auto"/>
          </w:divBdr>
        </w:div>
        <w:div w:id="1506482167">
          <w:marLeft w:val="0"/>
          <w:marRight w:val="0"/>
          <w:marTop w:val="0"/>
          <w:marBottom w:val="0"/>
          <w:divBdr>
            <w:top w:val="none" w:sz="0" w:space="0" w:color="auto"/>
            <w:left w:val="none" w:sz="0" w:space="0" w:color="auto"/>
            <w:bottom w:val="none" w:sz="0" w:space="0" w:color="auto"/>
            <w:right w:val="none" w:sz="0" w:space="0" w:color="auto"/>
          </w:divBdr>
        </w:div>
        <w:div w:id="1590844115">
          <w:marLeft w:val="0"/>
          <w:marRight w:val="0"/>
          <w:marTop w:val="0"/>
          <w:marBottom w:val="0"/>
          <w:divBdr>
            <w:top w:val="none" w:sz="0" w:space="0" w:color="auto"/>
            <w:left w:val="none" w:sz="0" w:space="0" w:color="auto"/>
            <w:bottom w:val="none" w:sz="0" w:space="0" w:color="auto"/>
            <w:right w:val="none" w:sz="0" w:space="0" w:color="auto"/>
          </w:divBdr>
        </w:div>
        <w:div w:id="1609967839">
          <w:marLeft w:val="0"/>
          <w:marRight w:val="0"/>
          <w:marTop w:val="0"/>
          <w:marBottom w:val="0"/>
          <w:divBdr>
            <w:top w:val="none" w:sz="0" w:space="0" w:color="auto"/>
            <w:left w:val="none" w:sz="0" w:space="0" w:color="auto"/>
            <w:bottom w:val="none" w:sz="0" w:space="0" w:color="auto"/>
            <w:right w:val="none" w:sz="0" w:space="0" w:color="auto"/>
          </w:divBdr>
        </w:div>
        <w:div w:id="1972247297">
          <w:marLeft w:val="0"/>
          <w:marRight w:val="0"/>
          <w:marTop w:val="0"/>
          <w:marBottom w:val="0"/>
          <w:divBdr>
            <w:top w:val="none" w:sz="0" w:space="0" w:color="auto"/>
            <w:left w:val="none" w:sz="0" w:space="0" w:color="auto"/>
            <w:bottom w:val="none" w:sz="0" w:space="0" w:color="auto"/>
            <w:right w:val="none" w:sz="0" w:space="0" w:color="auto"/>
          </w:divBdr>
        </w:div>
        <w:div w:id="2031174586">
          <w:marLeft w:val="0"/>
          <w:marRight w:val="0"/>
          <w:marTop w:val="0"/>
          <w:marBottom w:val="0"/>
          <w:divBdr>
            <w:top w:val="none" w:sz="0" w:space="0" w:color="auto"/>
            <w:left w:val="none" w:sz="0" w:space="0" w:color="auto"/>
            <w:bottom w:val="none" w:sz="0" w:space="0" w:color="auto"/>
            <w:right w:val="none" w:sz="0" w:space="0" w:color="auto"/>
          </w:divBdr>
        </w:div>
        <w:div w:id="2056999403">
          <w:marLeft w:val="0"/>
          <w:marRight w:val="0"/>
          <w:marTop w:val="0"/>
          <w:marBottom w:val="0"/>
          <w:divBdr>
            <w:top w:val="none" w:sz="0" w:space="0" w:color="auto"/>
            <w:left w:val="none" w:sz="0" w:space="0" w:color="auto"/>
            <w:bottom w:val="none" w:sz="0" w:space="0" w:color="auto"/>
            <w:right w:val="none" w:sz="0" w:space="0" w:color="auto"/>
          </w:divBdr>
        </w:div>
        <w:div w:id="2064253020">
          <w:marLeft w:val="0"/>
          <w:marRight w:val="0"/>
          <w:marTop w:val="0"/>
          <w:marBottom w:val="0"/>
          <w:divBdr>
            <w:top w:val="none" w:sz="0" w:space="0" w:color="auto"/>
            <w:left w:val="none" w:sz="0" w:space="0" w:color="auto"/>
            <w:bottom w:val="none" w:sz="0" w:space="0" w:color="auto"/>
            <w:right w:val="none" w:sz="0" w:space="0" w:color="auto"/>
          </w:divBdr>
        </w:div>
      </w:divsChild>
    </w:div>
    <w:div w:id="1343704081">
      <w:bodyDiv w:val="1"/>
      <w:marLeft w:val="0"/>
      <w:marRight w:val="0"/>
      <w:marTop w:val="0"/>
      <w:marBottom w:val="0"/>
      <w:divBdr>
        <w:top w:val="none" w:sz="0" w:space="0" w:color="auto"/>
        <w:left w:val="none" w:sz="0" w:space="0" w:color="auto"/>
        <w:bottom w:val="none" w:sz="0" w:space="0" w:color="auto"/>
        <w:right w:val="none" w:sz="0" w:space="0" w:color="auto"/>
      </w:divBdr>
    </w:div>
    <w:div w:id="1422488547">
      <w:bodyDiv w:val="1"/>
      <w:marLeft w:val="0"/>
      <w:marRight w:val="0"/>
      <w:marTop w:val="0"/>
      <w:marBottom w:val="0"/>
      <w:divBdr>
        <w:top w:val="none" w:sz="0" w:space="0" w:color="auto"/>
        <w:left w:val="none" w:sz="0" w:space="0" w:color="auto"/>
        <w:bottom w:val="none" w:sz="0" w:space="0" w:color="auto"/>
        <w:right w:val="none" w:sz="0" w:space="0" w:color="auto"/>
      </w:divBdr>
      <w:divsChild>
        <w:div w:id="103691891">
          <w:marLeft w:val="0"/>
          <w:marRight w:val="0"/>
          <w:marTop w:val="0"/>
          <w:marBottom w:val="0"/>
          <w:divBdr>
            <w:top w:val="none" w:sz="0" w:space="0" w:color="auto"/>
            <w:left w:val="none" w:sz="0" w:space="0" w:color="auto"/>
            <w:bottom w:val="none" w:sz="0" w:space="0" w:color="auto"/>
            <w:right w:val="none" w:sz="0" w:space="0" w:color="auto"/>
          </w:divBdr>
        </w:div>
        <w:div w:id="189683384">
          <w:marLeft w:val="0"/>
          <w:marRight w:val="0"/>
          <w:marTop w:val="0"/>
          <w:marBottom w:val="0"/>
          <w:divBdr>
            <w:top w:val="none" w:sz="0" w:space="0" w:color="auto"/>
            <w:left w:val="none" w:sz="0" w:space="0" w:color="auto"/>
            <w:bottom w:val="none" w:sz="0" w:space="0" w:color="auto"/>
            <w:right w:val="none" w:sz="0" w:space="0" w:color="auto"/>
          </w:divBdr>
        </w:div>
        <w:div w:id="276450631">
          <w:marLeft w:val="0"/>
          <w:marRight w:val="0"/>
          <w:marTop w:val="0"/>
          <w:marBottom w:val="0"/>
          <w:divBdr>
            <w:top w:val="none" w:sz="0" w:space="0" w:color="auto"/>
            <w:left w:val="none" w:sz="0" w:space="0" w:color="auto"/>
            <w:bottom w:val="none" w:sz="0" w:space="0" w:color="auto"/>
            <w:right w:val="none" w:sz="0" w:space="0" w:color="auto"/>
          </w:divBdr>
        </w:div>
        <w:div w:id="477845238">
          <w:marLeft w:val="0"/>
          <w:marRight w:val="0"/>
          <w:marTop w:val="0"/>
          <w:marBottom w:val="0"/>
          <w:divBdr>
            <w:top w:val="none" w:sz="0" w:space="0" w:color="auto"/>
            <w:left w:val="none" w:sz="0" w:space="0" w:color="auto"/>
            <w:bottom w:val="none" w:sz="0" w:space="0" w:color="auto"/>
            <w:right w:val="none" w:sz="0" w:space="0" w:color="auto"/>
          </w:divBdr>
        </w:div>
        <w:div w:id="620920293">
          <w:marLeft w:val="0"/>
          <w:marRight w:val="0"/>
          <w:marTop w:val="0"/>
          <w:marBottom w:val="0"/>
          <w:divBdr>
            <w:top w:val="none" w:sz="0" w:space="0" w:color="auto"/>
            <w:left w:val="none" w:sz="0" w:space="0" w:color="auto"/>
            <w:bottom w:val="none" w:sz="0" w:space="0" w:color="auto"/>
            <w:right w:val="none" w:sz="0" w:space="0" w:color="auto"/>
          </w:divBdr>
        </w:div>
        <w:div w:id="722680704">
          <w:marLeft w:val="0"/>
          <w:marRight w:val="0"/>
          <w:marTop w:val="0"/>
          <w:marBottom w:val="0"/>
          <w:divBdr>
            <w:top w:val="none" w:sz="0" w:space="0" w:color="auto"/>
            <w:left w:val="none" w:sz="0" w:space="0" w:color="auto"/>
            <w:bottom w:val="none" w:sz="0" w:space="0" w:color="auto"/>
            <w:right w:val="none" w:sz="0" w:space="0" w:color="auto"/>
          </w:divBdr>
        </w:div>
        <w:div w:id="831793101">
          <w:marLeft w:val="0"/>
          <w:marRight w:val="0"/>
          <w:marTop w:val="0"/>
          <w:marBottom w:val="0"/>
          <w:divBdr>
            <w:top w:val="none" w:sz="0" w:space="0" w:color="auto"/>
            <w:left w:val="none" w:sz="0" w:space="0" w:color="auto"/>
            <w:bottom w:val="none" w:sz="0" w:space="0" w:color="auto"/>
            <w:right w:val="none" w:sz="0" w:space="0" w:color="auto"/>
          </w:divBdr>
        </w:div>
        <w:div w:id="913272343">
          <w:marLeft w:val="0"/>
          <w:marRight w:val="0"/>
          <w:marTop w:val="0"/>
          <w:marBottom w:val="0"/>
          <w:divBdr>
            <w:top w:val="none" w:sz="0" w:space="0" w:color="auto"/>
            <w:left w:val="none" w:sz="0" w:space="0" w:color="auto"/>
            <w:bottom w:val="none" w:sz="0" w:space="0" w:color="auto"/>
            <w:right w:val="none" w:sz="0" w:space="0" w:color="auto"/>
          </w:divBdr>
        </w:div>
        <w:div w:id="919173399">
          <w:marLeft w:val="0"/>
          <w:marRight w:val="0"/>
          <w:marTop w:val="0"/>
          <w:marBottom w:val="0"/>
          <w:divBdr>
            <w:top w:val="none" w:sz="0" w:space="0" w:color="auto"/>
            <w:left w:val="none" w:sz="0" w:space="0" w:color="auto"/>
            <w:bottom w:val="none" w:sz="0" w:space="0" w:color="auto"/>
            <w:right w:val="none" w:sz="0" w:space="0" w:color="auto"/>
          </w:divBdr>
        </w:div>
        <w:div w:id="1143502826">
          <w:marLeft w:val="0"/>
          <w:marRight w:val="0"/>
          <w:marTop w:val="0"/>
          <w:marBottom w:val="0"/>
          <w:divBdr>
            <w:top w:val="none" w:sz="0" w:space="0" w:color="auto"/>
            <w:left w:val="none" w:sz="0" w:space="0" w:color="auto"/>
            <w:bottom w:val="none" w:sz="0" w:space="0" w:color="auto"/>
            <w:right w:val="none" w:sz="0" w:space="0" w:color="auto"/>
          </w:divBdr>
        </w:div>
        <w:div w:id="1320891218">
          <w:marLeft w:val="0"/>
          <w:marRight w:val="0"/>
          <w:marTop w:val="0"/>
          <w:marBottom w:val="0"/>
          <w:divBdr>
            <w:top w:val="none" w:sz="0" w:space="0" w:color="auto"/>
            <w:left w:val="none" w:sz="0" w:space="0" w:color="auto"/>
            <w:bottom w:val="none" w:sz="0" w:space="0" w:color="auto"/>
            <w:right w:val="none" w:sz="0" w:space="0" w:color="auto"/>
          </w:divBdr>
        </w:div>
        <w:div w:id="1429542121">
          <w:marLeft w:val="0"/>
          <w:marRight w:val="0"/>
          <w:marTop w:val="0"/>
          <w:marBottom w:val="0"/>
          <w:divBdr>
            <w:top w:val="none" w:sz="0" w:space="0" w:color="auto"/>
            <w:left w:val="none" w:sz="0" w:space="0" w:color="auto"/>
            <w:bottom w:val="none" w:sz="0" w:space="0" w:color="auto"/>
            <w:right w:val="none" w:sz="0" w:space="0" w:color="auto"/>
          </w:divBdr>
        </w:div>
        <w:div w:id="1702896585">
          <w:marLeft w:val="0"/>
          <w:marRight w:val="0"/>
          <w:marTop w:val="0"/>
          <w:marBottom w:val="0"/>
          <w:divBdr>
            <w:top w:val="none" w:sz="0" w:space="0" w:color="auto"/>
            <w:left w:val="none" w:sz="0" w:space="0" w:color="auto"/>
            <w:bottom w:val="none" w:sz="0" w:space="0" w:color="auto"/>
            <w:right w:val="none" w:sz="0" w:space="0" w:color="auto"/>
          </w:divBdr>
        </w:div>
        <w:div w:id="1720587309">
          <w:marLeft w:val="0"/>
          <w:marRight w:val="0"/>
          <w:marTop w:val="0"/>
          <w:marBottom w:val="0"/>
          <w:divBdr>
            <w:top w:val="none" w:sz="0" w:space="0" w:color="auto"/>
            <w:left w:val="none" w:sz="0" w:space="0" w:color="auto"/>
            <w:bottom w:val="none" w:sz="0" w:space="0" w:color="auto"/>
            <w:right w:val="none" w:sz="0" w:space="0" w:color="auto"/>
          </w:divBdr>
        </w:div>
        <w:div w:id="1840466808">
          <w:marLeft w:val="0"/>
          <w:marRight w:val="0"/>
          <w:marTop w:val="0"/>
          <w:marBottom w:val="0"/>
          <w:divBdr>
            <w:top w:val="none" w:sz="0" w:space="0" w:color="auto"/>
            <w:left w:val="none" w:sz="0" w:space="0" w:color="auto"/>
            <w:bottom w:val="none" w:sz="0" w:space="0" w:color="auto"/>
            <w:right w:val="none" w:sz="0" w:space="0" w:color="auto"/>
          </w:divBdr>
        </w:div>
        <w:div w:id="1939171392">
          <w:marLeft w:val="0"/>
          <w:marRight w:val="0"/>
          <w:marTop w:val="0"/>
          <w:marBottom w:val="0"/>
          <w:divBdr>
            <w:top w:val="none" w:sz="0" w:space="0" w:color="auto"/>
            <w:left w:val="none" w:sz="0" w:space="0" w:color="auto"/>
            <w:bottom w:val="none" w:sz="0" w:space="0" w:color="auto"/>
            <w:right w:val="none" w:sz="0" w:space="0" w:color="auto"/>
          </w:divBdr>
        </w:div>
        <w:div w:id="1940941897">
          <w:marLeft w:val="0"/>
          <w:marRight w:val="0"/>
          <w:marTop w:val="0"/>
          <w:marBottom w:val="0"/>
          <w:divBdr>
            <w:top w:val="none" w:sz="0" w:space="0" w:color="auto"/>
            <w:left w:val="none" w:sz="0" w:space="0" w:color="auto"/>
            <w:bottom w:val="none" w:sz="0" w:space="0" w:color="auto"/>
            <w:right w:val="none" w:sz="0" w:space="0" w:color="auto"/>
          </w:divBdr>
        </w:div>
        <w:div w:id="1994065920">
          <w:marLeft w:val="0"/>
          <w:marRight w:val="0"/>
          <w:marTop w:val="0"/>
          <w:marBottom w:val="0"/>
          <w:divBdr>
            <w:top w:val="none" w:sz="0" w:space="0" w:color="auto"/>
            <w:left w:val="none" w:sz="0" w:space="0" w:color="auto"/>
            <w:bottom w:val="none" w:sz="0" w:space="0" w:color="auto"/>
            <w:right w:val="none" w:sz="0" w:space="0" w:color="auto"/>
          </w:divBdr>
        </w:div>
        <w:div w:id="2127579099">
          <w:marLeft w:val="0"/>
          <w:marRight w:val="0"/>
          <w:marTop w:val="0"/>
          <w:marBottom w:val="0"/>
          <w:divBdr>
            <w:top w:val="none" w:sz="0" w:space="0" w:color="auto"/>
            <w:left w:val="none" w:sz="0" w:space="0" w:color="auto"/>
            <w:bottom w:val="none" w:sz="0" w:space="0" w:color="auto"/>
            <w:right w:val="none" w:sz="0" w:space="0" w:color="auto"/>
          </w:divBdr>
        </w:div>
      </w:divsChild>
    </w:div>
    <w:div w:id="1457410398">
      <w:bodyDiv w:val="1"/>
      <w:marLeft w:val="0"/>
      <w:marRight w:val="0"/>
      <w:marTop w:val="0"/>
      <w:marBottom w:val="0"/>
      <w:divBdr>
        <w:top w:val="none" w:sz="0" w:space="0" w:color="auto"/>
        <w:left w:val="none" w:sz="0" w:space="0" w:color="auto"/>
        <w:bottom w:val="none" w:sz="0" w:space="0" w:color="auto"/>
        <w:right w:val="none" w:sz="0" w:space="0" w:color="auto"/>
      </w:divBdr>
    </w:div>
    <w:div w:id="1697657883">
      <w:bodyDiv w:val="1"/>
      <w:marLeft w:val="0"/>
      <w:marRight w:val="0"/>
      <w:marTop w:val="0"/>
      <w:marBottom w:val="0"/>
      <w:divBdr>
        <w:top w:val="none" w:sz="0" w:space="0" w:color="auto"/>
        <w:left w:val="none" w:sz="0" w:space="0" w:color="auto"/>
        <w:bottom w:val="none" w:sz="0" w:space="0" w:color="auto"/>
        <w:right w:val="none" w:sz="0" w:space="0" w:color="auto"/>
      </w:divBdr>
    </w:div>
    <w:div w:id="1712345357">
      <w:bodyDiv w:val="1"/>
      <w:marLeft w:val="0"/>
      <w:marRight w:val="0"/>
      <w:marTop w:val="0"/>
      <w:marBottom w:val="0"/>
      <w:divBdr>
        <w:top w:val="none" w:sz="0" w:space="0" w:color="auto"/>
        <w:left w:val="none" w:sz="0" w:space="0" w:color="auto"/>
        <w:bottom w:val="none" w:sz="0" w:space="0" w:color="auto"/>
        <w:right w:val="none" w:sz="0" w:space="0" w:color="auto"/>
      </w:divBdr>
    </w:div>
    <w:div w:id="1723482665">
      <w:bodyDiv w:val="1"/>
      <w:marLeft w:val="0"/>
      <w:marRight w:val="0"/>
      <w:marTop w:val="0"/>
      <w:marBottom w:val="0"/>
      <w:divBdr>
        <w:top w:val="none" w:sz="0" w:space="0" w:color="auto"/>
        <w:left w:val="none" w:sz="0" w:space="0" w:color="auto"/>
        <w:bottom w:val="none" w:sz="0" w:space="0" w:color="auto"/>
        <w:right w:val="none" w:sz="0" w:space="0" w:color="auto"/>
      </w:divBdr>
      <w:divsChild>
        <w:div w:id="163470696">
          <w:marLeft w:val="0"/>
          <w:marRight w:val="0"/>
          <w:marTop w:val="0"/>
          <w:marBottom w:val="0"/>
          <w:divBdr>
            <w:top w:val="none" w:sz="0" w:space="0" w:color="auto"/>
            <w:left w:val="none" w:sz="0" w:space="0" w:color="auto"/>
            <w:bottom w:val="none" w:sz="0" w:space="0" w:color="auto"/>
            <w:right w:val="none" w:sz="0" w:space="0" w:color="auto"/>
          </w:divBdr>
        </w:div>
      </w:divsChild>
    </w:div>
    <w:div w:id="1741709156">
      <w:bodyDiv w:val="1"/>
      <w:marLeft w:val="0"/>
      <w:marRight w:val="0"/>
      <w:marTop w:val="0"/>
      <w:marBottom w:val="0"/>
      <w:divBdr>
        <w:top w:val="none" w:sz="0" w:space="0" w:color="auto"/>
        <w:left w:val="none" w:sz="0" w:space="0" w:color="auto"/>
        <w:bottom w:val="none" w:sz="0" w:space="0" w:color="auto"/>
        <w:right w:val="none" w:sz="0" w:space="0" w:color="auto"/>
      </w:divBdr>
    </w:div>
    <w:div w:id="1819371393">
      <w:bodyDiv w:val="1"/>
      <w:marLeft w:val="0"/>
      <w:marRight w:val="0"/>
      <w:marTop w:val="0"/>
      <w:marBottom w:val="0"/>
      <w:divBdr>
        <w:top w:val="none" w:sz="0" w:space="0" w:color="auto"/>
        <w:left w:val="none" w:sz="0" w:space="0" w:color="auto"/>
        <w:bottom w:val="none" w:sz="0" w:space="0" w:color="auto"/>
        <w:right w:val="none" w:sz="0" w:space="0" w:color="auto"/>
      </w:divBdr>
    </w:div>
    <w:div w:id="1876386736">
      <w:bodyDiv w:val="1"/>
      <w:marLeft w:val="0"/>
      <w:marRight w:val="0"/>
      <w:marTop w:val="0"/>
      <w:marBottom w:val="0"/>
      <w:divBdr>
        <w:top w:val="none" w:sz="0" w:space="0" w:color="auto"/>
        <w:left w:val="none" w:sz="0" w:space="0" w:color="auto"/>
        <w:bottom w:val="none" w:sz="0" w:space="0" w:color="auto"/>
        <w:right w:val="none" w:sz="0" w:space="0" w:color="auto"/>
      </w:divBdr>
      <w:divsChild>
        <w:div w:id="10112829">
          <w:marLeft w:val="0"/>
          <w:marRight w:val="0"/>
          <w:marTop w:val="0"/>
          <w:marBottom w:val="0"/>
          <w:divBdr>
            <w:top w:val="none" w:sz="0" w:space="0" w:color="auto"/>
            <w:left w:val="none" w:sz="0" w:space="0" w:color="auto"/>
            <w:bottom w:val="none" w:sz="0" w:space="0" w:color="auto"/>
            <w:right w:val="none" w:sz="0" w:space="0" w:color="auto"/>
          </w:divBdr>
        </w:div>
        <w:div w:id="1265917885">
          <w:marLeft w:val="0"/>
          <w:marRight w:val="0"/>
          <w:marTop w:val="0"/>
          <w:marBottom w:val="0"/>
          <w:divBdr>
            <w:top w:val="none" w:sz="0" w:space="0" w:color="auto"/>
            <w:left w:val="none" w:sz="0" w:space="0" w:color="auto"/>
            <w:bottom w:val="none" w:sz="0" w:space="0" w:color="auto"/>
            <w:right w:val="none" w:sz="0" w:space="0" w:color="auto"/>
          </w:divBdr>
        </w:div>
      </w:divsChild>
    </w:div>
    <w:div w:id="2003581029">
      <w:bodyDiv w:val="1"/>
      <w:marLeft w:val="0"/>
      <w:marRight w:val="0"/>
      <w:marTop w:val="0"/>
      <w:marBottom w:val="0"/>
      <w:divBdr>
        <w:top w:val="none" w:sz="0" w:space="0" w:color="auto"/>
        <w:left w:val="none" w:sz="0" w:space="0" w:color="auto"/>
        <w:bottom w:val="none" w:sz="0" w:space="0" w:color="auto"/>
        <w:right w:val="none" w:sz="0" w:space="0" w:color="auto"/>
      </w:divBdr>
      <w:divsChild>
        <w:div w:id="189681959">
          <w:marLeft w:val="0"/>
          <w:marRight w:val="0"/>
          <w:marTop w:val="0"/>
          <w:marBottom w:val="0"/>
          <w:divBdr>
            <w:top w:val="none" w:sz="0" w:space="0" w:color="auto"/>
            <w:left w:val="none" w:sz="0" w:space="0" w:color="auto"/>
            <w:bottom w:val="none" w:sz="0" w:space="0" w:color="auto"/>
            <w:right w:val="none" w:sz="0" w:space="0" w:color="auto"/>
          </w:divBdr>
        </w:div>
        <w:div w:id="228659575">
          <w:marLeft w:val="0"/>
          <w:marRight w:val="0"/>
          <w:marTop w:val="0"/>
          <w:marBottom w:val="0"/>
          <w:divBdr>
            <w:top w:val="none" w:sz="0" w:space="0" w:color="auto"/>
            <w:left w:val="none" w:sz="0" w:space="0" w:color="auto"/>
            <w:bottom w:val="none" w:sz="0" w:space="0" w:color="auto"/>
            <w:right w:val="none" w:sz="0" w:space="0" w:color="auto"/>
          </w:divBdr>
        </w:div>
        <w:div w:id="319232155">
          <w:marLeft w:val="0"/>
          <w:marRight w:val="0"/>
          <w:marTop w:val="0"/>
          <w:marBottom w:val="0"/>
          <w:divBdr>
            <w:top w:val="none" w:sz="0" w:space="0" w:color="auto"/>
            <w:left w:val="none" w:sz="0" w:space="0" w:color="auto"/>
            <w:bottom w:val="none" w:sz="0" w:space="0" w:color="auto"/>
            <w:right w:val="none" w:sz="0" w:space="0" w:color="auto"/>
          </w:divBdr>
        </w:div>
        <w:div w:id="429156388">
          <w:marLeft w:val="0"/>
          <w:marRight w:val="0"/>
          <w:marTop w:val="0"/>
          <w:marBottom w:val="0"/>
          <w:divBdr>
            <w:top w:val="none" w:sz="0" w:space="0" w:color="auto"/>
            <w:left w:val="none" w:sz="0" w:space="0" w:color="auto"/>
            <w:bottom w:val="none" w:sz="0" w:space="0" w:color="auto"/>
            <w:right w:val="none" w:sz="0" w:space="0" w:color="auto"/>
          </w:divBdr>
        </w:div>
        <w:div w:id="471797169">
          <w:marLeft w:val="0"/>
          <w:marRight w:val="0"/>
          <w:marTop w:val="0"/>
          <w:marBottom w:val="0"/>
          <w:divBdr>
            <w:top w:val="none" w:sz="0" w:space="0" w:color="auto"/>
            <w:left w:val="none" w:sz="0" w:space="0" w:color="auto"/>
            <w:bottom w:val="none" w:sz="0" w:space="0" w:color="auto"/>
            <w:right w:val="none" w:sz="0" w:space="0" w:color="auto"/>
          </w:divBdr>
        </w:div>
        <w:div w:id="490100342">
          <w:marLeft w:val="0"/>
          <w:marRight w:val="0"/>
          <w:marTop w:val="0"/>
          <w:marBottom w:val="0"/>
          <w:divBdr>
            <w:top w:val="none" w:sz="0" w:space="0" w:color="auto"/>
            <w:left w:val="none" w:sz="0" w:space="0" w:color="auto"/>
            <w:bottom w:val="none" w:sz="0" w:space="0" w:color="auto"/>
            <w:right w:val="none" w:sz="0" w:space="0" w:color="auto"/>
          </w:divBdr>
        </w:div>
        <w:div w:id="583221720">
          <w:marLeft w:val="0"/>
          <w:marRight w:val="0"/>
          <w:marTop w:val="0"/>
          <w:marBottom w:val="0"/>
          <w:divBdr>
            <w:top w:val="none" w:sz="0" w:space="0" w:color="auto"/>
            <w:left w:val="none" w:sz="0" w:space="0" w:color="auto"/>
            <w:bottom w:val="none" w:sz="0" w:space="0" w:color="auto"/>
            <w:right w:val="none" w:sz="0" w:space="0" w:color="auto"/>
          </w:divBdr>
        </w:div>
        <w:div w:id="724792874">
          <w:marLeft w:val="0"/>
          <w:marRight w:val="0"/>
          <w:marTop w:val="0"/>
          <w:marBottom w:val="0"/>
          <w:divBdr>
            <w:top w:val="none" w:sz="0" w:space="0" w:color="auto"/>
            <w:left w:val="none" w:sz="0" w:space="0" w:color="auto"/>
            <w:bottom w:val="none" w:sz="0" w:space="0" w:color="auto"/>
            <w:right w:val="none" w:sz="0" w:space="0" w:color="auto"/>
          </w:divBdr>
        </w:div>
        <w:div w:id="943656663">
          <w:marLeft w:val="0"/>
          <w:marRight w:val="0"/>
          <w:marTop w:val="0"/>
          <w:marBottom w:val="0"/>
          <w:divBdr>
            <w:top w:val="none" w:sz="0" w:space="0" w:color="auto"/>
            <w:left w:val="none" w:sz="0" w:space="0" w:color="auto"/>
            <w:bottom w:val="none" w:sz="0" w:space="0" w:color="auto"/>
            <w:right w:val="none" w:sz="0" w:space="0" w:color="auto"/>
          </w:divBdr>
        </w:div>
        <w:div w:id="1035010804">
          <w:marLeft w:val="0"/>
          <w:marRight w:val="0"/>
          <w:marTop w:val="0"/>
          <w:marBottom w:val="0"/>
          <w:divBdr>
            <w:top w:val="none" w:sz="0" w:space="0" w:color="auto"/>
            <w:left w:val="none" w:sz="0" w:space="0" w:color="auto"/>
            <w:bottom w:val="none" w:sz="0" w:space="0" w:color="auto"/>
            <w:right w:val="none" w:sz="0" w:space="0" w:color="auto"/>
          </w:divBdr>
        </w:div>
        <w:div w:id="1190410883">
          <w:marLeft w:val="0"/>
          <w:marRight w:val="0"/>
          <w:marTop w:val="0"/>
          <w:marBottom w:val="0"/>
          <w:divBdr>
            <w:top w:val="none" w:sz="0" w:space="0" w:color="auto"/>
            <w:left w:val="none" w:sz="0" w:space="0" w:color="auto"/>
            <w:bottom w:val="none" w:sz="0" w:space="0" w:color="auto"/>
            <w:right w:val="none" w:sz="0" w:space="0" w:color="auto"/>
          </w:divBdr>
        </w:div>
        <w:div w:id="1267151613">
          <w:marLeft w:val="0"/>
          <w:marRight w:val="0"/>
          <w:marTop w:val="0"/>
          <w:marBottom w:val="0"/>
          <w:divBdr>
            <w:top w:val="none" w:sz="0" w:space="0" w:color="auto"/>
            <w:left w:val="none" w:sz="0" w:space="0" w:color="auto"/>
            <w:bottom w:val="none" w:sz="0" w:space="0" w:color="auto"/>
            <w:right w:val="none" w:sz="0" w:space="0" w:color="auto"/>
          </w:divBdr>
        </w:div>
        <w:div w:id="1354039988">
          <w:marLeft w:val="0"/>
          <w:marRight w:val="0"/>
          <w:marTop w:val="0"/>
          <w:marBottom w:val="0"/>
          <w:divBdr>
            <w:top w:val="none" w:sz="0" w:space="0" w:color="auto"/>
            <w:left w:val="none" w:sz="0" w:space="0" w:color="auto"/>
            <w:bottom w:val="none" w:sz="0" w:space="0" w:color="auto"/>
            <w:right w:val="none" w:sz="0" w:space="0" w:color="auto"/>
          </w:divBdr>
        </w:div>
        <w:div w:id="1377270721">
          <w:marLeft w:val="0"/>
          <w:marRight w:val="0"/>
          <w:marTop w:val="0"/>
          <w:marBottom w:val="0"/>
          <w:divBdr>
            <w:top w:val="none" w:sz="0" w:space="0" w:color="auto"/>
            <w:left w:val="none" w:sz="0" w:space="0" w:color="auto"/>
            <w:bottom w:val="none" w:sz="0" w:space="0" w:color="auto"/>
            <w:right w:val="none" w:sz="0" w:space="0" w:color="auto"/>
          </w:divBdr>
        </w:div>
        <w:div w:id="1430156273">
          <w:marLeft w:val="0"/>
          <w:marRight w:val="0"/>
          <w:marTop w:val="0"/>
          <w:marBottom w:val="0"/>
          <w:divBdr>
            <w:top w:val="none" w:sz="0" w:space="0" w:color="auto"/>
            <w:left w:val="none" w:sz="0" w:space="0" w:color="auto"/>
            <w:bottom w:val="none" w:sz="0" w:space="0" w:color="auto"/>
            <w:right w:val="none" w:sz="0" w:space="0" w:color="auto"/>
          </w:divBdr>
        </w:div>
        <w:div w:id="1586918636">
          <w:marLeft w:val="0"/>
          <w:marRight w:val="0"/>
          <w:marTop w:val="0"/>
          <w:marBottom w:val="0"/>
          <w:divBdr>
            <w:top w:val="none" w:sz="0" w:space="0" w:color="auto"/>
            <w:left w:val="none" w:sz="0" w:space="0" w:color="auto"/>
            <w:bottom w:val="none" w:sz="0" w:space="0" w:color="auto"/>
            <w:right w:val="none" w:sz="0" w:space="0" w:color="auto"/>
          </w:divBdr>
        </w:div>
        <w:div w:id="1677338601">
          <w:marLeft w:val="0"/>
          <w:marRight w:val="0"/>
          <w:marTop w:val="0"/>
          <w:marBottom w:val="0"/>
          <w:divBdr>
            <w:top w:val="none" w:sz="0" w:space="0" w:color="auto"/>
            <w:left w:val="none" w:sz="0" w:space="0" w:color="auto"/>
            <w:bottom w:val="none" w:sz="0" w:space="0" w:color="auto"/>
            <w:right w:val="none" w:sz="0" w:space="0" w:color="auto"/>
          </w:divBdr>
        </w:div>
        <w:div w:id="1708218208">
          <w:marLeft w:val="0"/>
          <w:marRight w:val="0"/>
          <w:marTop w:val="0"/>
          <w:marBottom w:val="0"/>
          <w:divBdr>
            <w:top w:val="none" w:sz="0" w:space="0" w:color="auto"/>
            <w:left w:val="none" w:sz="0" w:space="0" w:color="auto"/>
            <w:bottom w:val="none" w:sz="0" w:space="0" w:color="auto"/>
            <w:right w:val="none" w:sz="0" w:space="0" w:color="auto"/>
          </w:divBdr>
        </w:div>
        <w:div w:id="1858225565">
          <w:marLeft w:val="0"/>
          <w:marRight w:val="0"/>
          <w:marTop w:val="0"/>
          <w:marBottom w:val="0"/>
          <w:divBdr>
            <w:top w:val="none" w:sz="0" w:space="0" w:color="auto"/>
            <w:left w:val="none" w:sz="0" w:space="0" w:color="auto"/>
            <w:bottom w:val="none" w:sz="0" w:space="0" w:color="auto"/>
            <w:right w:val="none" w:sz="0" w:space="0" w:color="auto"/>
          </w:divBdr>
        </w:div>
      </w:divsChild>
    </w:div>
    <w:div w:id="202401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pelightcompact.org/ebikerebat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apecodcommission.org/our-work/rail-trail-crossing-inventor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pecodcommission.org/mpo"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ss.gov/beyond-mobilit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lory.kender\Downloads\New%20Meeting%20Minutes%20Template.dotx" TargetMode="External"/></Relationships>
</file>

<file path=word/theme/theme1.xml><?xml version="1.0" encoding="utf-8"?>
<a:theme xmlns:a="http://schemas.openxmlformats.org/drawingml/2006/main" name="Office Theme">
  <a:themeElements>
    <a:clrScheme name="New CCC Colors">
      <a:dk1>
        <a:sysClr val="windowText" lastClr="000000"/>
      </a:dk1>
      <a:lt1>
        <a:sysClr val="window" lastClr="FFFFFF"/>
      </a:lt1>
      <a:dk2>
        <a:srgbClr val="193446"/>
      </a:dk2>
      <a:lt2>
        <a:srgbClr val="53A8AC"/>
      </a:lt2>
      <a:accent1>
        <a:srgbClr val="3B778E"/>
      </a:accent1>
      <a:accent2>
        <a:srgbClr val="FDB517"/>
      </a:accent2>
      <a:accent3>
        <a:srgbClr val="C9DEB5"/>
      </a:accent3>
      <a:accent4>
        <a:srgbClr val="DADADA"/>
      </a:accent4>
      <a:accent5>
        <a:srgbClr val="ED8A36"/>
      </a:accent5>
      <a:accent6>
        <a:srgbClr val="B62959"/>
      </a:accent6>
      <a:hlink>
        <a:srgbClr val="4C5C68"/>
      </a:hlink>
      <a:folHlink>
        <a:srgbClr val="3EBBF0"/>
      </a:folHlink>
    </a:clrScheme>
    <a:fontScheme name="Custom 7">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11E799153B99409812B67652E02E7A" ma:contentTypeVersion="45" ma:contentTypeDescription="Create a new document." ma:contentTypeScope="" ma:versionID="348742769f533522989bb126397a4d84">
  <xsd:schema xmlns:xsd="http://www.w3.org/2001/XMLSchema" xmlns:xs="http://www.w3.org/2001/XMLSchema" xmlns:p="http://schemas.microsoft.com/office/2006/metadata/properties" xmlns:ns1="http://schemas.microsoft.com/sharepoint/v3" xmlns:ns2="5d982bf3-a48c-4351-8fdb-12b10060851e" xmlns:ns3="9be3f55f-8098-485e-a615-a10e4181e135" xmlns:ns4="bb226203-e9b6-4122-b793-5490545e673e" xmlns:ns5="http://schemas.microsoft.com/sharepoint/v4" targetNamespace="http://schemas.microsoft.com/office/2006/metadata/properties" ma:root="true" ma:fieldsID="354b39b24be30102bc794508c74f73ce" ns1:_="" ns2:_="" ns3:_="" ns4:_="" ns5:_="">
    <xsd:import namespace="http://schemas.microsoft.com/sharepoint/v3"/>
    <xsd:import namespace="5d982bf3-a48c-4351-8fdb-12b10060851e"/>
    <xsd:import namespace="9be3f55f-8098-485e-a615-a10e4181e135"/>
    <xsd:import namespace="bb226203-e9b6-4122-b793-5490545e673e"/>
    <xsd:import namespace="http://schemas.microsoft.com/sharepoint/v4"/>
    <xsd:element name="properties">
      <xsd:complexType>
        <xsd:sequence>
          <xsd:element name="documentManagement">
            <xsd:complexType>
              <xsd:all>
                <xsd:element ref="ns2:n182eaacf38a4fceb355f0d6962e9deb" minOccurs="0"/>
                <xsd:element ref="ns3:TaxCatchAll" minOccurs="0"/>
                <xsd:element ref="ns2:pd51286b66fa4a86843a97fa5c0abf9b" minOccurs="0"/>
                <xsd:element ref="ns2:ned4871b43f142479a1da9e4dec3ead3" minOccurs="0"/>
                <xsd:element ref="ns2:hbee406da43d444c8b478c1dea8b31b4" minOccurs="0"/>
                <xsd:element ref="ns2:aeec274ad21c4909ab5fb112d68909fb" minOccurs="0"/>
                <xsd:element ref="ns2:k20b5b353c2d4a59a44170cce5889c20" minOccurs="0"/>
                <xsd:element ref="ns2:fe949326ff6d4687acbf295dda149b37" minOccurs="0"/>
                <xsd:element ref="ns2:a7a4ed5f46e14ad1b45248d4421aa037" minOccurs="0"/>
                <xsd:element ref="ns2:MeetingTime" minOccurs="0"/>
                <xsd:element ref="ns2:mc1af4c238594e12bbb9206d9aa9c5d3" minOccurs="0"/>
                <xsd:element ref="ns2:a7e4010d7db74f61a5af14041442919b" minOccurs="0"/>
                <xsd:element ref="ns2:ib7c164d558f4f8fbf80e7a2d2aa7fd8" minOccurs="0"/>
                <xsd:element ref="ns2:ia4fe8ee8d364c9f8d8b37e8c9aeedb6" minOccurs="0"/>
                <xsd:element ref="ns2:k1250adc1ff244fa903739753c5e73ff" minOccurs="0"/>
                <xsd:element ref="ns2:j71a73172208464eb388c685d7fd5904"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1:DocumentSetDescription" minOccurs="0"/>
                <xsd:element ref="ns3:SharedWithUsers" minOccurs="0"/>
                <xsd:element ref="ns3:SharedWithDetails" minOccurs="0"/>
                <xsd:element ref="ns4:lcf76f155ced4ddcb4097134ff3c332f" minOccurs="0"/>
                <xsd:element ref="ns4:MediaServiceObjectDetectorVersion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46"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82bf3-a48c-4351-8fdb-12b10060851e" elementFormDefault="qualified">
    <xsd:import namespace="http://schemas.microsoft.com/office/2006/documentManagement/types"/>
    <xsd:import namespace="http://schemas.microsoft.com/office/infopath/2007/PartnerControls"/>
    <xsd:element name="n182eaacf38a4fceb355f0d6962e9deb" ma:index="9" nillable="true" ma:taxonomy="true" ma:internalName="n182eaacf38a4fceb355f0d6962e9deb" ma:taxonomyFieldName="Agency" ma:displayName="Agency" ma:default="" ma:fieldId="{7182eaac-f38a-4fce-b355-f0d6962e9deb}" ma:taxonomyMulti="true" ma:sspId="cceb9721-df7c-4dbc-8f19-77f5dc396abe" ma:termSetId="a014325f-77f6-4581-a969-155462e883c4" ma:anchorId="00000000-0000-0000-0000-000000000000" ma:open="false" ma:isKeyword="false">
      <xsd:complexType>
        <xsd:sequence>
          <xsd:element ref="pc:Terms" minOccurs="0" maxOccurs="1"/>
        </xsd:sequence>
      </xsd:complexType>
    </xsd:element>
    <xsd:element name="pd51286b66fa4a86843a97fa5c0abf9b" ma:index="12" nillable="true" ma:taxonomy="true" ma:internalName="pd51286b66fa4a86843a97fa5c0abf9b" ma:taxonomyFieldName="CCC_x0020_Keywords" ma:displayName="CCC Keywords" ma:default="" ma:fieldId="{9d51286b-66fa-4a86-843a-97fa5c0abf9b}" ma:taxonomyMulti="true" ma:sspId="cceb9721-df7c-4dbc-8f19-77f5dc396abe" ma:termSetId="237bb7e9-aef9-4b25-8f13-0a1384048748" ma:anchorId="00000000-0000-0000-0000-000000000000" ma:open="true" ma:isKeyword="false">
      <xsd:complexType>
        <xsd:sequence>
          <xsd:element ref="pc:Terms" minOccurs="0" maxOccurs="1"/>
        </xsd:sequence>
      </xsd:complexType>
    </xsd:element>
    <xsd:element name="ned4871b43f142479a1da9e4dec3ead3" ma:index="14" nillable="true" ma:taxonomy="true" ma:internalName="ned4871b43f142479a1da9e4dec3ead3" ma:taxonomyFieldName="CCC_x0020_Plans" ma:displayName="CCC Plans" ma:default="" ma:fieldId="{7ed4871b-43f1-4247-9a1d-a9e4dec3ead3}" ma:sspId="cceb9721-df7c-4dbc-8f19-77f5dc396abe" ma:termSetId="e8cc82b8-12c0-455f-a3a2-81036c43199c" ma:anchorId="00000000-0000-0000-0000-000000000000" ma:open="false" ma:isKeyword="false">
      <xsd:complexType>
        <xsd:sequence>
          <xsd:element ref="pc:Terms" minOccurs="0" maxOccurs="1"/>
        </xsd:sequence>
      </xsd:complexType>
    </xsd:element>
    <xsd:element name="hbee406da43d444c8b478c1dea8b31b4" ma:index="16" nillable="true" ma:taxonomy="true" ma:internalName="hbee406da43d444c8b478c1dea8b31b4" ma:taxonomyFieldName="CCC_x0020_Program_x0020_Areas" ma:displayName="CCC Program Areas" ma:default="" ma:fieldId="{1bee406d-a43d-444c-8b47-8c1dea8b31b4}" ma:taxonomyMulti="true" ma:sspId="cceb9721-df7c-4dbc-8f19-77f5dc396abe" ma:termSetId="bbb3c8d7-3f85-4b92-b602-0a181370541a" ma:anchorId="00000000-0000-0000-0000-000000000000" ma:open="false" ma:isKeyword="false">
      <xsd:complexType>
        <xsd:sequence>
          <xsd:element ref="pc:Terms" minOccurs="0" maxOccurs="1"/>
        </xsd:sequence>
      </xsd:complexType>
    </xsd:element>
    <xsd:element name="aeec274ad21c4909ab5fb112d68909fb" ma:index="18" nillable="true" ma:taxonomy="true" ma:internalName="aeec274ad21c4909ab5fb112d68909fb" ma:taxonomyFieldName="Document_x0020_Status" ma:displayName="Document Status" ma:default="" ma:fieldId="{aeec274a-d21c-4909-ab5f-b112d68909fb}" ma:sspId="cceb9721-df7c-4dbc-8f19-77f5dc396abe" ma:termSetId="4ec54bb5-14a5-4b45-bcdb-6e98c6089fdf" ma:anchorId="00000000-0000-0000-0000-000000000000" ma:open="false" ma:isKeyword="false">
      <xsd:complexType>
        <xsd:sequence>
          <xsd:element ref="pc:Terms" minOccurs="0" maxOccurs="1"/>
        </xsd:sequence>
      </xsd:complexType>
    </xsd:element>
    <xsd:element name="k20b5b353c2d4a59a44170cce5889c20" ma:index="20" nillable="true" ma:taxonomy="true" ma:internalName="k20b5b353c2d4a59a44170cce5889c20" ma:taxonomyFieldName="CCC_x0020_Document_x0020_Type" ma:displayName="Document Type" ma:default="" ma:fieldId="{420b5b35-3c2d-4a59-a441-70cce5889c20}" ma:taxonomyMulti="true" ma:sspId="cceb9721-df7c-4dbc-8f19-77f5dc396abe" ma:termSetId="2f5adcc4-b536-4831-8487-2b04e936f6a9" ma:anchorId="00000000-0000-0000-0000-000000000000" ma:open="false" ma:isKeyword="false">
      <xsd:complexType>
        <xsd:sequence>
          <xsd:element ref="pc:Terms" minOccurs="0" maxOccurs="1"/>
        </xsd:sequence>
      </xsd:complexType>
    </xsd:element>
    <xsd:element name="fe949326ff6d4687acbf295dda149b37" ma:index="22" nillable="true" ma:taxonomy="true" ma:internalName="fe949326ff6d4687acbf295dda149b37" ma:taxonomyFieldName="SiteDomains" ma:displayName="Domains" ma:default="" ma:fieldId="{fe949326-ff6d-4687-acbf-295dda149b37}" ma:sspId="cceb9721-df7c-4dbc-8f19-77f5dc396abe" ma:termSetId="f3a86052-10d6-4365-9271-fd817bb07314" ma:anchorId="00000000-0000-0000-0000-000000000000" ma:open="false" ma:isKeyword="false">
      <xsd:complexType>
        <xsd:sequence>
          <xsd:element ref="pc:Terms" minOccurs="0" maxOccurs="1"/>
        </xsd:sequence>
      </xsd:complexType>
    </xsd:element>
    <xsd:element name="a7a4ed5f46e14ad1b45248d4421aa037" ma:index="24" nillable="true" ma:taxonomy="true" ma:internalName="a7a4ed5f46e14ad1b45248d4421aa037" ma:taxonomyFieldName="Keywords_x0020__x002d__x0020_Transportation" ma:displayName="Keywords - Transportation" ma:default="" ma:fieldId="{a7a4ed5f-46e1-4ad1-b452-48d4421aa037}" ma:taxonomyMulti="true" ma:sspId="cceb9721-df7c-4dbc-8f19-77f5dc396abe" ma:termSetId="6d4467c4-601f-436b-b204-71bed0577f95" ma:anchorId="00000000-0000-0000-0000-000000000000" ma:open="false" ma:isKeyword="false">
      <xsd:complexType>
        <xsd:sequence>
          <xsd:element ref="pc:Terms" minOccurs="0" maxOccurs="1"/>
        </xsd:sequence>
      </xsd:complexType>
    </xsd:element>
    <xsd:element name="MeetingTime" ma:index="25" nillable="true" ma:displayName="MeetingTime" ma:format="DateTime" ma:internalName="MeetingTime">
      <xsd:simpleType>
        <xsd:restriction base="dms:DateTime"/>
      </xsd:simpleType>
    </xsd:element>
    <xsd:element name="mc1af4c238594e12bbb9206d9aa9c5d3" ma:index="27" nillable="true" ma:taxonomy="true" ma:internalName="mc1af4c238594e12bbb9206d9aa9c5d3" ma:taxonomyFieldName="Project_x0020_ID" ma:displayName="Project ID" ma:default="" ma:fieldId="{6c1af4c2-3859-4e12-bbb9-206d9aa9c5d3}" ma:taxonomyMulti="true" ma:sspId="cceb9721-df7c-4dbc-8f19-77f5dc396abe" ma:termSetId="a246038d-ca75-49fa-bd90-277acabb185f" ma:anchorId="00000000-0000-0000-0000-000000000000" ma:open="true" ma:isKeyword="false">
      <xsd:complexType>
        <xsd:sequence>
          <xsd:element ref="pc:Terms" minOccurs="0" maxOccurs="1"/>
        </xsd:sequence>
      </xsd:complexType>
    </xsd:element>
    <xsd:element name="a7e4010d7db74f61a5af14041442919b" ma:index="29" nillable="true" ma:taxonomy="true" ma:internalName="a7e4010d7db74f61a5af14041442919b" ma:taxonomyFieldName="Regulatory_x0020_Review_x0020_Types" ma:displayName="Regulatory Review Types" ma:default="" ma:fieldId="{a7e4010d-7db7-4f61-a5af-14041442919b}" ma:sspId="cceb9721-df7c-4dbc-8f19-77f5dc396abe" ma:termSetId="e757629f-12ed-4ccb-be55-a034738c244c" ma:anchorId="00000000-0000-0000-0000-000000000000" ma:open="false" ma:isKeyword="false">
      <xsd:complexType>
        <xsd:sequence>
          <xsd:element ref="pc:Terms" minOccurs="0" maxOccurs="1"/>
        </xsd:sequence>
      </xsd:complexType>
    </xsd:element>
    <xsd:element name="ib7c164d558f4f8fbf80e7a2d2aa7fd8" ma:index="31" nillable="true" ma:taxonomy="true" ma:internalName="ib7c164d558f4f8fbf80e7a2d2aa7fd8" ma:taxonomyFieldName="Roadways" ma:displayName="Roadways" ma:default="" ma:fieldId="{2b7c164d-558f-4f8f-bf80-e7a2d2aa7fd8}" ma:sspId="cceb9721-df7c-4dbc-8f19-77f5dc396abe" ma:termSetId="7cd626af-cc52-406a-afbf-52a94ef68fdc" ma:anchorId="00000000-0000-0000-0000-000000000000" ma:open="false" ma:isKeyword="false">
      <xsd:complexType>
        <xsd:sequence>
          <xsd:element ref="pc:Terms" minOccurs="0" maxOccurs="1"/>
        </xsd:sequence>
      </xsd:complexType>
    </xsd:element>
    <xsd:element name="ia4fe8ee8d364c9f8d8b37e8c9aeedb6" ma:index="33" nillable="true" ma:taxonomy="true" ma:internalName="ia4fe8ee8d364c9f8d8b37e8c9aeedb6" ma:taxonomyFieldName="Town_x0020_or_x0020_Village" ma:displayName="Town or Village" ma:default="" ma:fieldId="{2a4fe8ee-8d36-4c9f-8d8b-37e8c9aeedb6}" ma:taxonomyMulti="true" ma:sspId="cceb9721-df7c-4dbc-8f19-77f5dc396abe" ma:termSetId="64630a1b-9342-481d-953c-3caea2ee54e7" ma:anchorId="00000000-0000-0000-0000-000000000000" ma:open="false" ma:isKeyword="false">
      <xsd:complexType>
        <xsd:sequence>
          <xsd:element ref="pc:Terms" minOccurs="0" maxOccurs="1"/>
        </xsd:sequence>
      </xsd:complexType>
    </xsd:element>
    <xsd:element name="k1250adc1ff244fa903739753c5e73ff" ma:index="35" nillable="true" ma:taxonomy="true" ma:internalName="k1250adc1ff244fa903739753c5e73ff" ma:taxonomyFieldName="WebResources" ma:displayName="WebResources" ma:default="" ma:fieldId="{41250adc-1ff2-44fa-9037-39753c5e73ff}" ma:sspId="cceb9721-df7c-4dbc-8f19-77f5dc396abe" ma:termSetId="3a3b1e03-2606-4712-baee-4715bbe485c1" ma:anchorId="00000000-0000-0000-0000-000000000000" ma:open="false" ma:isKeyword="false">
      <xsd:complexType>
        <xsd:sequence>
          <xsd:element ref="pc:Terms" minOccurs="0" maxOccurs="1"/>
        </xsd:sequence>
      </xsd:complexType>
    </xsd:element>
    <xsd:element name="j71a73172208464eb388c685d7fd5904" ma:index="37" nillable="true" ma:taxonomy="true" ma:internalName="j71a73172208464eb388c685d7fd5904" ma:taxonomyFieldName="Year" ma:displayName="Year" ma:default="" ma:fieldId="{371a7317-2208-464e-b388-c685d7fd5904}" ma:sspId="cceb9721-df7c-4dbc-8f19-77f5dc396abe" ma:termSetId="038d3ef1-10e1-46c9-9eee-9c06d74a457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e3f55f-8098-485e-a615-a10e4181e13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768a9f4-479c-4e6f-93d4-4292895fbc04}" ma:internalName="TaxCatchAll" ma:showField="CatchAllData" ma:web="9be3f55f-8098-485e-a615-a10e4181e135">
      <xsd:complexType>
        <xsd:complexContent>
          <xsd:extension base="dms:MultiChoiceLookup">
            <xsd:sequence>
              <xsd:element name="Value" type="dms:Lookup" maxOccurs="unbounded" minOccurs="0" nillable="true"/>
            </xsd:sequence>
          </xsd:extension>
        </xsd:complexContent>
      </xsd:complexType>
    </xsd:element>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226203-e9b6-4122-b793-5490545e673e"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Tags" ma:internalName="MediaServiceAutoTags" ma:readOnly="true">
      <xsd:simpleType>
        <xsd:restriction base="dms:Text"/>
      </xsd:simpleType>
    </xsd:element>
    <xsd:element name="MediaServiceLocation" ma:index="42" nillable="true" ma:displayName="Location" ma:internalName="MediaServiceLocation"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cceb9721-df7c-4dbc-8f19-77f5dc396a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be3f55f-8098-485e-a615-a10e4181e135">
      <UserInfo>
        <DisplayName/>
        <AccountId xsi:nil="true"/>
        <AccountType/>
      </UserInfo>
    </SharedWithUsers>
    <n182eaacf38a4fceb355f0d6962e9deb xmlns="5d982bf3-a48c-4351-8fdb-12b10060851e">
      <Terms xmlns="http://schemas.microsoft.com/office/infopath/2007/PartnerControls"/>
    </n182eaacf38a4fceb355f0d6962e9deb>
    <hbee406da43d444c8b478c1dea8b31b4 xmlns="5d982bf3-a48c-4351-8fdb-12b10060851e">
      <Terms xmlns="http://schemas.microsoft.com/office/infopath/2007/PartnerControls">
        <TermInfo xmlns="http://schemas.microsoft.com/office/infopath/2007/PartnerControls">
          <TermName xmlns="http://schemas.microsoft.com/office/infopath/2007/PartnerControls">CCMPO</TermName>
          <TermId xmlns="http://schemas.microsoft.com/office/infopath/2007/PartnerControls">c1a1693e-0746-48e4-9d55-376eb3e5f258</TermId>
        </TermInfo>
      </Terms>
    </hbee406da43d444c8b478c1dea8b31b4>
    <k20b5b353c2d4a59a44170cce5889c20 xmlns="5d982bf3-a48c-4351-8fdb-12b10060851e">
      <Terms xmlns="http://schemas.microsoft.com/office/infopath/2007/PartnerControls">
        <TermInfo xmlns="http://schemas.microsoft.com/office/infopath/2007/PartnerControls">
          <TermName xmlns="http://schemas.microsoft.com/office/infopath/2007/PartnerControls">Minutes</TermName>
          <TermId xmlns="http://schemas.microsoft.com/office/infopath/2007/PartnerControls">dc0f31e0-a0a9-4fe5-865a-419eb284723c</TermId>
        </TermInfo>
      </Terms>
    </k20b5b353c2d4a59a44170cce5889c20>
    <mc1af4c238594e12bbb9206d9aa9c5d3 xmlns="5d982bf3-a48c-4351-8fdb-12b10060851e">
      <Terms xmlns="http://schemas.microsoft.com/office/infopath/2007/PartnerControls">
        <TermInfo xmlns="http://schemas.microsoft.com/office/infopath/2007/PartnerControls">
          <TermName xmlns="http://schemas.microsoft.com/office/infopath/2007/PartnerControls">CCMPO</TermName>
          <TermId xmlns="http://schemas.microsoft.com/office/infopath/2007/PartnerControls">866c69fa-0da4-415d-af2a-e6b15ac28140</TermId>
        </TermInfo>
      </Terms>
    </mc1af4c238594e12bbb9206d9aa9c5d3>
    <k1250adc1ff244fa903739753c5e73ff xmlns="5d982bf3-a48c-4351-8fdb-12b10060851e">
      <Terms xmlns="http://schemas.microsoft.com/office/infopath/2007/PartnerControls">
        <TermInfo xmlns="http://schemas.microsoft.com/office/infopath/2007/PartnerControls">
          <TermName xmlns="http://schemas.microsoft.com/office/infopath/2007/PartnerControls">web</TermName>
          <TermId xmlns="http://schemas.microsoft.com/office/infopath/2007/PartnerControls">9932c02a-dfc7-4cbe-ae78-3976b987aa6a</TermId>
        </TermInfo>
      </Terms>
    </k1250adc1ff244fa903739753c5e73ff>
    <j71a73172208464eb388c685d7fd5904 xmlns="5d982bf3-a48c-4351-8fdb-12b10060851e">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da7b4f94-9931-4913-b232-961448f18f9f</TermId>
        </TermInfo>
      </Terms>
    </j71a73172208464eb388c685d7fd5904>
    <TaxCatchAll xmlns="9be3f55f-8098-485e-a615-a10e4181e135">
      <Value>101</Value>
      <Value>217</Value>
      <Value>962</Value>
      <Value>211</Value>
      <Value>857</Value>
      <Value>749</Value>
      <Value>727</Value>
    </TaxCatchAll>
    <ned4871b43f142479a1da9e4dec3ead3 xmlns="5d982bf3-a48c-4351-8fdb-12b10060851e">
      <Terms xmlns="http://schemas.microsoft.com/office/infopath/2007/PartnerControls"/>
    </ned4871b43f142479a1da9e4dec3ead3>
    <MeetingTime xmlns="5d982bf3-a48c-4351-8fdb-12b10060851e" xsi:nil="true"/>
    <DocumentSetDescription xmlns="http://schemas.microsoft.com/sharepoint/v3" xsi:nil="true"/>
    <a7a4ed5f46e14ad1b45248d4421aa037 xmlns="5d982bf3-a48c-4351-8fdb-12b10060851e">
      <Terms xmlns="http://schemas.microsoft.com/office/infopath/2007/PartnerControls"/>
    </a7a4ed5f46e14ad1b45248d4421aa037>
    <pd51286b66fa4a86843a97fa5c0abf9b xmlns="5d982bf3-a48c-4351-8fdb-12b10060851e">
      <Terms xmlns="http://schemas.microsoft.com/office/infopath/2007/PartnerControls"/>
    </pd51286b66fa4a86843a97fa5c0abf9b>
    <a7e4010d7db74f61a5af14041442919b xmlns="5d982bf3-a48c-4351-8fdb-12b10060851e">
      <Terms xmlns="http://schemas.microsoft.com/office/infopath/2007/PartnerControls"/>
    </a7e4010d7db74f61a5af14041442919b>
    <ib7c164d558f4f8fbf80e7a2d2aa7fd8 xmlns="5d982bf3-a48c-4351-8fdb-12b10060851e">
      <Terms xmlns="http://schemas.microsoft.com/office/infopath/2007/PartnerControls"/>
    </ib7c164d558f4f8fbf80e7a2d2aa7fd8>
    <ia4fe8ee8d364c9f8d8b37e8c9aeedb6 xmlns="5d982bf3-a48c-4351-8fdb-12b10060851e">
      <Terms xmlns="http://schemas.microsoft.com/office/infopath/2007/PartnerControls"/>
    </ia4fe8ee8d364c9f8d8b37e8c9aeedb6>
    <fe949326ff6d4687acbf295dda149b37 xmlns="5d982bf3-a48c-4351-8fdb-12b10060851e">
      <Terms xmlns="http://schemas.microsoft.com/office/infopath/2007/PartnerControls">
        <TermInfo xmlns="http://schemas.microsoft.com/office/infopath/2007/PartnerControls">
          <TermName xmlns="http://schemas.microsoft.com/office/infopath/2007/PartnerControls">Transportation</TermName>
          <TermId xmlns="http://schemas.microsoft.com/office/infopath/2007/PartnerControls">a158f380-a8e9-486a-bd14-a3cca8858ec6</TermId>
        </TermInfo>
      </Terms>
    </fe949326ff6d4687acbf295dda149b37>
    <aeec274ad21c4909ab5fb112d68909fb xmlns="5d982bf3-a48c-4351-8fdb-12b10060851e">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1944aaf0-cdae-4b53-8127-d9fe9f590971</TermId>
        </TermInfo>
      </Terms>
    </aeec274ad21c4909ab5fb112d68909fb>
    <lcf76f155ced4ddcb4097134ff3c332f xmlns="bb226203-e9b6-4122-b793-5490545e673e">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E265A67F-3232-4E86-8696-64A63FF0C747}">
  <ds:schemaRefs>
    <ds:schemaRef ds:uri="http://schemas.microsoft.com/sharepoint/v3/contenttype/forms"/>
  </ds:schemaRefs>
</ds:datastoreItem>
</file>

<file path=customXml/itemProps2.xml><?xml version="1.0" encoding="utf-8"?>
<ds:datastoreItem xmlns:ds="http://schemas.openxmlformats.org/officeDocument/2006/customXml" ds:itemID="{2A1C308E-0D6A-444E-B407-4357916BCD70}">
  <ds:schemaRefs>
    <ds:schemaRef ds:uri="http://schemas.openxmlformats.org/officeDocument/2006/bibliography"/>
  </ds:schemaRefs>
</ds:datastoreItem>
</file>

<file path=customXml/itemProps3.xml><?xml version="1.0" encoding="utf-8"?>
<ds:datastoreItem xmlns:ds="http://schemas.openxmlformats.org/officeDocument/2006/customXml" ds:itemID="{C6D11739-A761-4237-B570-A2CD4D7A9A65}"/>
</file>

<file path=customXml/itemProps4.xml><?xml version="1.0" encoding="utf-8"?>
<ds:datastoreItem xmlns:ds="http://schemas.openxmlformats.org/officeDocument/2006/customXml" ds:itemID="{AFB3AF0C-4D75-4208-8E02-8ABE941C8C65}">
  <ds:schemaRefs>
    <ds:schemaRef ds:uri="http://schemas.microsoft.com/office/2006/metadata/properties"/>
    <ds:schemaRef ds:uri="http://schemas.microsoft.com/office/infopath/2007/PartnerControls"/>
    <ds:schemaRef ds:uri="9be3f55f-8098-485e-a615-a10e4181e135"/>
    <ds:schemaRef ds:uri="5d982bf3-a48c-4351-8fdb-12b10060851e"/>
    <ds:schemaRef ds:uri="http://schemas.microsoft.com/sharepoint/v3"/>
    <ds:schemaRef ds:uri="bb226203-e9b6-4122-b793-5490545e673e"/>
  </ds:schemaRefs>
</ds:datastoreItem>
</file>

<file path=docProps/app.xml><?xml version="1.0" encoding="utf-8"?>
<Properties xmlns="http://schemas.openxmlformats.org/officeDocument/2006/extended-properties" xmlns:vt="http://schemas.openxmlformats.org/officeDocument/2006/docPropsVTypes">
  <Template>New Meeting Minutes Template</Template>
  <TotalTime>907</TotalTime>
  <Pages>9</Pages>
  <Words>2886</Words>
  <Characters>16452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Cape Cod Commission</Company>
  <LinksUpToDate>false</LinksUpToDate>
  <CharactersWithSpaces>19300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Kender</dc:creator>
  <cp:keywords/>
  <cp:lastModifiedBy>Phillip Mele</cp:lastModifiedBy>
  <cp:revision>352</cp:revision>
  <cp:lastPrinted>2020-03-11T15:07:00Z</cp:lastPrinted>
  <dcterms:created xsi:type="dcterms:W3CDTF">2022-06-27T19:04:00Z</dcterms:created>
  <dcterms:modified xsi:type="dcterms:W3CDTF">2022-07-19T15:01:00Z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etings">
    <vt:lpwstr>668;#WebCalItem|aa8603d6-a13e-471f-9b69-3c2f96843ae7</vt:lpwstr>
  </property>
  <property fmtid="{D5CDD505-2E9C-101B-9397-08002B2CF9AE}" pid="4" name="WebResources">
    <vt:lpwstr>101;#web|9932c02a-dfc7-4cbe-ae78-3976b987aa6a</vt:lpwstr>
  </property>
  <property fmtid="{D5CDD505-2E9C-101B-9397-08002B2CF9AE}" pid="5" name="Year">
    <vt:lpwstr>962;#2021|da7b4f94-9931-4913-b232-961448f18f9f</vt:lpwstr>
  </property>
  <property fmtid="{D5CDD505-2E9C-101B-9397-08002B2CF9AE}" pid="6" name="ContentTypeId">
    <vt:lpwstr>0x0101006911E799153B99409812B67652E02E7A</vt:lpwstr>
  </property>
  <property fmtid="{D5CDD505-2E9C-101B-9397-08002B2CF9AE}" pid="7" name="Town or Village">
    <vt:lpwstr/>
  </property>
  <property fmtid="{D5CDD505-2E9C-101B-9397-08002B2CF9AE}" pid="8" name="CCC Program Areas">
    <vt:lpwstr>857;#CCMPO|c1a1693e-0746-48e4-9d55-376eb3e5f258</vt:lpwstr>
  </property>
  <property fmtid="{D5CDD505-2E9C-101B-9397-08002B2CF9AE}" pid="9" name="SiteDomains">
    <vt:lpwstr>727;#Transportation|a158f380-a8e9-486a-bd14-a3cca8858ec6</vt:lpwstr>
  </property>
  <property fmtid="{D5CDD505-2E9C-101B-9397-08002B2CF9AE}" pid="10" name="Project ID">
    <vt:lpwstr>749;#CCMPO|866c69fa-0da4-415d-af2a-e6b15ac28140</vt:lpwstr>
  </property>
  <property fmtid="{D5CDD505-2E9C-101B-9397-08002B2CF9AE}" pid="11" name="Regulatory Review Types">
    <vt:lpwstr/>
  </property>
  <property fmtid="{D5CDD505-2E9C-101B-9397-08002B2CF9AE}" pid="12" name="CCC Document Type">
    <vt:lpwstr>217;#Minutes|dc0f31e0-a0a9-4fe5-865a-419eb284723c</vt:lpwstr>
  </property>
  <property fmtid="{D5CDD505-2E9C-101B-9397-08002B2CF9AE}" pid="13" name="Program Area">
    <vt:lpwstr/>
  </property>
  <property fmtid="{D5CDD505-2E9C-101B-9397-08002B2CF9AE}" pid="14" name="Notices">
    <vt:lpwstr/>
  </property>
  <property fmtid="{D5CDD505-2E9C-101B-9397-08002B2CF9AE}" pid="15" name="Document Status">
    <vt:lpwstr>211;#Final|1944aaf0-cdae-4b53-8127-d9fe9f590971</vt:lpwstr>
  </property>
  <property fmtid="{D5CDD505-2E9C-101B-9397-08002B2CF9AE}" pid="16" name="Order">
    <vt:r8>438800</vt:r8>
  </property>
  <property fmtid="{D5CDD505-2E9C-101B-9397-08002B2CF9AE}" pid="17" name="ComplianceAssetId">
    <vt:lpwstr/>
  </property>
  <property fmtid="{D5CDD505-2E9C-101B-9397-08002B2CF9AE}" pid="18" name="e1a5b98cdd71426dacb6e478c7a5882f">
    <vt:lpwstr/>
  </property>
  <property fmtid="{D5CDD505-2E9C-101B-9397-08002B2CF9AE}" pid="19" name="Agency">
    <vt:lpwstr/>
  </property>
  <property fmtid="{D5CDD505-2E9C-101B-9397-08002B2CF9AE}" pid="20" name="Keywords_x0020__x002d__x0020_Transportation">
    <vt:lpwstr/>
  </property>
  <property fmtid="{D5CDD505-2E9C-101B-9397-08002B2CF9AE}" pid="21" name="CCC_x0020_Keywords">
    <vt:lpwstr/>
  </property>
  <property fmtid="{D5CDD505-2E9C-101B-9397-08002B2CF9AE}" pid="22" name="Town_x0020_or_x0020_Village">
    <vt:lpwstr/>
  </property>
  <property fmtid="{D5CDD505-2E9C-101B-9397-08002B2CF9AE}" pid="23" name="Wiki_x0020_Page_x0020_Categories">
    <vt:lpwstr/>
  </property>
  <property fmtid="{D5CDD505-2E9C-101B-9397-08002B2CF9AE}" pid="24" name="Roadways">
    <vt:lpwstr/>
  </property>
  <property fmtid="{D5CDD505-2E9C-101B-9397-08002B2CF9AE}" pid="25" name="Regulatory_x0020_Review_x0020_Types">
    <vt:lpwstr/>
  </property>
  <property fmtid="{D5CDD505-2E9C-101B-9397-08002B2CF9AE}" pid="26" name="CCC_x0020_Plans">
    <vt:lpwstr/>
  </property>
  <property fmtid="{D5CDD505-2E9C-101B-9397-08002B2CF9AE}" pid="27" name="CCC Plans">
    <vt:lpwstr/>
  </property>
  <property fmtid="{D5CDD505-2E9C-101B-9397-08002B2CF9AE}" pid="28" name="Wiki Page Categories">
    <vt:lpwstr/>
  </property>
  <property fmtid="{D5CDD505-2E9C-101B-9397-08002B2CF9AE}" pid="29" name="CCC Keywords">
    <vt:lpwstr/>
  </property>
  <property fmtid="{D5CDD505-2E9C-101B-9397-08002B2CF9AE}" pid="30" name="Keywords - Transportation">
    <vt:lpwstr/>
  </property>
  <property fmtid="{D5CDD505-2E9C-101B-9397-08002B2CF9AE}" pid="31" name="MediaServiceImageTags">
    <vt:lpwstr/>
  </property>
</Properties>
</file>