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0DB96" w14:textId="4338D3ED" w:rsidR="006D56BA" w:rsidRPr="00B61874" w:rsidRDefault="00203A77" w:rsidP="717280EA">
      <w:pPr>
        <w:pStyle w:val="Agenda"/>
        <w:rPr>
          <w:color w:val="FF0000"/>
          <w:sz w:val="28"/>
          <w:szCs w:val="28"/>
        </w:rPr>
      </w:pPr>
      <w:r w:rsidRPr="00B61874">
        <w:rPr>
          <w:sz w:val="28"/>
          <w:szCs w:val="28"/>
        </w:rPr>
        <w:t xml:space="preserve">Barnstable County Economic Development Council </w:t>
      </w:r>
      <w:r w:rsidR="00FE0A9E" w:rsidRPr="00B61874">
        <w:t>(BCEDC)</w:t>
      </w:r>
    </w:p>
    <w:p w14:paraId="4F62FA79" w14:textId="40EDC3F5" w:rsidR="00FE0A9E" w:rsidRPr="007B77BA" w:rsidRDefault="00CB44B8" w:rsidP="771D2419">
      <w:pPr>
        <w:pStyle w:val="AgendaInfo"/>
        <w:rPr>
          <w:rFonts w:asciiTheme="minorHAnsi" w:eastAsiaTheme="minorEastAsia" w:hAnsiTheme="minorHAnsi" w:cstheme="minorBidi"/>
          <w:b/>
          <w:sz w:val="20"/>
          <w:szCs w:val="20"/>
          <w:rPrChange w:id="0" w:author="Michelle Pavlov" w:date="2025-12-11T09:44:00Z" w16du:dateUtc="2025-12-11T14:44:00Z">
            <w:rPr/>
          </w:rPrChange>
        </w:rPr>
      </w:pPr>
      <w:r w:rsidRPr="4118C4E4">
        <w:rPr>
          <w:rFonts w:asciiTheme="minorHAnsi" w:eastAsiaTheme="minorEastAsia" w:hAnsiTheme="minorHAnsi" w:cstheme="minorBidi"/>
          <w:b/>
          <w:sz w:val="20"/>
          <w:szCs w:val="20"/>
        </w:rPr>
        <w:t>Draft</w:t>
      </w:r>
      <w:r w:rsidR="00FE0A9E" w:rsidRPr="4118C4E4">
        <w:rPr>
          <w:rFonts w:asciiTheme="minorHAnsi" w:eastAsiaTheme="minorEastAsia" w:hAnsiTheme="minorHAnsi" w:cstheme="minorBidi"/>
          <w:b/>
          <w:sz w:val="20"/>
          <w:szCs w:val="20"/>
        </w:rPr>
        <w:t xml:space="preserve"> Minutes | </w:t>
      </w:r>
      <w:r w:rsidR="000712CC">
        <w:rPr>
          <w:rFonts w:asciiTheme="minorHAnsi" w:eastAsiaTheme="minorEastAsia" w:hAnsiTheme="minorHAnsi" w:cstheme="minorBidi"/>
          <w:b/>
          <w:sz w:val="20"/>
          <w:szCs w:val="20"/>
        </w:rPr>
        <w:t>December 10</w:t>
      </w:r>
      <w:r w:rsidR="00C871C8">
        <w:rPr>
          <w:rFonts w:asciiTheme="minorHAnsi" w:eastAsiaTheme="minorEastAsia" w:hAnsiTheme="minorHAnsi" w:cstheme="minorBidi"/>
          <w:b/>
          <w:sz w:val="20"/>
          <w:szCs w:val="20"/>
        </w:rPr>
        <w:t xml:space="preserve">, </w:t>
      </w:r>
      <w:r w:rsidR="00FE0A9E" w:rsidRPr="4118C4E4">
        <w:rPr>
          <w:rFonts w:asciiTheme="minorHAnsi" w:eastAsiaTheme="minorEastAsia" w:hAnsiTheme="minorHAnsi" w:cstheme="minorBidi"/>
          <w:b/>
          <w:sz w:val="20"/>
          <w:szCs w:val="20"/>
        </w:rPr>
        <w:t>202</w:t>
      </w:r>
      <w:r w:rsidR="00CE70DF" w:rsidRPr="4118C4E4">
        <w:rPr>
          <w:rFonts w:asciiTheme="minorHAnsi" w:eastAsiaTheme="minorEastAsia" w:hAnsiTheme="minorHAnsi" w:cstheme="minorBidi"/>
          <w:b/>
          <w:sz w:val="20"/>
          <w:szCs w:val="20"/>
        </w:rPr>
        <w:t>5</w:t>
      </w:r>
      <w:r w:rsidR="00FE0A9E" w:rsidRPr="4118C4E4">
        <w:rPr>
          <w:rFonts w:asciiTheme="minorHAnsi" w:eastAsiaTheme="minorEastAsia" w:hAnsiTheme="minorHAnsi" w:cstheme="minorBidi"/>
          <w:b/>
          <w:sz w:val="20"/>
          <w:szCs w:val="20"/>
        </w:rPr>
        <w:t xml:space="preserve"> at </w:t>
      </w:r>
      <w:r w:rsidR="00CF164A" w:rsidRPr="4118C4E4">
        <w:rPr>
          <w:rFonts w:asciiTheme="minorHAnsi" w:eastAsiaTheme="minorEastAsia" w:hAnsiTheme="minorHAnsi" w:cstheme="minorBidi"/>
          <w:b/>
          <w:sz w:val="20"/>
          <w:szCs w:val="20"/>
        </w:rPr>
        <w:t>4</w:t>
      </w:r>
      <w:r w:rsidR="00FE0A9E" w:rsidRPr="4118C4E4">
        <w:rPr>
          <w:rFonts w:asciiTheme="minorHAnsi" w:eastAsiaTheme="minorEastAsia" w:hAnsiTheme="minorHAnsi" w:cstheme="minorBidi"/>
          <w:b/>
          <w:sz w:val="20"/>
          <w:szCs w:val="20"/>
        </w:rPr>
        <w:t>:</w:t>
      </w:r>
      <w:r w:rsidR="009F78A4">
        <w:rPr>
          <w:rFonts w:asciiTheme="minorHAnsi" w:eastAsiaTheme="minorEastAsia" w:hAnsiTheme="minorHAnsi" w:cstheme="minorBidi"/>
          <w:b/>
          <w:sz w:val="20"/>
          <w:szCs w:val="20"/>
        </w:rPr>
        <w:t>0</w:t>
      </w:r>
      <w:r w:rsidR="6188FCB4" w:rsidRPr="4118C4E4">
        <w:rPr>
          <w:rFonts w:asciiTheme="minorHAnsi" w:eastAsiaTheme="minorEastAsia" w:hAnsiTheme="minorHAnsi" w:cstheme="minorBidi"/>
          <w:b/>
          <w:sz w:val="20"/>
          <w:szCs w:val="20"/>
        </w:rPr>
        <w:t>0</w:t>
      </w:r>
      <w:r w:rsidR="00FE0A9E" w:rsidRPr="4118C4E4">
        <w:rPr>
          <w:rFonts w:asciiTheme="minorHAnsi" w:eastAsiaTheme="minorEastAsia" w:hAnsiTheme="minorHAnsi" w:cstheme="minorBidi"/>
          <w:b/>
          <w:sz w:val="20"/>
          <w:szCs w:val="20"/>
        </w:rPr>
        <w:t>pm.</w:t>
      </w:r>
      <w:r w:rsidR="6882E8E6" w:rsidRPr="4118C4E4">
        <w:rPr>
          <w:rFonts w:asciiTheme="minorHAnsi" w:eastAsiaTheme="minorEastAsia" w:hAnsiTheme="minorHAnsi" w:cstheme="minorBidi"/>
          <w:b/>
          <w:sz w:val="20"/>
          <w:szCs w:val="20"/>
        </w:rPr>
        <w:t xml:space="preserve"> </w:t>
      </w:r>
    </w:p>
    <w:p w14:paraId="425DC046" w14:textId="14EA83AB" w:rsidR="00FE0A9E" w:rsidRPr="00B61874" w:rsidRDefault="00FE0A9E" w:rsidP="00CB5308">
      <w:pPr>
        <w:pStyle w:val="AgendaInfo"/>
        <w:rPr>
          <w:rFonts w:asciiTheme="minorHAnsi" w:eastAsiaTheme="minorEastAsia" w:hAnsiTheme="minorHAnsi" w:cstheme="minorBidi"/>
          <w:b/>
          <w:sz w:val="20"/>
          <w:szCs w:val="20"/>
        </w:rPr>
      </w:pPr>
      <w:r w:rsidRPr="00B61874">
        <w:rPr>
          <w:rFonts w:asciiTheme="minorHAnsi" w:eastAsiaTheme="minorEastAsia" w:hAnsiTheme="minorHAnsi" w:cstheme="minorBidi"/>
          <w:b/>
          <w:sz w:val="20"/>
          <w:szCs w:val="20"/>
        </w:rPr>
        <w:t>Meeting Location</w:t>
      </w:r>
    </w:p>
    <w:p w14:paraId="104FB3E5" w14:textId="1883B117" w:rsidR="008465A4" w:rsidRPr="00B61874" w:rsidRDefault="00125B84" w:rsidP="75940EEE">
      <w:pPr>
        <w:pStyle w:val="AgendaInfo"/>
        <w:pBdr>
          <w:bottom w:val="single" w:sz="4" w:space="1" w:color="auto"/>
        </w:pBdr>
        <w:ind w:left="1440" w:hanging="1440"/>
        <w:rPr>
          <w:rFonts w:asciiTheme="majorHAnsi" w:hAnsiTheme="majorHAnsi"/>
          <w:color w:val="0070C0"/>
          <w:sz w:val="20"/>
          <w:szCs w:val="20"/>
        </w:rPr>
      </w:pPr>
      <w:hyperlink r:id="rId11" w:history="1">
        <w:r w:rsidRPr="003450DB">
          <w:rPr>
            <w:rStyle w:val="Hyperlink"/>
            <w:rFonts w:asciiTheme="majorHAnsi" w:hAnsiTheme="majorHAnsi"/>
            <w:sz w:val="20"/>
            <w:szCs w:val="20"/>
          </w:rPr>
          <w:t>https://capecodcommission.org/bcedc/join</w:t>
        </w:r>
      </w:hyperlink>
    </w:p>
    <w:p w14:paraId="0A87AC5E" w14:textId="4ED79DCB" w:rsidR="00152DD3" w:rsidRPr="00B61874" w:rsidRDefault="00FE0A9E" w:rsidP="009A14E5">
      <w:pPr>
        <w:ind w:right="-360"/>
        <w:rPr>
          <w:rFonts w:cstheme="minorBidi"/>
          <w:b/>
        </w:rPr>
      </w:pPr>
      <w:r w:rsidRPr="00B61874">
        <w:rPr>
          <w:rFonts w:cstheme="minorBidi"/>
          <w:b/>
        </w:rPr>
        <w:t>Attendance/Roll Call</w:t>
      </w:r>
    </w:p>
    <w:tbl>
      <w:tblPr>
        <w:tblStyle w:val="TableGrid"/>
        <w:tblW w:w="9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0"/>
        <w:gridCol w:w="2955"/>
        <w:gridCol w:w="267"/>
        <w:gridCol w:w="48"/>
        <w:gridCol w:w="2640"/>
        <w:gridCol w:w="267"/>
        <w:gridCol w:w="363"/>
      </w:tblGrid>
      <w:tr w:rsidR="747AB05D" w:rsidRPr="00B61874" w14:paraId="7FA9D424" w14:textId="77777777" w:rsidTr="00A012D4">
        <w:trPr>
          <w:trHeight w:val="20"/>
        </w:trPr>
        <w:tc>
          <w:tcPr>
            <w:tcW w:w="3270" w:type="dxa"/>
            <w:shd w:val="clear" w:color="auto" w:fill="FFFFFF" w:themeFill="background1"/>
          </w:tcPr>
          <w:p w14:paraId="749D9EA5" w14:textId="03D48333" w:rsidR="243B9C49" w:rsidRPr="00B61874" w:rsidRDefault="243B9C49" w:rsidP="747AB05D">
            <w:pPr>
              <w:rPr>
                <w:rFonts w:eastAsiaTheme="minorEastAsia" w:cstheme="minorBidi"/>
                <w:b/>
                <w:bCs/>
                <w:u w:val="single"/>
              </w:rPr>
            </w:pPr>
            <w:r w:rsidRPr="00B61874">
              <w:rPr>
                <w:rFonts w:eastAsiaTheme="minorEastAsia" w:cstheme="minorBidi"/>
                <w:b/>
                <w:bCs/>
                <w:u w:val="single"/>
              </w:rPr>
              <w:t>Member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5E077A13" w14:textId="7073B70D" w:rsidR="243B9C49" w:rsidRPr="00B61874" w:rsidRDefault="243B9C49" w:rsidP="747AB05D">
            <w:pPr>
              <w:rPr>
                <w:rFonts w:eastAsiaTheme="minorEastAsia" w:cstheme="minorBidi"/>
                <w:b/>
                <w:bCs/>
                <w:u w:val="single"/>
              </w:rPr>
            </w:pPr>
            <w:r w:rsidRPr="00B61874">
              <w:rPr>
                <w:rFonts w:eastAsiaTheme="minorEastAsia" w:cstheme="minorBidi"/>
                <w:b/>
                <w:bCs/>
                <w:u w:val="single"/>
              </w:rPr>
              <w:t>Business Sector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1F54E2A2" w14:textId="5628F3EF" w:rsidR="243B9C49" w:rsidRPr="00B61874" w:rsidRDefault="243B9C49" w:rsidP="747AB05D">
            <w:pPr>
              <w:rPr>
                <w:rStyle w:val="normaltextrun"/>
                <w:rFonts w:eastAsiaTheme="minorEastAsia" w:cstheme="minorBidi"/>
                <w:b/>
                <w:bCs/>
                <w:u w:val="single"/>
              </w:rPr>
            </w:pPr>
            <w:r w:rsidRPr="00B61874">
              <w:rPr>
                <w:rStyle w:val="normaltextrun"/>
                <w:rFonts w:eastAsiaTheme="minorEastAsia" w:cstheme="minorBidi"/>
                <w:b/>
                <w:bCs/>
                <w:u w:val="single"/>
              </w:rPr>
              <w:t xml:space="preserve">Attendance </w:t>
            </w:r>
          </w:p>
        </w:tc>
      </w:tr>
      <w:tr w:rsidR="006D4AE5" w:rsidRPr="00B61874" w14:paraId="2645EC3F" w14:textId="77777777" w:rsidTr="00A012D4">
        <w:trPr>
          <w:trHeight w:val="288"/>
        </w:trPr>
        <w:tc>
          <w:tcPr>
            <w:tcW w:w="3270" w:type="dxa"/>
            <w:shd w:val="clear" w:color="auto" w:fill="FFFFFF" w:themeFill="background1"/>
          </w:tcPr>
          <w:p w14:paraId="1E9BF942" w14:textId="62BD8A91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</w:rPr>
            </w:pPr>
            <w:r w:rsidRPr="00B9395F">
              <w:rPr>
                <w:rFonts w:ascii="Open Sans" w:hAnsi="Open Sans" w:cs="Open Sans"/>
              </w:rPr>
              <w:t>Rosalin Acosta 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60B6222E" w14:textId="0E4B0750" w:rsidR="006D4AE5" w:rsidRPr="00B61874" w:rsidRDefault="002F68F9" w:rsidP="006D4AE5">
            <w:pPr>
              <w:spacing w:after="0"/>
              <w:ind w:right="-360"/>
              <w:rPr>
                <w:rFonts w:eastAsiaTheme="minorEastAsia" w:cstheme="minorBidi"/>
              </w:rPr>
            </w:pPr>
            <w:r>
              <w:rPr>
                <w:rFonts w:ascii="Open Sans" w:hAnsi="Open Sans" w:cs="Open Sans"/>
              </w:rPr>
              <w:t>Consulting/Government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464A2A4F" w14:textId="02E353C1" w:rsidR="006D4AE5" w:rsidRPr="329198AF" w:rsidRDefault="00125B84" w:rsidP="006D4AE5">
            <w:pPr>
              <w:spacing w:after="0"/>
              <w:ind w:right="-360"/>
              <w:rPr>
                <w:rStyle w:val="normaltextrun"/>
                <w:rFonts w:eastAsiaTheme="minorEastAsia" w:cstheme="minorBidi"/>
              </w:rPr>
            </w:pPr>
            <w:r>
              <w:rPr>
                <w:rStyle w:val="normaltextrun"/>
                <w:rFonts w:eastAsiaTheme="minorEastAsia" w:cstheme="minorBidi"/>
              </w:rPr>
              <w:t>Present</w:t>
            </w:r>
          </w:p>
        </w:tc>
      </w:tr>
      <w:tr w:rsidR="006D4AE5" w:rsidRPr="00B61874" w14:paraId="2A8F96C6" w14:textId="77777777" w:rsidTr="00A012D4">
        <w:trPr>
          <w:trHeight w:val="288"/>
        </w:trPr>
        <w:tc>
          <w:tcPr>
            <w:tcW w:w="3270" w:type="dxa"/>
            <w:shd w:val="clear" w:color="auto" w:fill="FFFFFF" w:themeFill="background1"/>
          </w:tcPr>
          <w:p w14:paraId="7D1A05F4" w14:textId="0FA6A646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Greg Bilezikian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6A635CBF" w14:textId="1573C54A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Real Estate Development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00E9F604" w14:textId="154B7165" w:rsidR="006D4AE5" w:rsidRPr="00B61874" w:rsidRDefault="00DE1F7B" w:rsidP="006D4AE5">
            <w:pPr>
              <w:spacing w:after="0"/>
              <w:ind w:right="-360"/>
              <w:rPr>
                <w:rStyle w:val="normaltextrun"/>
                <w:rFonts w:eastAsiaTheme="minorEastAsia" w:cstheme="minorBidi"/>
              </w:rPr>
            </w:pPr>
            <w:r>
              <w:rPr>
                <w:rStyle w:val="normaltextrun"/>
                <w:rFonts w:eastAsiaTheme="minorEastAsia" w:cstheme="minorBidi"/>
              </w:rPr>
              <w:t>Present</w:t>
            </w:r>
          </w:p>
        </w:tc>
      </w:tr>
      <w:tr w:rsidR="006D4AE5" w:rsidRPr="00B61874" w14:paraId="7A595D05" w14:textId="77777777" w:rsidTr="00A012D4">
        <w:trPr>
          <w:trHeight w:val="288"/>
        </w:trPr>
        <w:tc>
          <w:tcPr>
            <w:tcW w:w="3270" w:type="dxa"/>
            <w:shd w:val="clear" w:color="auto" w:fill="FFFFFF" w:themeFill="background1"/>
          </w:tcPr>
          <w:p w14:paraId="619800EC" w14:textId="1B476BA1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Amanda Converse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1F683EA8" w14:textId="1DF8B25E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Retail Commerce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7D3877D0" w14:textId="6D50228F" w:rsidR="006D4AE5" w:rsidRPr="00B61874" w:rsidRDefault="00322970" w:rsidP="006D4AE5">
            <w:pPr>
              <w:spacing w:after="0"/>
              <w:rPr>
                <w:rStyle w:val="normaltextrun"/>
                <w:rFonts w:eastAsiaTheme="minorEastAsia" w:cstheme="minorBidi"/>
              </w:rPr>
            </w:pPr>
            <w:r>
              <w:rPr>
                <w:rStyle w:val="normaltextrun"/>
                <w:rFonts w:eastAsiaTheme="minorEastAsia" w:cstheme="minorBidi"/>
              </w:rPr>
              <w:t>Absent</w:t>
            </w:r>
          </w:p>
        </w:tc>
      </w:tr>
      <w:tr w:rsidR="006D4AE5" w:rsidRPr="00B61874" w14:paraId="2A0F6CD7" w14:textId="77777777" w:rsidTr="00A012D4">
        <w:trPr>
          <w:trHeight w:val="288"/>
        </w:trPr>
        <w:tc>
          <w:tcPr>
            <w:tcW w:w="3270" w:type="dxa"/>
            <w:shd w:val="clear" w:color="auto" w:fill="FFFFFF" w:themeFill="background1"/>
          </w:tcPr>
          <w:p w14:paraId="51528FC3" w14:textId="614F1CAE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</w:rPr>
            </w:pPr>
            <w:r w:rsidRPr="00B61874">
              <w:rPr>
                <w:rFonts w:eastAsiaTheme="minorEastAsia" w:cstheme="minorBidi"/>
              </w:rPr>
              <w:t>Kara Galvin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67620AEC" w14:textId="330C30CE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Workforce Development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3749ECD5" w14:textId="799D3FC9" w:rsidR="006D4AE5" w:rsidRPr="00B61874" w:rsidRDefault="00322970" w:rsidP="006D4AE5">
            <w:pPr>
              <w:spacing w:after="0"/>
              <w:rPr>
                <w:rStyle w:val="normaltextrun"/>
                <w:rFonts w:eastAsiaTheme="minorEastAsia" w:cstheme="minorBidi"/>
              </w:rPr>
            </w:pPr>
            <w:r>
              <w:rPr>
                <w:rStyle w:val="normaltextrun"/>
                <w:rFonts w:eastAsiaTheme="minorEastAsia" w:cstheme="minorBidi"/>
              </w:rPr>
              <w:t>Present</w:t>
            </w:r>
          </w:p>
        </w:tc>
      </w:tr>
      <w:tr w:rsidR="006D4AE5" w:rsidRPr="00B61874" w14:paraId="2C15810D" w14:textId="77777777" w:rsidTr="00A012D4">
        <w:trPr>
          <w:trHeight w:val="288"/>
        </w:trPr>
        <w:tc>
          <w:tcPr>
            <w:tcW w:w="3270" w:type="dxa"/>
            <w:shd w:val="clear" w:color="auto" w:fill="FFFFFF" w:themeFill="background1"/>
          </w:tcPr>
          <w:p w14:paraId="2CCF3632" w14:textId="57B6F06C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Cindy Horgan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245ED796" w14:textId="20323148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Childcare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65814A8A" w14:textId="4E3CE411" w:rsidR="006D4AE5" w:rsidRPr="00B61874" w:rsidRDefault="00094722" w:rsidP="006D4AE5">
            <w:pPr>
              <w:spacing w:after="0"/>
              <w:ind w:right="-360"/>
              <w:rPr>
                <w:rStyle w:val="normaltextrun"/>
                <w:rFonts w:eastAsiaTheme="minorEastAsia" w:cstheme="minorBidi"/>
              </w:rPr>
            </w:pPr>
            <w:r>
              <w:rPr>
                <w:rStyle w:val="normaltextrun"/>
                <w:rFonts w:eastAsiaTheme="minorEastAsia" w:cstheme="minorBidi"/>
              </w:rPr>
              <w:t>Present</w:t>
            </w:r>
          </w:p>
        </w:tc>
      </w:tr>
      <w:tr w:rsidR="006D4AE5" w:rsidRPr="00B61874" w14:paraId="0741FBC2" w14:textId="77777777" w:rsidTr="00A012D4">
        <w:trPr>
          <w:trHeight w:val="288"/>
        </w:trPr>
        <w:tc>
          <w:tcPr>
            <w:tcW w:w="3270" w:type="dxa"/>
            <w:shd w:val="clear" w:color="auto" w:fill="FFFFFF" w:themeFill="background1"/>
          </w:tcPr>
          <w:p w14:paraId="42486BB5" w14:textId="72D83267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</w:rPr>
            </w:pPr>
            <w:r w:rsidRPr="1E4E0AD9">
              <w:rPr>
                <w:rFonts w:eastAsiaTheme="minorEastAsia" w:cstheme="minorBidi"/>
              </w:rPr>
              <w:t>Tammi Jacobsen</w:t>
            </w:r>
            <w:r>
              <w:br/>
            </w:r>
            <w:r w:rsidRPr="1E4E0AD9">
              <w:rPr>
                <w:rFonts w:eastAsiaTheme="minorEastAsia" w:cstheme="minorBidi"/>
              </w:rPr>
              <w:t>Christin Marshal</w:t>
            </w:r>
            <w:r w:rsidR="00A200C0">
              <w:rPr>
                <w:rFonts w:eastAsiaTheme="minorEastAsia" w:cstheme="minorBidi"/>
              </w:rPr>
              <w:t>l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6F58E122" w14:textId="01439B35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  <w:bCs/>
              </w:rPr>
            </w:pPr>
            <w:r w:rsidRPr="6935E37F">
              <w:rPr>
                <w:rFonts w:eastAsiaTheme="minorEastAsia" w:cstheme="minorBidi"/>
              </w:rPr>
              <w:t>Higher Education</w:t>
            </w:r>
            <w:r>
              <w:br/>
            </w:r>
            <w:r w:rsidRPr="6935E37F">
              <w:rPr>
                <w:rFonts w:eastAsiaTheme="minorEastAsia" w:cstheme="minorBidi"/>
              </w:rPr>
              <w:t>Workforce Development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3FC1C226" w14:textId="2388D43B" w:rsidR="006D4AE5" w:rsidRPr="00B61874" w:rsidRDefault="00322970" w:rsidP="006D4AE5">
            <w:pPr>
              <w:spacing w:after="0"/>
              <w:ind w:right="-360"/>
              <w:rPr>
                <w:rStyle w:val="normaltextrun"/>
                <w:rFonts w:eastAsiaTheme="minorEastAsia" w:cstheme="minorBidi"/>
              </w:rPr>
            </w:pPr>
            <w:r>
              <w:rPr>
                <w:rStyle w:val="normaltextrun"/>
                <w:rFonts w:eastAsiaTheme="minorEastAsia" w:cstheme="minorBidi"/>
              </w:rPr>
              <w:t>Absent</w:t>
            </w:r>
            <w:r w:rsidR="006D4AE5" w:rsidRPr="6935E37F">
              <w:rPr>
                <w:rStyle w:val="normaltextrun"/>
                <w:rFonts w:eastAsiaTheme="minorEastAsia" w:cstheme="minorBidi"/>
              </w:rPr>
              <w:t xml:space="preserve"> </w:t>
            </w:r>
            <w:r w:rsidR="006D4AE5">
              <w:br/>
            </w:r>
            <w:r w:rsidR="006D4AE5" w:rsidRPr="6935E37F">
              <w:rPr>
                <w:rStyle w:val="normaltextrun"/>
                <w:rFonts w:eastAsiaTheme="minorEastAsia" w:cstheme="minorBidi"/>
              </w:rPr>
              <w:t>Present</w:t>
            </w:r>
          </w:p>
        </w:tc>
      </w:tr>
      <w:tr w:rsidR="006D4AE5" w:rsidRPr="00B61874" w14:paraId="31B140B3" w14:textId="77777777" w:rsidTr="00A012D4">
        <w:trPr>
          <w:trHeight w:val="288"/>
        </w:trPr>
        <w:tc>
          <w:tcPr>
            <w:tcW w:w="3270" w:type="dxa"/>
            <w:shd w:val="clear" w:color="auto" w:fill="FFFFFF" w:themeFill="background1"/>
          </w:tcPr>
          <w:p w14:paraId="0963EDB0" w14:textId="42239153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  <w:r w:rsidRPr="00B61874">
              <w:rPr>
                <w:rFonts w:eastAsiaTheme="minorEastAsia" w:cstheme="minorBidi"/>
              </w:rPr>
              <w:t>Alisa Magnotta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59A232DB" w14:textId="59736716" w:rsidR="006D4AE5" w:rsidRPr="00B61874" w:rsidRDefault="006D4AE5" w:rsidP="006D4AE5">
            <w:pPr>
              <w:spacing w:after="0"/>
              <w:ind w:right="-360"/>
              <w:rPr>
                <w:rFonts w:eastAsiaTheme="minorEastAsia" w:cstheme="minorBidi"/>
                <w:b/>
                <w:bCs/>
              </w:rPr>
            </w:pPr>
            <w:r w:rsidRPr="69BDF708">
              <w:rPr>
                <w:rFonts w:eastAsiaTheme="minorEastAsia" w:cstheme="minorBidi"/>
              </w:rPr>
              <w:t>Social Services</w:t>
            </w: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3E85E50F" w14:textId="0B8130EC" w:rsidR="006D4AE5" w:rsidRPr="00B61874" w:rsidRDefault="00322970" w:rsidP="006D4AE5">
            <w:pPr>
              <w:spacing w:after="0"/>
              <w:ind w:right="-360"/>
              <w:rPr>
                <w:rStyle w:val="normaltextrun"/>
                <w:rFonts w:eastAsiaTheme="minorEastAsia" w:cstheme="minorBidi"/>
              </w:rPr>
            </w:pPr>
            <w:r>
              <w:rPr>
                <w:rStyle w:val="normaltextrun"/>
                <w:rFonts w:eastAsiaTheme="minorEastAsia" w:cstheme="minorBidi"/>
              </w:rPr>
              <w:t>Absent</w:t>
            </w:r>
          </w:p>
        </w:tc>
      </w:tr>
      <w:tr w:rsidR="006D4AE5" w:rsidRPr="00B9395F" w14:paraId="3A97EE08" w14:textId="77777777" w:rsidTr="00A012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63" w:type="dxa"/>
          <w:trHeight w:val="288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EBB18C" w14:textId="30628859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Jack Stevenson </w:t>
            </w:r>
          </w:p>
        </w:tc>
        <w:tc>
          <w:tcPr>
            <w:tcW w:w="322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A072D9D" w14:textId="09EBE820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Construction </w:t>
            </w: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06DAD22" w14:textId="7105E462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 xml:space="preserve"> </w:t>
            </w:r>
            <w:r w:rsidR="00322970">
              <w:rPr>
                <w:rFonts w:ascii="Open Sans" w:hAnsi="Open Sans" w:cs="Open Sans"/>
              </w:rPr>
              <w:t>Present</w:t>
            </w:r>
          </w:p>
        </w:tc>
      </w:tr>
      <w:tr w:rsidR="006D4AE5" w:rsidRPr="00B9395F" w14:paraId="29CEDB07" w14:textId="77777777" w:rsidTr="00A012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63" w:type="dxa"/>
          <w:trHeight w:val="288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938C55" w14:textId="6609146A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Robert Talerman </w:t>
            </w:r>
          </w:p>
        </w:tc>
        <w:tc>
          <w:tcPr>
            <w:tcW w:w="322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47B9A81" w14:textId="799B76DB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Banking/Finance </w:t>
            </w: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4E329FE" w14:textId="28B3A32D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 xml:space="preserve"> </w:t>
            </w:r>
            <w:r w:rsidRPr="00B9395F">
              <w:rPr>
                <w:rFonts w:ascii="Open Sans" w:hAnsi="Open Sans" w:cs="Open Sans"/>
              </w:rPr>
              <w:t>Present </w:t>
            </w:r>
          </w:p>
        </w:tc>
      </w:tr>
      <w:tr w:rsidR="006D4AE5" w:rsidRPr="00B9395F" w14:paraId="3F85D41F" w14:textId="77777777" w:rsidTr="006D4A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63" w:type="dxa"/>
          <w:trHeight w:val="288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</w:tcPr>
          <w:p w14:paraId="7FB568A4" w14:textId="191DECFA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32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7C5842" w14:textId="1CFFB70B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52BF68" w14:textId="5CA40FD1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6D4AE5" w:rsidRPr="00B9395F" w14:paraId="2FBFA695" w14:textId="77777777" w:rsidTr="00A012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63" w:type="dxa"/>
          <w:trHeight w:val="15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FBF069" w14:textId="1154AC22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  <w:b/>
                <w:bCs/>
              </w:rPr>
              <w:t>Non-voting Members</w:t>
            </w:r>
            <w:r w:rsidRPr="00B9395F">
              <w:rPr>
                <w:rFonts w:ascii="Open Sans" w:hAnsi="Open Sans" w:cs="Open Sans"/>
              </w:rPr>
              <w:t> </w:t>
            </w:r>
          </w:p>
        </w:tc>
        <w:tc>
          <w:tcPr>
            <w:tcW w:w="322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942ACBB" w14:textId="785C4042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DE971CD" w14:textId="061A0EC1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6D4AE5" w:rsidRPr="00B9395F" w14:paraId="0144D216" w14:textId="30B4AF72" w:rsidTr="00A012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630" w:type="dxa"/>
          <w:trHeight w:val="15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666530" w14:textId="1FC753B8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Mark Forest 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</w:tcPr>
          <w:p w14:paraId="1EBB7E22" w14:textId="3CE38778" w:rsidR="006D4AE5" w:rsidRPr="00B9395F" w:rsidRDefault="006D4AE5" w:rsidP="006D4AE5">
            <w:pPr>
              <w:spacing w:after="0" w:line="240" w:lineRule="auto"/>
              <w:rPr>
                <w:rFonts w:ascii="Times New Roman" w:hAnsi="Times New Roman"/>
              </w:rPr>
            </w:pPr>
            <w:r w:rsidRPr="00B9395F">
              <w:rPr>
                <w:rFonts w:ascii="Open Sans" w:hAnsi="Open Sans" w:cs="Open Sans"/>
              </w:rPr>
              <w:t>BC Commissioner </w:t>
            </w: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9E2B067" w14:textId="4E01F8C8" w:rsidR="006D4AE5" w:rsidRPr="00B9395F" w:rsidRDefault="006D4AE5" w:rsidP="006D4AE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Open Sans" w:hAnsi="Open Sans" w:cs="Open Sans"/>
              </w:rPr>
              <w:t xml:space="preserve">     </w:t>
            </w:r>
            <w:r w:rsidRPr="00B9395F">
              <w:rPr>
                <w:rFonts w:ascii="Open Sans" w:hAnsi="Open Sans" w:cs="Open Sans"/>
              </w:rPr>
              <w:t>Absent </w:t>
            </w:r>
          </w:p>
        </w:tc>
      </w:tr>
      <w:tr w:rsidR="006D4AE5" w:rsidRPr="00B9395F" w14:paraId="301F3241" w14:textId="77777777" w:rsidTr="00A012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63" w:type="dxa"/>
          <w:trHeight w:val="15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3C3BD5" w14:textId="2CE46A5C" w:rsidR="006D4AE5" w:rsidRPr="00B9395F" w:rsidRDefault="009B6657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>Tom Wilson</w:t>
            </w:r>
            <w:r w:rsidR="006D4AE5" w:rsidRPr="00B9395F">
              <w:rPr>
                <w:rFonts w:ascii="Open Sans" w:hAnsi="Open Sans" w:cs="Open Sans"/>
              </w:rPr>
              <w:t> </w:t>
            </w:r>
          </w:p>
        </w:tc>
        <w:tc>
          <w:tcPr>
            <w:tcW w:w="322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9D029CE" w14:textId="6FE26C0C" w:rsidR="006D4AE5" w:rsidRPr="00B9395F" w:rsidRDefault="006D4AE5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CCC Rep </w:t>
            </w: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1E09775" w14:textId="50961B55" w:rsidR="006D4AE5" w:rsidRPr="00B9395F" w:rsidRDefault="009B6657" w:rsidP="006D4AE5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>Present</w:t>
            </w:r>
            <w:r w:rsidR="006D4AE5" w:rsidRPr="00B9395F">
              <w:rPr>
                <w:rFonts w:ascii="Open Sans" w:hAnsi="Open Sans" w:cs="Open Sans"/>
              </w:rPr>
              <w:t> </w:t>
            </w:r>
          </w:p>
        </w:tc>
      </w:tr>
      <w:tr w:rsidR="00E34EF8" w:rsidRPr="00B9395F" w14:paraId="3D8748EE" w14:textId="77777777" w:rsidTr="00A012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63" w:type="dxa"/>
          <w:trHeight w:val="15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D7BDC8" w14:textId="1EEAFE0E" w:rsidR="00E34EF8" w:rsidRPr="00B9395F" w:rsidRDefault="00E34EF8" w:rsidP="00E34EF8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John Ohman </w:t>
            </w:r>
          </w:p>
        </w:tc>
        <w:tc>
          <w:tcPr>
            <w:tcW w:w="322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A987726" w14:textId="68562A09" w:rsidR="00E34EF8" w:rsidRPr="00B9395F" w:rsidRDefault="00E34EF8" w:rsidP="00E34EF8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B9395F">
              <w:rPr>
                <w:rFonts w:ascii="Open Sans" w:hAnsi="Open Sans" w:cs="Open Sans"/>
              </w:rPr>
              <w:t>Assembly of Delegates </w:t>
            </w: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61FD04E" w14:textId="2DC60389" w:rsidR="00E34EF8" w:rsidRPr="00B9395F" w:rsidRDefault="008F7F48" w:rsidP="00E34EF8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>Present</w:t>
            </w:r>
            <w:r w:rsidRPr="00B9395F">
              <w:rPr>
                <w:rFonts w:ascii="Open Sans" w:hAnsi="Open Sans" w:cs="Open Sans"/>
              </w:rPr>
              <w:t> </w:t>
            </w:r>
          </w:p>
        </w:tc>
      </w:tr>
      <w:tr w:rsidR="00E34EF8" w:rsidRPr="00B9395F" w14:paraId="76A20EE4" w14:textId="77777777" w:rsidTr="00A012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63" w:type="dxa"/>
          <w:trHeight w:val="15"/>
        </w:trPr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A05B166" w14:textId="09E6EDF7" w:rsidR="00E34EF8" w:rsidRPr="00B9395F" w:rsidRDefault="00E34EF8" w:rsidP="00E34EF8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322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7734EDA" w14:textId="7B43DBF7" w:rsidR="00E34EF8" w:rsidRPr="00B9395F" w:rsidRDefault="00E34EF8" w:rsidP="00E34EF8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DA4CEE5" w14:textId="10E22129" w:rsidR="00E34EF8" w:rsidRPr="00B9395F" w:rsidRDefault="00E34EF8" w:rsidP="00E34EF8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E34EF8" w:rsidRPr="00B61874" w14:paraId="4C13D447" w14:textId="77777777" w:rsidTr="00A012D4">
        <w:trPr>
          <w:trHeight w:val="20"/>
        </w:trPr>
        <w:tc>
          <w:tcPr>
            <w:tcW w:w="3270" w:type="dxa"/>
            <w:shd w:val="clear" w:color="auto" w:fill="FFFFFF" w:themeFill="background1"/>
          </w:tcPr>
          <w:p w14:paraId="04F75F0A" w14:textId="15169EF2" w:rsidR="00E34EF8" w:rsidRPr="00B61874" w:rsidRDefault="00E34EF8" w:rsidP="00E34EF8">
            <w:pPr>
              <w:spacing w:after="0"/>
              <w:ind w:right="-360"/>
              <w:rPr>
                <w:rFonts w:eastAsiaTheme="minorEastAsia" w:cstheme="minorBidi"/>
              </w:rPr>
            </w:pP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2105B523" w14:textId="75533B6A" w:rsidR="00E76B17" w:rsidRPr="00B61874" w:rsidRDefault="00E76B17" w:rsidP="00E34EF8">
            <w:pPr>
              <w:spacing w:after="0"/>
              <w:ind w:right="-360"/>
              <w:rPr>
                <w:rFonts w:eastAsiaTheme="minorEastAsia" w:cstheme="minorBidi"/>
              </w:rPr>
            </w:pPr>
          </w:p>
        </w:tc>
        <w:tc>
          <w:tcPr>
            <w:tcW w:w="3270" w:type="dxa"/>
            <w:gridSpan w:val="3"/>
            <w:shd w:val="clear" w:color="auto" w:fill="FFFFFF" w:themeFill="background1"/>
          </w:tcPr>
          <w:p w14:paraId="7302C386" w14:textId="43685F03" w:rsidR="00E76B17" w:rsidRPr="00B61874" w:rsidRDefault="00E76B17" w:rsidP="00E34EF8">
            <w:pPr>
              <w:spacing w:after="0"/>
              <w:ind w:right="-360"/>
              <w:rPr>
                <w:rFonts w:eastAsiaTheme="minorEastAsia" w:cstheme="minorBidi"/>
                <w:b/>
              </w:rPr>
            </w:pPr>
          </w:p>
        </w:tc>
      </w:tr>
    </w:tbl>
    <w:tbl>
      <w:tblPr>
        <w:tblW w:w="936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9"/>
        <w:gridCol w:w="3371"/>
        <w:gridCol w:w="2790"/>
      </w:tblGrid>
      <w:tr w:rsidR="00A012D4" w:rsidRPr="00A012D4" w14:paraId="4E756411" w14:textId="77777777" w:rsidTr="675B89BF">
        <w:trPr>
          <w:trHeight w:val="15"/>
        </w:trPr>
        <w:tc>
          <w:tcPr>
            <w:tcW w:w="9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466FFF0" w14:textId="510054DC" w:rsidR="00A012D4" w:rsidRPr="00A012D4" w:rsidRDefault="00417591" w:rsidP="00A012D4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  <w:b/>
                <w:bCs/>
              </w:rPr>
              <w:t xml:space="preserve"> </w:t>
            </w:r>
            <w:r w:rsidR="00A012D4" w:rsidRPr="00A012D4">
              <w:rPr>
                <w:rFonts w:ascii="Open Sans" w:hAnsi="Open Sans" w:cs="Open Sans"/>
                <w:b/>
                <w:bCs/>
              </w:rPr>
              <w:t>Cape Cod Commission Staff Present</w:t>
            </w:r>
            <w:r w:rsidR="00A012D4" w:rsidRPr="00A012D4">
              <w:rPr>
                <w:rFonts w:ascii="Open Sans" w:hAnsi="Open Sans" w:cs="Open Sans"/>
              </w:rPr>
              <w:t> </w:t>
            </w:r>
          </w:p>
        </w:tc>
      </w:tr>
      <w:tr w:rsidR="000374EB" w:rsidRPr="00A012D4" w14:paraId="1873A7D2" w14:textId="77777777" w:rsidTr="675B89BF">
        <w:trPr>
          <w:trHeight w:val="15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88CBDC4" w14:textId="3FC30A6B" w:rsidR="000374EB" w:rsidRPr="00A012D4" w:rsidRDefault="000374EB" w:rsidP="00A012D4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 xml:space="preserve"> Erin Perry</w:t>
            </w:r>
            <w:r w:rsidRPr="00A012D4">
              <w:rPr>
                <w:rFonts w:ascii="Open Sans" w:hAnsi="Open Sans" w:cs="Open Sans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A58B6A9" w14:textId="4132FD40" w:rsidR="000374EB" w:rsidRPr="00A012D4" w:rsidRDefault="000374EB" w:rsidP="00A012D4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>Deputy Director</w:t>
            </w:r>
            <w:r w:rsidRPr="00A012D4">
              <w:rPr>
                <w:rFonts w:ascii="Open Sans" w:hAnsi="Open Sans" w:cs="Open Sans"/>
              </w:rPr>
              <w:t> 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8643C8C" w14:textId="5CE0B7C8" w:rsidR="000374EB" w:rsidRPr="00A012D4" w:rsidRDefault="000374EB" w:rsidP="00A012D4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A012D4">
              <w:rPr>
                <w:rFonts w:ascii="Open Sans" w:hAnsi="Open Sans" w:cs="Open Sans"/>
              </w:rPr>
              <w:t> </w:t>
            </w:r>
          </w:p>
        </w:tc>
      </w:tr>
      <w:tr w:rsidR="000374EB" w:rsidRPr="00A012D4" w14:paraId="49F271E4" w14:textId="77777777" w:rsidTr="675B89BF">
        <w:trPr>
          <w:trHeight w:val="15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7F9D86A" w14:textId="318A3121" w:rsidR="000374EB" w:rsidRPr="00A012D4" w:rsidRDefault="000374EB" w:rsidP="00A012D4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 xml:space="preserve"> Steven Tupper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6F02C08" w14:textId="0D1A09B8" w:rsidR="000374EB" w:rsidRPr="00A012D4" w:rsidRDefault="000374EB" w:rsidP="00A012D4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Open Sans" w:hAnsi="Open Sans" w:cs="Open Sans"/>
              </w:rPr>
              <w:t>Deputy Director</w:t>
            </w:r>
            <w:r w:rsidRPr="00A012D4">
              <w:rPr>
                <w:rFonts w:ascii="Open Sans" w:hAnsi="Open Sans" w:cs="Open Sans"/>
              </w:rPr>
              <w:t> 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6D5FA5C" w14:textId="2EBB5D5D" w:rsidR="000374EB" w:rsidRPr="00A012D4" w:rsidRDefault="000374EB" w:rsidP="00A012D4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A012D4">
              <w:rPr>
                <w:rFonts w:ascii="Open Sans" w:hAnsi="Open Sans" w:cs="Open Sans"/>
              </w:rPr>
              <w:t> </w:t>
            </w:r>
          </w:p>
        </w:tc>
      </w:tr>
      <w:tr w:rsidR="000374EB" w:rsidRPr="00A012D4" w14:paraId="740E23CA" w14:textId="77777777" w:rsidTr="675B89BF">
        <w:trPr>
          <w:trHeight w:val="15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50802D4" w14:textId="546F81D3" w:rsidR="000374EB" w:rsidRPr="00590538" w:rsidRDefault="000374EB" w:rsidP="00590538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 Chloe Schaefer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617866" w14:textId="70C0F5DD" w:rsidR="000374EB" w:rsidRPr="00F83064" w:rsidRDefault="000374EB" w:rsidP="00590538">
            <w:pPr>
              <w:spacing w:after="0" w:line="240" w:lineRule="auto"/>
              <w:ind w:right="-360"/>
              <w:textAlignment w:val="baseline"/>
              <w:rPr>
                <w:rFonts w:cstheme="minorBidi"/>
              </w:rPr>
            </w:pPr>
            <w:r>
              <w:rPr>
                <w:rFonts w:cstheme="minorBidi"/>
              </w:rPr>
              <w:t>Chief Planner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954C4C8" w14:textId="1BAFE4FC" w:rsidR="000374EB" w:rsidRPr="00A012D4" w:rsidRDefault="000374EB" w:rsidP="00590538">
            <w:pPr>
              <w:spacing w:after="0" w:line="240" w:lineRule="auto"/>
              <w:ind w:right="-36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A012D4">
              <w:rPr>
                <w:rFonts w:ascii="Open Sans" w:hAnsi="Open Sans" w:cs="Open Sans"/>
              </w:rPr>
              <w:t> </w:t>
            </w:r>
          </w:p>
        </w:tc>
      </w:tr>
      <w:tr w:rsidR="000374EB" w:rsidRPr="00A012D4" w14:paraId="5D10F880" w14:textId="77777777" w:rsidTr="675B89BF">
        <w:trPr>
          <w:trHeight w:val="15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1FF791" w14:textId="2E839677" w:rsidR="000374EB" w:rsidRDefault="000374EB" w:rsidP="00EA10A2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 Clarke Doody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696339" w14:textId="16525354" w:rsidR="000374EB" w:rsidRPr="00A012D4" w:rsidRDefault="000374EB" w:rsidP="00EA10A2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  <w:r w:rsidRPr="00F83064">
              <w:rPr>
                <w:rFonts w:cstheme="minorHAnsi"/>
              </w:rPr>
              <w:t>Special Projects Coordinator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104AC4" w14:textId="71309A47" w:rsidR="000374EB" w:rsidRPr="00A012D4" w:rsidRDefault="000374EB" w:rsidP="00EA10A2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  <w:r w:rsidRPr="00A012D4">
              <w:rPr>
                <w:rFonts w:ascii="Open Sans" w:hAnsi="Open Sans" w:cs="Open Sans"/>
              </w:rPr>
              <w:t> </w:t>
            </w:r>
          </w:p>
        </w:tc>
      </w:tr>
      <w:tr w:rsidR="000374EB" w:rsidRPr="00A012D4" w14:paraId="200462E3" w14:textId="77777777" w:rsidTr="675B89BF">
        <w:trPr>
          <w:trHeight w:val="15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F844A0" w14:textId="17FF159E" w:rsidR="000374EB" w:rsidRDefault="000374EB" w:rsidP="00EA10A2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 Michelle Pavlov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6DA76F" w14:textId="31E985FF" w:rsidR="000374EB" w:rsidRDefault="000374EB" w:rsidP="00EA10A2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Administrative Assistant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BD2A17" w14:textId="632EDBA5" w:rsidR="000374EB" w:rsidRPr="00A012D4" w:rsidRDefault="000374EB" w:rsidP="00EA10A2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  <w:r w:rsidRPr="00A012D4">
              <w:rPr>
                <w:rFonts w:ascii="Open Sans" w:hAnsi="Open Sans" w:cs="Open Sans"/>
              </w:rPr>
              <w:t> </w:t>
            </w:r>
          </w:p>
        </w:tc>
      </w:tr>
      <w:tr w:rsidR="000374EB" w:rsidRPr="00A012D4" w14:paraId="5CECC2E1" w14:textId="77777777" w:rsidTr="675B89BF">
        <w:trPr>
          <w:trHeight w:val="15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190A35" w14:textId="24EDBA2B" w:rsidR="000374EB" w:rsidRDefault="000374EB" w:rsidP="00F83064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A989DD" w14:textId="2A414480" w:rsidR="000374EB" w:rsidRDefault="000374EB" w:rsidP="00F83064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1AD1BA" w14:textId="53E2436B" w:rsidR="000374EB" w:rsidRPr="00A012D4" w:rsidRDefault="000374EB" w:rsidP="00F83064">
            <w:pPr>
              <w:spacing w:after="0" w:line="240" w:lineRule="auto"/>
              <w:ind w:right="-360"/>
              <w:textAlignment w:val="baseline"/>
              <w:rPr>
                <w:rFonts w:ascii="Open Sans" w:hAnsi="Open Sans" w:cs="Open Sans"/>
              </w:rPr>
            </w:pPr>
          </w:p>
        </w:tc>
      </w:tr>
    </w:tbl>
    <w:p w14:paraId="27427ED9" w14:textId="77777777" w:rsidR="0036091E" w:rsidRDefault="0036091E" w:rsidP="23FF66AB">
      <w:pPr>
        <w:spacing w:after="120"/>
        <w:ind w:right="-360"/>
        <w:rPr>
          <w:rFonts w:cstheme="minorBidi"/>
          <w:b/>
          <w:bCs/>
        </w:rPr>
      </w:pPr>
    </w:p>
    <w:p w14:paraId="6C75F071" w14:textId="76CC8DDE" w:rsidR="005C07B0" w:rsidRDefault="005C07B0" w:rsidP="23FF66AB">
      <w:pPr>
        <w:spacing w:after="120"/>
        <w:ind w:right="-360"/>
        <w:rPr>
          <w:rFonts w:cstheme="minorBidi"/>
        </w:rPr>
      </w:pPr>
      <w:r w:rsidRPr="3C14F699">
        <w:rPr>
          <w:rFonts w:cstheme="minorBidi"/>
          <w:b/>
          <w:bCs/>
        </w:rPr>
        <w:t>Call to Order</w:t>
      </w:r>
      <w:r>
        <w:br/>
      </w:r>
      <w:r w:rsidRPr="3C14F699">
        <w:rPr>
          <w:rFonts w:cstheme="minorBidi"/>
        </w:rPr>
        <w:t xml:space="preserve">The meeting was called to order </w:t>
      </w:r>
      <w:r w:rsidRPr="00CC7201">
        <w:rPr>
          <w:rFonts w:cstheme="minorBidi"/>
        </w:rPr>
        <w:t xml:space="preserve">at </w:t>
      </w:r>
      <w:r w:rsidR="001A3EEA" w:rsidRPr="00CC7201">
        <w:rPr>
          <w:rFonts w:cstheme="minorBidi"/>
        </w:rPr>
        <w:t>4</w:t>
      </w:r>
      <w:r w:rsidR="3254AA49" w:rsidRPr="00CC7201">
        <w:rPr>
          <w:rFonts w:cstheme="minorBidi"/>
        </w:rPr>
        <w:t>:</w:t>
      </w:r>
      <w:r w:rsidR="00CC7201">
        <w:rPr>
          <w:rFonts w:cstheme="minorBidi"/>
        </w:rPr>
        <w:t>0</w:t>
      </w:r>
      <w:r w:rsidR="00E01C56">
        <w:rPr>
          <w:rFonts w:cstheme="minorBidi"/>
        </w:rPr>
        <w:t>7</w:t>
      </w:r>
      <w:r w:rsidRPr="00CC7201">
        <w:rPr>
          <w:rFonts w:cstheme="minorBidi"/>
        </w:rPr>
        <w:t>pm</w:t>
      </w:r>
      <w:r w:rsidRPr="3C14F699">
        <w:rPr>
          <w:rFonts w:cstheme="minorBidi"/>
        </w:rPr>
        <w:t xml:space="preserve"> with roll call</w:t>
      </w:r>
      <w:r w:rsidR="00EF1695" w:rsidRPr="3C14F699">
        <w:rPr>
          <w:rFonts w:cstheme="minorBidi"/>
        </w:rPr>
        <w:t>.</w:t>
      </w:r>
      <w:r w:rsidR="27A53500" w:rsidRPr="3C14F699">
        <w:rPr>
          <w:rFonts w:cstheme="minorBidi"/>
        </w:rPr>
        <w:t xml:space="preserve"> </w:t>
      </w:r>
      <w:r w:rsidR="004830B8" w:rsidRPr="007A397D">
        <w:rPr>
          <w:rFonts w:cstheme="minorBidi"/>
        </w:rPr>
        <w:t>The Chair</w:t>
      </w:r>
      <w:r w:rsidR="007A397D">
        <w:rPr>
          <w:rFonts w:cstheme="minorBidi"/>
        </w:rPr>
        <w:t xml:space="preserve"> acknowledged Jack Stevenson </w:t>
      </w:r>
      <w:r w:rsidR="00DA3396">
        <w:rPr>
          <w:rFonts w:cstheme="minorBidi"/>
        </w:rPr>
        <w:t>for his contribution to the committee as he has retired from his position and this would be his last BCEDC meeting</w:t>
      </w:r>
      <w:r w:rsidR="3D945868" w:rsidRPr="007A397D">
        <w:rPr>
          <w:rFonts w:cstheme="minorBidi"/>
        </w:rPr>
        <w:t>.</w:t>
      </w:r>
      <w:r w:rsidR="3D945868" w:rsidRPr="3C14F699">
        <w:rPr>
          <w:rFonts w:cstheme="minorBidi"/>
        </w:rPr>
        <w:t xml:space="preserve"> </w:t>
      </w:r>
    </w:p>
    <w:p w14:paraId="3408268E" w14:textId="389FEBDD" w:rsidR="00EF1695" w:rsidRPr="00FB4749" w:rsidRDefault="00EF1695" w:rsidP="4CAEC125">
      <w:pPr>
        <w:spacing w:after="120"/>
        <w:ind w:right="-360"/>
        <w:rPr>
          <w:b/>
        </w:rPr>
      </w:pPr>
      <w:r w:rsidRPr="4CAEC125">
        <w:rPr>
          <w:b/>
          <w:bCs/>
        </w:rPr>
        <w:t xml:space="preserve">Approval of Minutes </w:t>
      </w:r>
    </w:p>
    <w:p w14:paraId="3918B28B" w14:textId="57C49E09" w:rsidR="00EF1695" w:rsidRPr="00B61874" w:rsidRDefault="1B43CAEB" w:rsidP="005C07B0">
      <w:pPr>
        <w:spacing w:after="120"/>
        <w:ind w:right="-360"/>
      </w:pPr>
      <w:r>
        <w:t xml:space="preserve">Upon a motion </w:t>
      </w:r>
      <w:r w:rsidR="0F7F1939">
        <w:t xml:space="preserve">by </w:t>
      </w:r>
      <w:r w:rsidR="00583352">
        <w:t>Christin Marshall</w:t>
      </w:r>
      <w:r w:rsidR="00B91F95">
        <w:t>,</w:t>
      </w:r>
      <w:r w:rsidR="6D34F743">
        <w:t xml:space="preserve"> </w:t>
      </w:r>
      <w:r>
        <w:t>seconded</w:t>
      </w:r>
      <w:r w:rsidR="50CBB1AC">
        <w:t xml:space="preserve"> by</w:t>
      </w:r>
      <w:r w:rsidR="0F7F1939">
        <w:t xml:space="preserve"> </w:t>
      </w:r>
      <w:r w:rsidR="002D1374">
        <w:t>C</w:t>
      </w:r>
      <w:r w:rsidR="00583352">
        <w:t>indy Horgan</w:t>
      </w:r>
      <w:r>
        <w:t xml:space="preserve">, the draft minutes from the </w:t>
      </w:r>
      <w:r w:rsidR="002D1374">
        <w:t>10</w:t>
      </w:r>
      <w:r w:rsidR="6396067E">
        <w:t>/</w:t>
      </w:r>
      <w:r w:rsidR="002D1374">
        <w:t>08</w:t>
      </w:r>
      <w:r w:rsidR="6396067E">
        <w:t>/</w:t>
      </w:r>
      <w:r>
        <w:t>2</w:t>
      </w:r>
      <w:r w:rsidR="779FF169">
        <w:t>5</w:t>
      </w:r>
      <w:r>
        <w:t xml:space="preserve"> BCEDC meeting were approved</w:t>
      </w:r>
      <w:r w:rsidR="00D25C98">
        <w:t>;</w:t>
      </w:r>
      <w:r w:rsidR="005044F8">
        <w:t xml:space="preserve"> 7 yes</w:t>
      </w:r>
      <w:r w:rsidR="003F5302">
        <w:t xml:space="preserve"> votes</w:t>
      </w:r>
      <w:r w:rsidR="005044F8">
        <w:t>, 0 no</w:t>
      </w:r>
      <w:r w:rsidR="003F5302">
        <w:t xml:space="preserve"> votes</w:t>
      </w:r>
      <w:r w:rsidR="00940E1F">
        <w:t>, 2 abstaining votes</w:t>
      </w:r>
      <w:r>
        <w:t xml:space="preserve">. </w:t>
      </w:r>
    </w:p>
    <w:p w14:paraId="2BA26763" w14:textId="6E59D8E4" w:rsidR="7C491B8C" w:rsidRDefault="00B9036A" w:rsidP="64D969A2">
      <w:pPr>
        <w:pStyle w:val="Bulletedlist"/>
        <w:spacing w:after="0"/>
        <w:ind w:right="-360"/>
        <w:rPr>
          <w:b/>
        </w:rPr>
      </w:pPr>
      <w:r w:rsidRPr="00B9036A">
        <w:rPr>
          <w:rFonts w:ascii="Open Sans" w:eastAsia="Open Sans" w:hAnsi="Open Sans" w:cs="Open Sans"/>
          <w:b/>
          <w:bCs/>
          <w:color w:val="000000" w:themeColor="text1"/>
          <w:sz w:val="19"/>
          <w:szCs w:val="19"/>
        </w:rPr>
        <w:lastRenderedPageBreak/>
        <w:t xml:space="preserve">Transportation Management Association </w:t>
      </w:r>
      <w:r>
        <w:rPr>
          <w:rFonts w:ascii="Open Sans" w:eastAsia="Open Sans" w:hAnsi="Open Sans" w:cs="Open Sans"/>
          <w:b/>
          <w:bCs/>
          <w:color w:val="000000" w:themeColor="text1"/>
          <w:sz w:val="19"/>
          <w:szCs w:val="19"/>
        </w:rPr>
        <w:t xml:space="preserve">(TMA) </w:t>
      </w:r>
      <w:r w:rsidR="00205EA1">
        <w:rPr>
          <w:rFonts w:ascii="Open Sans" w:eastAsia="Open Sans" w:hAnsi="Open Sans" w:cs="Open Sans"/>
          <w:b/>
          <w:bCs/>
          <w:color w:val="000000" w:themeColor="text1"/>
          <w:sz w:val="19"/>
          <w:szCs w:val="19"/>
        </w:rPr>
        <w:t>Over</w:t>
      </w:r>
      <w:r w:rsidR="7C491B8C" w:rsidRPr="571CD38B">
        <w:rPr>
          <w:rFonts w:ascii="Open Sans" w:eastAsia="Open Sans" w:hAnsi="Open Sans" w:cs="Open Sans"/>
          <w:b/>
          <w:bCs/>
          <w:color w:val="000000" w:themeColor="text1"/>
          <w:sz w:val="19"/>
          <w:szCs w:val="19"/>
        </w:rPr>
        <w:t>view</w:t>
      </w:r>
    </w:p>
    <w:p w14:paraId="72086014" w14:textId="3D878B24" w:rsidR="00AA07E5" w:rsidRDefault="005E02CC" w:rsidP="1520EC34">
      <w:pPr>
        <w:spacing w:before="240" w:after="240"/>
        <w:rPr>
          <w:rStyle w:val="normaltextrun"/>
          <w:rFonts w:ascii="Open Sans" w:hAnsi="Open Sans" w:cs="Open Sans"/>
          <w:color w:val="000000"/>
          <w:shd w:val="clear" w:color="auto" w:fill="FFFFFF"/>
        </w:rPr>
      </w:pPr>
      <w:r>
        <w:rPr>
          <w:rStyle w:val="normaltextrun"/>
          <w:rFonts w:ascii="Open Sans" w:hAnsi="Open Sans" w:cs="Open Sans"/>
          <w:color w:val="000000"/>
          <w:shd w:val="clear" w:color="auto" w:fill="FFFFFF"/>
        </w:rPr>
        <w:t>Steven Tupper</w:t>
      </w:r>
      <w:r w:rsidR="00C33A08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 of the </w:t>
      </w:r>
      <w:r w:rsidR="00077AE6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Cape Cod Commission </w:t>
      </w:r>
      <w:r w:rsidR="00AA07E5">
        <w:rPr>
          <w:rStyle w:val="normaltextrun"/>
          <w:rFonts w:ascii="Open Sans" w:hAnsi="Open Sans" w:cs="Open Sans"/>
          <w:color w:val="000000"/>
          <w:shd w:val="clear" w:color="auto" w:fill="FFFFFF"/>
        </w:rPr>
        <w:t>e</w:t>
      </w:r>
      <w:r w:rsidR="00C87B8D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ducated the council on </w:t>
      </w:r>
      <w:r w:rsidR="00582DD7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the </w:t>
      </w:r>
      <w:r w:rsidR="00AA07E5">
        <w:rPr>
          <w:rStyle w:val="normaltextrun"/>
          <w:rFonts w:ascii="Open Sans" w:hAnsi="Open Sans" w:cs="Open Sans"/>
          <w:color w:val="000000"/>
          <w:shd w:val="clear" w:color="auto" w:fill="FFFFFF"/>
        </w:rPr>
        <w:t>T</w:t>
      </w:r>
      <w:r w:rsidR="00582DD7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ransportation </w:t>
      </w:r>
      <w:r w:rsidR="00AA07E5">
        <w:rPr>
          <w:rStyle w:val="normaltextrun"/>
          <w:rFonts w:ascii="Open Sans" w:hAnsi="Open Sans" w:cs="Open Sans"/>
          <w:color w:val="000000"/>
          <w:shd w:val="clear" w:color="auto" w:fill="FFFFFF"/>
        </w:rPr>
        <w:t>M</w:t>
      </w:r>
      <w:r w:rsidR="00582DD7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anagement </w:t>
      </w:r>
      <w:r w:rsidR="00AA07E5">
        <w:rPr>
          <w:rStyle w:val="normaltextrun"/>
          <w:rFonts w:ascii="Open Sans" w:hAnsi="Open Sans" w:cs="Open Sans"/>
          <w:color w:val="000000"/>
          <w:shd w:val="clear" w:color="auto" w:fill="FFFFFF"/>
        </w:rPr>
        <w:t>A</w:t>
      </w:r>
      <w:r w:rsidR="00582DD7">
        <w:rPr>
          <w:rStyle w:val="normaltextrun"/>
          <w:rFonts w:ascii="Open Sans" w:hAnsi="Open Sans" w:cs="Open Sans"/>
          <w:color w:val="000000"/>
          <w:shd w:val="clear" w:color="auto" w:fill="FFFFFF"/>
        </w:rPr>
        <w:t>ssociation</w:t>
      </w:r>
      <w:r w:rsidR="00C25903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, </w:t>
      </w:r>
      <w:r w:rsidR="00C25903" w:rsidRPr="00985425">
        <w:rPr>
          <w:rFonts w:ascii="Open Sans" w:hAnsi="Open Sans" w:cs="Open Sans"/>
          <w:color w:val="000000"/>
          <w:shd w:val="clear" w:color="auto" w:fill="FFFFFF"/>
        </w:rPr>
        <w:t>a public-private partnership dedicated to improving shared, sustainable transportation options for businesses and employees</w:t>
      </w:r>
      <w:r w:rsidR="00CF0C38">
        <w:rPr>
          <w:rFonts w:ascii="Open Sans" w:hAnsi="Open Sans" w:cs="Open Sans"/>
          <w:color w:val="000000"/>
          <w:shd w:val="clear" w:color="auto" w:fill="FFFFFF"/>
        </w:rPr>
        <w:t>,</w:t>
      </w:r>
      <w:r w:rsidR="00985425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 and provided </w:t>
      </w:r>
      <w:r w:rsidR="00985425" w:rsidRPr="00985425">
        <w:rPr>
          <w:rFonts w:ascii="Open Sans" w:hAnsi="Open Sans" w:cs="Open Sans"/>
          <w:color w:val="000000"/>
          <w:shd w:val="clear" w:color="auto" w:fill="FFFFFF"/>
        </w:rPr>
        <w:t>update</w:t>
      </w:r>
      <w:r w:rsidR="003E7040">
        <w:rPr>
          <w:rFonts w:ascii="Open Sans" w:hAnsi="Open Sans" w:cs="Open Sans"/>
          <w:color w:val="000000"/>
          <w:shd w:val="clear" w:color="auto" w:fill="FFFFFF"/>
        </w:rPr>
        <w:t>s</w:t>
      </w:r>
      <w:r w:rsidR="00985425" w:rsidRPr="00985425">
        <w:rPr>
          <w:rFonts w:ascii="Open Sans" w:hAnsi="Open Sans" w:cs="Open Sans"/>
          <w:color w:val="000000"/>
          <w:shd w:val="clear" w:color="auto" w:fill="FFFFFF"/>
        </w:rPr>
        <w:t xml:space="preserve"> on the effort to establish a Cape Cod TM</w:t>
      </w:r>
      <w:r w:rsidR="00294A13">
        <w:rPr>
          <w:rFonts w:ascii="Open Sans" w:hAnsi="Open Sans" w:cs="Open Sans"/>
          <w:color w:val="000000"/>
          <w:shd w:val="clear" w:color="auto" w:fill="FFFFFF"/>
        </w:rPr>
        <w:t>A</w:t>
      </w:r>
      <w:r w:rsidR="003206BC">
        <w:rPr>
          <w:rFonts w:ascii="Open Sans" w:hAnsi="Open Sans" w:cs="Open Sans"/>
          <w:color w:val="000000"/>
          <w:shd w:val="clear" w:color="auto" w:fill="FFFFFF"/>
        </w:rPr>
        <w:t>.</w:t>
      </w:r>
    </w:p>
    <w:p w14:paraId="5D2F36C3" w14:textId="23C2531A" w:rsidR="00416EE6" w:rsidRDefault="000C2649" w:rsidP="00CC4EE5">
      <w:pPr>
        <w:spacing w:before="240" w:after="240"/>
      </w:pPr>
      <w:r>
        <w:t xml:space="preserve">Mr. Tupper </w:t>
      </w:r>
      <w:r w:rsidR="00E4479A">
        <w:t>clarified</w:t>
      </w:r>
      <w:r>
        <w:t xml:space="preserve"> what a </w:t>
      </w:r>
      <w:r w:rsidRPr="009C51E2">
        <w:t xml:space="preserve">TMA is, </w:t>
      </w:r>
      <w:r w:rsidR="006C5198" w:rsidRPr="009C51E2">
        <w:t xml:space="preserve">where there are </w:t>
      </w:r>
      <w:r w:rsidR="00EB734D" w:rsidRPr="009C51E2">
        <w:t>already</w:t>
      </w:r>
      <w:r w:rsidR="006C5198" w:rsidRPr="009C51E2">
        <w:t xml:space="preserve"> existing TMAs in Massachusetts, </w:t>
      </w:r>
      <w:r w:rsidR="00B62693">
        <w:t xml:space="preserve">and </w:t>
      </w:r>
      <w:r w:rsidR="000D0BD7" w:rsidRPr="009C51E2">
        <w:t>potential TMA services and programs, such as Commuter Platform</w:t>
      </w:r>
      <w:r w:rsidR="001A53FC" w:rsidRPr="009C51E2">
        <w:t xml:space="preserve">, </w:t>
      </w:r>
      <w:r w:rsidR="000D0BD7" w:rsidRPr="000D0BD7">
        <w:t>Emergency Ride Home</w:t>
      </w:r>
      <w:r w:rsidR="001A53FC" w:rsidRPr="009C51E2">
        <w:t xml:space="preserve">, and </w:t>
      </w:r>
      <w:r w:rsidR="000D0BD7" w:rsidRPr="000D0BD7">
        <w:t>Shared Shuttles</w:t>
      </w:r>
      <w:r w:rsidR="001A53FC" w:rsidRPr="009C51E2">
        <w:t>.</w:t>
      </w:r>
      <w:r w:rsidR="00B62693">
        <w:t xml:space="preserve"> </w:t>
      </w:r>
      <w:r w:rsidR="00416EE6">
        <w:t xml:space="preserve">Mr. Tupper went on to explain that </w:t>
      </w:r>
      <w:r w:rsidR="00164674">
        <w:t xml:space="preserve">the </w:t>
      </w:r>
      <w:r w:rsidR="00416EE6" w:rsidRPr="00416EE6">
        <w:t>Cape Cod Commission staff have been researching TMAs statewide and nationwide to explore the feasibility of establishing a TMA in the region.​</w:t>
      </w:r>
      <w:r w:rsidR="00164674">
        <w:t xml:space="preserve"> He stated that a</w:t>
      </w:r>
      <w:r w:rsidR="00416EE6" w:rsidRPr="00416EE6">
        <w:t xml:space="preserve"> consultant with expertise in the development and operations of TMAs (TransAction Associates) has been brought on to support the projects​</w:t>
      </w:r>
      <w:r w:rsidR="00B748FE">
        <w:t xml:space="preserve">. </w:t>
      </w:r>
      <w:r w:rsidR="00416EE6" w:rsidRPr="00416EE6">
        <w:t>To date the exploration has included:​</w:t>
      </w:r>
      <w:r w:rsidR="00B748FE">
        <w:t xml:space="preserve"> </w:t>
      </w:r>
      <w:r w:rsidR="00416EE6" w:rsidRPr="00416EE6">
        <w:t>Discussion with potential TMA partners</w:t>
      </w:r>
      <w:r w:rsidR="00B748FE">
        <w:t>, i</w:t>
      </w:r>
      <w:r w:rsidR="00416EE6" w:rsidRPr="00416EE6">
        <w:t>dentification of challenges and opportunities​</w:t>
      </w:r>
      <w:r w:rsidR="00CC4EE5">
        <w:t>, and the d</w:t>
      </w:r>
      <w:r w:rsidR="00416EE6" w:rsidRPr="00416EE6">
        <w:t>evelopment of potential models for a Cape Cod TMA</w:t>
      </w:r>
      <w:r w:rsidR="00CC4EE5">
        <w:t xml:space="preserve">. </w:t>
      </w:r>
    </w:p>
    <w:p w14:paraId="236646A7" w14:textId="648FEA76" w:rsidR="000A534B" w:rsidRDefault="000A534B" w:rsidP="00D13F87">
      <w:pPr>
        <w:spacing w:before="240" w:after="240"/>
      </w:pPr>
      <w:r>
        <w:t>While speaking with multiple agencies</w:t>
      </w:r>
      <w:r w:rsidR="008717FF">
        <w:t>, Mr. Tupper a</w:t>
      </w:r>
      <w:r w:rsidR="00515993">
        <w:t>n</w:t>
      </w:r>
      <w:r w:rsidR="008717FF">
        <w:t xml:space="preserve">d the Commission have identified several </w:t>
      </w:r>
      <w:r w:rsidR="00D13F87">
        <w:t>challenges</w:t>
      </w:r>
      <w:r w:rsidR="005D6153">
        <w:t xml:space="preserve"> for the Cape area,</w:t>
      </w:r>
      <w:r w:rsidR="00D13F87">
        <w:t xml:space="preserve"> such as </w:t>
      </w:r>
      <w:r w:rsidR="00A82C76">
        <w:t>a</w:t>
      </w:r>
      <w:r w:rsidR="00D13F87">
        <w:t>ffordable housing shortages for both year-round and seasonal employees</w:t>
      </w:r>
      <w:r w:rsidR="00A82C76">
        <w:t>, f</w:t>
      </w:r>
      <w:r w:rsidR="00D13F87">
        <w:t>uture disruptions to travel from bridge construction</w:t>
      </w:r>
      <w:r w:rsidR="00A82C76">
        <w:t>, s</w:t>
      </w:r>
      <w:r w:rsidR="00D13F87">
        <w:t>easonal traffic congestion related to influx of visitors</w:t>
      </w:r>
      <w:r w:rsidR="00A82C76">
        <w:t>, l</w:t>
      </w:r>
      <w:r w:rsidR="00D13F87">
        <w:t>imited CCRTA resources mak</w:t>
      </w:r>
      <w:r w:rsidR="002D1B34">
        <w:t>ing</w:t>
      </w:r>
      <w:r w:rsidR="00D13F87">
        <w:t xml:space="preserve"> it challenging to meet all needs</w:t>
      </w:r>
      <w:r w:rsidR="002D1B34">
        <w:t>, l</w:t>
      </w:r>
      <w:r w:rsidR="00D13F87">
        <w:t>ong commutes impact</w:t>
      </w:r>
      <w:r w:rsidR="004D0FA3">
        <w:t>ing</w:t>
      </w:r>
      <w:r w:rsidR="00D13F87">
        <w:t xml:space="preserve"> workforce, ability to recruit and hire for open positions</w:t>
      </w:r>
      <w:r w:rsidR="002D1B34">
        <w:t>, and u</w:t>
      </w:r>
      <w:r w:rsidR="00D13F87">
        <w:t>nique challenges related to high percentage of J1 workforce seasonally</w:t>
      </w:r>
      <w:r w:rsidR="00A5565B">
        <w:t xml:space="preserve">. </w:t>
      </w:r>
      <w:r w:rsidR="00B25401">
        <w:t xml:space="preserve">These challenges offer opportunities </w:t>
      </w:r>
      <w:r w:rsidR="0046724D">
        <w:t>for a TMA</w:t>
      </w:r>
      <w:r w:rsidR="00BC1C21">
        <w:t xml:space="preserve"> </w:t>
      </w:r>
      <w:r w:rsidR="00B70EEA">
        <w:t xml:space="preserve">to </w:t>
      </w:r>
      <w:r w:rsidR="00C744DA">
        <w:t xml:space="preserve">mitigate them. </w:t>
      </w:r>
    </w:p>
    <w:p w14:paraId="587FA776" w14:textId="1DB17025" w:rsidR="00E76B25" w:rsidRDefault="00DA7C59" w:rsidP="00D13F87">
      <w:pPr>
        <w:spacing w:before="240" w:after="240"/>
      </w:pPr>
      <w:r>
        <w:t xml:space="preserve">BCEDC member, </w:t>
      </w:r>
      <w:r w:rsidR="00E76B25">
        <w:t>Rosalin Acosta</w:t>
      </w:r>
      <w:r>
        <w:t>,</w:t>
      </w:r>
      <w:r w:rsidR="00E76B25">
        <w:t xml:space="preserve"> asked </w:t>
      </w:r>
      <w:r w:rsidR="00830AF3">
        <w:t>how soon a TM</w:t>
      </w:r>
      <w:r w:rsidR="00CB7A99">
        <w:t>A</w:t>
      </w:r>
      <w:r w:rsidR="00830AF3">
        <w:t xml:space="preserve"> could arrive on Cape Co</w:t>
      </w:r>
      <w:r w:rsidR="00CB7A99">
        <w:t>d</w:t>
      </w:r>
      <w:r w:rsidR="00830AF3">
        <w:t xml:space="preserve"> and what groups would benefit most from </w:t>
      </w:r>
      <w:r w:rsidR="00E26771">
        <w:t>its implementation</w:t>
      </w:r>
      <w:r w:rsidR="00830AF3">
        <w:t>. Mr. Tupper explained that the process could move quickly if it was under a more established group</w:t>
      </w:r>
      <w:r w:rsidR="00947881">
        <w:t>, however if a new non-profit was needed for the establishment of a TM</w:t>
      </w:r>
      <w:r w:rsidR="00407A50">
        <w:t>A</w:t>
      </w:r>
      <w:r w:rsidR="00947881">
        <w:t xml:space="preserve">, </w:t>
      </w:r>
      <w:r w:rsidR="00856DC8">
        <w:t>it</w:t>
      </w:r>
      <w:r w:rsidR="00947881">
        <w:t xml:space="preserve"> would take much longer. Mr. Tupper </w:t>
      </w:r>
      <w:r w:rsidR="00F97B65">
        <w:t xml:space="preserve">also </w:t>
      </w:r>
      <w:r w:rsidR="00E000D9">
        <w:t>described</w:t>
      </w:r>
      <w:r w:rsidR="00F97B65">
        <w:t xml:space="preserve"> the group most likely impacted</w:t>
      </w:r>
      <w:r w:rsidR="00407A50">
        <w:t xml:space="preserve"> by a TMA</w:t>
      </w:r>
      <w:r w:rsidR="00943BE4">
        <w:t xml:space="preserve"> </w:t>
      </w:r>
      <w:r w:rsidR="00E000D9">
        <w:t>as</w:t>
      </w:r>
      <w:r w:rsidR="0019525E">
        <w:t xml:space="preserve"> employees </w:t>
      </w:r>
      <w:r w:rsidR="0058578A">
        <w:t>coming</w:t>
      </w:r>
      <w:r w:rsidR="0019525E">
        <w:t xml:space="preserve"> from off-Cape</w:t>
      </w:r>
      <w:r w:rsidR="002E3A6D">
        <w:t>,</w:t>
      </w:r>
      <w:r w:rsidR="0019525E">
        <w:t xml:space="preserve"> which would also impact local </w:t>
      </w:r>
      <w:r w:rsidR="0058578A">
        <w:t>businesses</w:t>
      </w:r>
      <w:r w:rsidR="0019525E">
        <w:t>.</w:t>
      </w:r>
      <w:r w:rsidR="0058578A">
        <w:t xml:space="preserve"> </w:t>
      </w:r>
      <w:r w:rsidR="0071305C">
        <w:t>They</w:t>
      </w:r>
      <w:r w:rsidR="0077071E">
        <w:t xml:space="preserve"> spoke about funding for </w:t>
      </w:r>
      <w:r w:rsidR="00F76543">
        <w:t xml:space="preserve">this project, </w:t>
      </w:r>
      <w:r w:rsidR="00A2087C">
        <w:t xml:space="preserve">which is both </w:t>
      </w:r>
      <w:r w:rsidR="00BA1621">
        <w:t xml:space="preserve">via </w:t>
      </w:r>
      <w:r w:rsidR="009A45B5">
        <w:t>private and public</w:t>
      </w:r>
      <w:r w:rsidR="005A1C31">
        <w:t xml:space="preserve"> </w:t>
      </w:r>
      <w:r w:rsidR="005D7200">
        <w:t>channels</w:t>
      </w:r>
      <w:r w:rsidR="00653425">
        <w:t xml:space="preserve">. </w:t>
      </w:r>
    </w:p>
    <w:p w14:paraId="02E71675" w14:textId="641FCAE6" w:rsidR="00054662" w:rsidRDefault="0090265C" w:rsidP="00D13F87">
      <w:pPr>
        <w:spacing w:before="240" w:after="240"/>
      </w:pPr>
      <w:r>
        <w:t xml:space="preserve">BCEDC member, </w:t>
      </w:r>
      <w:r w:rsidR="003B2C34">
        <w:t>Greg</w:t>
      </w:r>
      <w:r w:rsidR="008B1BED">
        <w:t xml:space="preserve"> Bi</w:t>
      </w:r>
      <w:r w:rsidR="00C64FB7">
        <w:t>lezikian</w:t>
      </w:r>
      <w:r w:rsidR="003B2C34">
        <w:t>,</w:t>
      </w:r>
      <w:r w:rsidR="00C64FB7">
        <w:t xml:space="preserve"> asked </w:t>
      </w:r>
      <w:r w:rsidR="000E20AC">
        <w:t>if a TMA would</w:t>
      </w:r>
      <w:r w:rsidR="00C64FB7" w:rsidRPr="00C64FB7">
        <w:t xml:space="preserve"> </w:t>
      </w:r>
      <w:r w:rsidR="00B1287C" w:rsidRPr="00C64FB7">
        <w:t>tie i</w:t>
      </w:r>
      <w:r w:rsidR="00B1287C">
        <w:t>n</w:t>
      </w:r>
      <w:r w:rsidR="00B1287C" w:rsidRPr="00C64FB7">
        <w:t>to</w:t>
      </w:r>
      <w:r w:rsidR="00C64FB7" w:rsidRPr="00C64FB7">
        <w:t xml:space="preserve"> a regional transportation plan</w:t>
      </w:r>
      <w:r w:rsidR="00136484">
        <w:t xml:space="preserve"> and</w:t>
      </w:r>
      <w:r w:rsidR="00136484" w:rsidRPr="00136484">
        <w:t xml:space="preserve"> what distances</w:t>
      </w:r>
      <w:r w:rsidR="004D54EE">
        <w:t xml:space="preserve"> would be</w:t>
      </w:r>
      <w:r w:rsidR="00136484" w:rsidRPr="00136484">
        <w:t xml:space="preserve"> covere</w:t>
      </w:r>
      <w:r w:rsidR="00452A9D">
        <w:t>d with a project like this.</w:t>
      </w:r>
      <w:r w:rsidR="004D54EE">
        <w:t xml:space="preserve"> </w:t>
      </w:r>
      <w:r w:rsidR="004D01F9">
        <w:t xml:space="preserve">Mr. Tupper </w:t>
      </w:r>
      <w:r w:rsidR="002828D4">
        <w:t>stated</w:t>
      </w:r>
      <w:r w:rsidR="00956B8F">
        <w:t xml:space="preserve"> that </w:t>
      </w:r>
      <w:r w:rsidR="002A1DEF" w:rsidRPr="002A1DEF">
        <w:t>many of the T</w:t>
      </w:r>
      <w:r w:rsidR="00B427A6">
        <w:t>MA</w:t>
      </w:r>
      <w:r w:rsidR="002A1DEF" w:rsidRPr="002A1DEF">
        <w:t xml:space="preserve">s are tightly geographically focused, like the Longwood TMA is focused </w:t>
      </w:r>
      <w:r w:rsidR="00FA41D2" w:rsidRPr="002A1DEF">
        <w:t>on</w:t>
      </w:r>
      <w:r w:rsidR="002A1DEF" w:rsidRPr="002A1DEF">
        <w:t xml:space="preserve"> the Longwood Medical Complex</w:t>
      </w:r>
      <w:r w:rsidR="0036721E">
        <w:t>,</w:t>
      </w:r>
      <w:r w:rsidR="002A1DEF" w:rsidRPr="002A1DEF">
        <w:t xml:space="preserve"> and it's </w:t>
      </w:r>
      <w:r w:rsidR="00FD54EC">
        <w:t>a</w:t>
      </w:r>
      <w:r w:rsidR="002A1DEF" w:rsidRPr="002A1DEF">
        <w:t>bout getting employees in and out of that location</w:t>
      </w:r>
      <w:r w:rsidR="003141AF">
        <w:t xml:space="preserve">. </w:t>
      </w:r>
      <w:r w:rsidR="00EB1D4C">
        <w:t>However,</w:t>
      </w:r>
      <w:r w:rsidR="00EB1D4C" w:rsidRPr="00EB1D4C">
        <w:t xml:space="preserve"> there are some that are more regional in nature</w:t>
      </w:r>
      <w:r w:rsidR="002566D5">
        <w:t>, and i</w:t>
      </w:r>
      <w:r w:rsidR="002566D5" w:rsidRPr="002566D5">
        <w:t>f we were to go to a Cape Cod regional one</w:t>
      </w:r>
      <w:r w:rsidR="005068ED">
        <w:t>,</w:t>
      </w:r>
      <w:r w:rsidR="002566D5" w:rsidRPr="002566D5">
        <w:t xml:space="preserve"> that would be </w:t>
      </w:r>
      <w:r w:rsidR="00FA41D2" w:rsidRPr="002566D5">
        <w:t>large</w:t>
      </w:r>
      <w:r w:rsidR="002566D5" w:rsidRPr="002566D5">
        <w:t xml:space="preserve"> in scale compared to the others.</w:t>
      </w:r>
      <w:r w:rsidR="002D0142">
        <w:t xml:space="preserve"> </w:t>
      </w:r>
      <w:r w:rsidR="00A40024">
        <w:t>He surmised that</w:t>
      </w:r>
      <w:r w:rsidR="00E16EA7" w:rsidRPr="00E16EA7">
        <w:t xml:space="preserve"> it may initially</w:t>
      </w:r>
      <w:r w:rsidR="001E76E7">
        <w:t xml:space="preserve"> be that</w:t>
      </w:r>
      <w:r w:rsidR="00E16EA7" w:rsidRPr="00E16EA7">
        <w:t xml:space="preserve"> there is a tighter geographic focus </w:t>
      </w:r>
      <w:r w:rsidR="0030621C">
        <w:t>around</w:t>
      </w:r>
      <w:r w:rsidR="00E16EA7" w:rsidRPr="00E16EA7">
        <w:t xml:space="preserve"> off</w:t>
      </w:r>
      <w:r w:rsidR="009013F9">
        <w:t>-</w:t>
      </w:r>
      <w:r w:rsidR="00E16EA7" w:rsidRPr="00E16EA7">
        <w:t>Cape</w:t>
      </w:r>
      <w:r w:rsidR="007663D0">
        <w:t xml:space="preserve"> folks</w:t>
      </w:r>
      <w:r w:rsidR="0082286B">
        <w:t xml:space="preserve"> getting </w:t>
      </w:r>
      <w:r w:rsidR="00E16EA7" w:rsidRPr="00E16EA7">
        <w:t>to some central locations on the Cape</w:t>
      </w:r>
      <w:r w:rsidR="0082286B">
        <w:t xml:space="preserve"> during summer months</w:t>
      </w:r>
      <w:r w:rsidR="00E16EA7" w:rsidRPr="00E16EA7">
        <w:t>, but not to preclude any future activities.</w:t>
      </w:r>
      <w:r w:rsidR="000121A3">
        <w:t xml:space="preserve"> He emphasized that </w:t>
      </w:r>
      <w:r w:rsidR="00436A5D">
        <w:t>TMAs would work very closely with the CCRTA</w:t>
      </w:r>
      <w:r w:rsidR="004E4E29">
        <w:t>.</w:t>
      </w:r>
      <w:r w:rsidR="00C85B6F">
        <w:t xml:space="preserve"> </w:t>
      </w:r>
      <w:r w:rsidR="00A96C6B">
        <w:t xml:space="preserve">Paul Foley, Town Planner for the town </w:t>
      </w:r>
      <w:r w:rsidR="00A2237C">
        <w:t xml:space="preserve">of Dennis, </w:t>
      </w:r>
      <w:r w:rsidR="00206F4B">
        <w:t>suggested that Mr. Tupper</w:t>
      </w:r>
      <w:r w:rsidR="00206F4B" w:rsidRPr="00206F4B">
        <w:t xml:space="preserve"> </w:t>
      </w:r>
      <w:r w:rsidR="00FD2FC5" w:rsidRPr="00206F4B">
        <w:t>investigate</w:t>
      </w:r>
      <w:r w:rsidR="00206F4B" w:rsidRPr="00206F4B">
        <w:t xml:space="preserve"> the train and bus rapid transit </w:t>
      </w:r>
      <w:r w:rsidR="00A042C2">
        <w:t xml:space="preserve">as </w:t>
      </w:r>
      <w:r w:rsidR="0082791D">
        <w:t>possible mitigation opp</w:t>
      </w:r>
      <w:r w:rsidR="0047607A">
        <w:t xml:space="preserve">ortunities to </w:t>
      </w:r>
      <w:r w:rsidR="00114103" w:rsidRPr="00206F4B">
        <w:t>get</w:t>
      </w:r>
      <w:r w:rsidR="00206F4B" w:rsidRPr="00206F4B">
        <w:t xml:space="preserve"> people on and off the Cape.</w:t>
      </w:r>
    </w:p>
    <w:p w14:paraId="0213F024" w14:textId="282862A1" w:rsidR="00C744DA" w:rsidRDefault="00C744DA" w:rsidP="00D13F87">
      <w:pPr>
        <w:spacing w:before="240" w:after="240"/>
      </w:pPr>
      <w:r>
        <w:lastRenderedPageBreak/>
        <w:t xml:space="preserve">Mr. Tupper also offered information on the </w:t>
      </w:r>
      <w:r w:rsidR="00E32754">
        <w:t>Cape Cod Canal Bridges project</w:t>
      </w:r>
      <w:r w:rsidR="00580669">
        <w:t>. He gave an overview of where the bridges will be located</w:t>
      </w:r>
      <w:r w:rsidR="00561BD9">
        <w:t xml:space="preserve">, design, </w:t>
      </w:r>
      <w:r w:rsidR="00A143D4">
        <w:t xml:space="preserve">and </w:t>
      </w:r>
      <w:r w:rsidR="003A1549">
        <w:t>phases of construction</w:t>
      </w:r>
      <w:r w:rsidR="00A143D4">
        <w:t>. Mr. Tupper gave updates on the project</w:t>
      </w:r>
      <w:r w:rsidR="005B0411">
        <w:t xml:space="preserve">, focusing on outreach to inform the public </w:t>
      </w:r>
      <w:r w:rsidR="00A14878">
        <w:t>about</w:t>
      </w:r>
      <w:r w:rsidR="005B0411">
        <w:t xml:space="preserve"> </w:t>
      </w:r>
      <w:r w:rsidR="00973015">
        <w:t xml:space="preserve">program progress, MEPA and NEPA </w:t>
      </w:r>
      <w:r w:rsidR="002258B1">
        <w:t>updates and timelines,</w:t>
      </w:r>
      <w:r w:rsidR="00FA0B25">
        <w:t xml:space="preserve"> as well as updates on funding. </w:t>
      </w:r>
      <w:r w:rsidR="00E71E50">
        <w:t xml:space="preserve">Lastly, Mr. Tupper </w:t>
      </w:r>
      <w:r w:rsidR="00D26C6B">
        <w:t xml:space="preserve">expounded on the program moving forward, explaining that </w:t>
      </w:r>
      <w:r w:rsidR="002B1EDE">
        <w:t xml:space="preserve">borings </w:t>
      </w:r>
      <w:r w:rsidR="001760A3">
        <w:t xml:space="preserve">for soil sampling </w:t>
      </w:r>
      <w:r w:rsidR="002B1EDE">
        <w:t xml:space="preserve">will continue to be </w:t>
      </w:r>
      <w:r w:rsidR="00305847">
        <w:t>done</w:t>
      </w:r>
      <w:r w:rsidR="002B1EDE">
        <w:t xml:space="preserve"> north of Sagamore Bridge, </w:t>
      </w:r>
      <w:r w:rsidR="00A638EF">
        <w:t>as well as those</w:t>
      </w:r>
      <w:r w:rsidR="002B1EDE">
        <w:t xml:space="preserve"> on private property</w:t>
      </w:r>
      <w:r w:rsidR="00A638EF">
        <w:t>.</w:t>
      </w:r>
      <w:r w:rsidR="00DC5D2B">
        <w:t xml:space="preserve"> He explained that </w:t>
      </w:r>
      <w:r w:rsidR="00C26BE3">
        <w:t xml:space="preserve">a </w:t>
      </w:r>
      <w:r w:rsidR="00DC5D2B">
        <w:t>protected species and habitat survey</w:t>
      </w:r>
      <w:r w:rsidR="00C26BE3">
        <w:t xml:space="preserve"> will take place along Route 6A and Route 28</w:t>
      </w:r>
      <w:r w:rsidR="00EE02AF">
        <w:t xml:space="preserve"> which will play a role in the Environmental Impact Report coordinated with NHESP. </w:t>
      </w:r>
      <w:r w:rsidR="009D5496">
        <w:t xml:space="preserve">Furthermore, </w:t>
      </w:r>
      <w:r w:rsidR="00AF3F8C">
        <w:t>foundation load testing will take place</w:t>
      </w:r>
      <w:r w:rsidR="00E01609">
        <w:t xml:space="preserve"> to confirm </w:t>
      </w:r>
      <w:r w:rsidR="005751EE">
        <w:t xml:space="preserve">construction methods and geotechnical resistance values for both drilled shafts and driven piles. </w:t>
      </w:r>
      <w:r w:rsidR="007F6DFA">
        <w:t xml:space="preserve">The results will be shared with bidders to mitigate contractor risk and improve pricing. </w:t>
      </w:r>
    </w:p>
    <w:p w14:paraId="77DF685B" w14:textId="1F7EED87" w:rsidR="00BB6521" w:rsidRPr="00BB6521" w:rsidRDefault="00BB6521" w:rsidP="00D13F87">
      <w:pPr>
        <w:spacing w:before="240" w:after="240"/>
        <w:rPr>
          <w:b/>
          <w:bCs/>
        </w:rPr>
      </w:pPr>
      <w:r w:rsidRPr="00BB6521">
        <w:rPr>
          <w:b/>
          <w:bCs/>
        </w:rPr>
        <w:t>Member Reports</w:t>
      </w:r>
    </w:p>
    <w:p w14:paraId="2098769D" w14:textId="0231E824" w:rsidR="00BB6521" w:rsidRDefault="00EA2DF4" w:rsidP="00D13F87">
      <w:pPr>
        <w:spacing w:before="240" w:after="240"/>
      </w:pPr>
      <w:r w:rsidRPr="00EA2DF4">
        <w:t xml:space="preserve">Council members </w:t>
      </w:r>
      <w:r>
        <w:t>r</w:t>
      </w:r>
      <w:r w:rsidRPr="00EA2DF4">
        <w:t>eport</w:t>
      </w:r>
      <w:r>
        <w:t>ed</w:t>
      </w:r>
      <w:r w:rsidRPr="00EA2DF4">
        <w:t xml:space="preserve"> on recent economic development activities they are involved in on Cape Cod related to the Cape Cod Comprehensive Economic Development Strategy Action Plan.</w:t>
      </w:r>
      <w:r w:rsidR="001D42A2">
        <w:t xml:space="preserve"> </w:t>
      </w:r>
    </w:p>
    <w:p w14:paraId="061E581A" w14:textId="24E771EB" w:rsidR="00753BAD" w:rsidRDefault="00753BAD" w:rsidP="00D13F87">
      <w:pPr>
        <w:spacing w:before="240" w:after="240"/>
      </w:pPr>
      <w:r>
        <w:t xml:space="preserve">Rosalin Acosta </w:t>
      </w:r>
      <w:r w:rsidR="00EF196D">
        <w:t xml:space="preserve">reported that she was concerned about the current state of insurance and the work requirement for SNAP benefits, as well as concerned </w:t>
      </w:r>
      <w:r w:rsidR="00AE5E2A">
        <w:t>about</w:t>
      </w:r>
      <w:r w:rsidR="00EF196D">
        <w:t xml:space="preserve"> the state of healthcare on Cape Cod. </w:t>
      </w:r>
    </w:p>
    <w:p w14:paraId="1B0B6473" w14:textId="18A807CF" w:rsidR="00EF196D" w:rsidRDefault="002A7567" w:rsidP="00D13F87">
      <w:pPr>
        <w:spacing w:before="240" w:after="240"/>
      </w:pPr>
      <w:r>
        <w:t>Greg Bilezikian reported on recent housing developments in Yarmouth pr</w:t>
      </w:r>
      <w:r w:rsidR="002176FB">
        <w:t>o</w:t>
      </w:r>
      <w:r>
        <w:t>v</w:t>
      </w:r>
      <w:r w:rsidR="002176FB">
        <w:t>id</w:t>
      </w:r>
      <w:r>
        <w:t xml:space="preserve">ing much </w:t>
      </w:r>
      <w:r w:rsidR="00C9736D">
        <w:t>needed</w:t>
      </w:r>
      <w:r>
        <w:t xml:space="preserve"> housing to Cape residents</w:t>
      </w:r>
      <w:r w:rsidR="00B94181">
        <w:t>,</w:t>
      </w:r>
      <w:r w:rsidR="002176FB">
        <w:t xml:space="preserve"> as well as additional jobs to the area. </w:t>
      </w:r>
      <w:r w:rsidR="00B74588">
        <w:t>He mentione</w:t>
      </w:r>
      <w:r w:rsidR="00C36D4B">
        <w:t>d</w:t>
      </w:r>
      <w:r w:rsidR="00B74588">
        <w:t xml:space="preserve"> the movement of </w:t>
      </w:r>
      <w:r w:rsidR="00230C88">
        <w:t>Best</w:t>
      </w:r>
      <w:r w:rsidR="00B74588">
        <w:t xml:space="preserve"> Buy</w:t>
      </w:r>
      <w:r w:rsidR="00A26E81">
        <w:t>, and</w:t>
      </w:r>
      <w:r w:rsidR="00B74588">
        <w:t xml:space="preserve"> housing </w:t>
      </w:r>
      <w:r w:rsidR="00C36D4B">
        <w:t xml:space="preserve">development </w:t>
      </w:r>
      <w:r w:rsidR="00CC1F64">
        <w:t xml:space="preserve">challenges </w:t>
      </w:r>
      <w:r w:rsidR="00C36D4B">
        <w:t xml:space="preserve">in the Sagamore area. </w:t>
      </w:r>
    </w:p>
    <w:p w14:paraId="41B7863E" w14:textId="0DB4C1D8" w:rsidR="00C36D4B" w:rsidRDefault="00C36D4B" w:rsidP="00D13F87">
      <w:pPr>
        <w:spacing w:before="240" w:after="240"/>
      </w:pPr>
      <w:r>
        <w:t>Kara Galvin</w:t>
      </w:r>
      <w:r w:rsidR="006671FE">
        <w:t xml:space="preserve"> spoke about the movement of</w:t>
      </w:r>
      <w:r w:rsidR="00D17A12" w:rsidRPr="00D17A12">
        <w:t xml:space="preserve"> </w:t>
      </w:r>
      <w:r w:rsidR="00D17A12" w:rsidRPr="00D17A12">
        <w:t>MassHire</w:t>
      </w:r>
      <w:r w:rsidR="00D17A12" w:rsidRPr="00D17A12">
        <w:t xml:space="preserve"> </w:t>
      </w:r>
      <w:r w:rsidR="00D17A12">
        <w:t>a</w:t>
      </w:r>
      <w:r w:rsidR="004074E2">
        <w:t xml:space="preserve">nd grants being utilized to expand healthcare offerings and LPN training. </w:t>
      </w:r>
    </w:p>
    <w:p w14:paraId="5AD9B052" w14:textId="10115DDE" w:rsidR="00D56CD4" w:rsidRDefault="00D56CD4" w:rsidP="00D13F87">
      <w:pPr>
        <w:spacing w:before="240" w:after="240"/>
      </w:pPr>
      <w:r>
        <w:t xml:space="preserve">Cindy Horgan reported </w:t>
      </w:r>
      <w:r w:rsidR="004333FF" w:rsidRPr="004333FF">
        <w:t>Cape Cod Children's Place</w:t>
      </w:r>
      <w:r w:rsidR="004333FF" w:rsidRPr="004333FF">
        <w:t xml:space="preserve"> </w:t>
      </w:r>
      <w:r w:rsidR="004333FF">
        <w:t>a</w:t>
      </w:r>
      <w:r>
        <w:t xml:space="preserve">s </w:t>
      </w:r>
      <w:r w:rsidR="008F4593">
        <w:t>“</w:t>
      </w:r>
      <w:r>
        <w:t>status quo</w:t>
      </w:r>
      <w:r w:rsidR="008F4593">
        <w:t>”</w:t>
      </w:r>
      <w:r>
        <w:t>, and that the challenges to the current workforce are still at top of mind.</w:t>
      </w:r>
    </w:p>
    <w:p w14:paraId="4F45379B" w14:textId="46DD7673" w:rsidR="004074E2" w:rsidRDefault="00014249" w:rsidP="00D13F87">
      <w:pPr>
        <w:spacing w:before="240" w:after="240"/>
      </w:pPr>
      <w:r>
        <w:t xml:space="preserve">Christin Marshall reported that EforAll </w:t>
      </w:r>
      <w:r w:rsidR="00C81954">
        <w:t xml:space="preserve">will be moved to an </w:t>
      </w:r>
      <w:r w:rsidR="000E7F0F">
        <w:t>all-virtual</w:t>
      </w:r>
      <w:r w:rsidR="00C81954">
        <w:t xml:space="preserve"> </w:t>
      </w:r>
      <w:r w:rsidR="00FC2E74">
        <w:t xml:space="preserve">national </w:t>
      </w:r>
      <w:r w:rsidR="00C81954">
        <w:t xml:space="preserve">model and </w:t>
      </w:r>
      <w:r w:rsidR="00756FB1">
        <w:t xml:space="preserve">a new non-profit </w:t>
      </w:r>
      <w:r w:rsidR="00A93F3B">
        <w:t xml:space="preserve">has been </w:t>
      </w:r>
      <w:r w:rsidR="00756FB1">
        <w:t>established called</w:t>
      </w:r>
      <w:r w:rsidR="00C81954">
        <w:t xml:space="preserve"> CapeTide under the Cape Cod Chamber. </w:t>
      </w:r>
      <w:r w:rsidR="00D56CD4">
        <w:t xml:space="preserve"> </w:t>
      </w:r>
    </w:p>
    <w:p w14:paraId="0DE48973" w14:textId="34206D6C" w:rsidR="00137229" w:rsidRDefault="00137229" w:rsidP="00D13F87">
      <w:pPr>
        <w:spacing w:before="240" w:after="240"/>
      </w:pPr>
      <w:r>
        <w:t xml:space="preserve">Jack Stevenson </w:t>
      </w:r>
      <w:r w:rsidR="002E3061">
        <w:t xml:space="preserve">reported on his retirement from MidCape and stated this will be his last BCEDC meeting. </w:t>
      </w:r>
      <w:r w:rsidR="009A5A22">
        <w:t>He</w:t>
      </w:r>
      <w:r>
        <w:t xml:space="preserve"> offered appreciation for his time on the committee</w:t>
      </w:r>
      <w:r w:rsidR="002E3061">
        <w:t xml:space="preserve"> and the great work the co</w:t>
      </w:r>
      <w:r w:rsidR="002140C1">
        <w:t>uncil</w:t>
      </w:r>
      <w:r w:rsidR="002E3061">
        <w:t xml:space="preserve"> has done. </w:t>
      </w:r>
    </w:p>
    <w:p w14:paraId="0E7021ED" w14:textId="09D1F187" w:rsidR="009A5A22" w:rsidRDefault="009A5A22" w:rsidP="00D13F87">
      <w:pPr>
        <w:spacing w:before="240" w:after="240"/>
      </w:pPr>
      <w:r>
        <w:t>Jon Ohman reported that it was “budget season” in his area</w:t>
      </w:r>
      <w:r w:rsidR="00ED7E0C">
        <w:t xml:space="preserve"> of expertise and</w:t>
      </w:r>
      <w:r w:rsidR="00B34F2E" w:rsidRPr="00B34F2E">
        <w:t xml:space="preserve"> </w:t>
      </w:r>
      <w:r w:rsidR="00B34F2E">
        <w:t>expressed</w:t>
      </w:r>
      <w:r w:rsidR="00ED7E0C">
        <w:t xml:space="preserve"> being concerned over funding for projects</w:t>
      </w:r>
      <w:r w:rsidR="00A605A0">
        <w:t>,</w:t>
      </w:r>
      <w:r w:rsidR="00ED7E0C">
        <w:t xml:space="preserve"> such as a </w:t>
      </w:r>
      <w:r w:rsidR="009D45AE">
        <w:t>“</w:t>
      </w:r>
      <w:r w:rsidR="00ED7E0C">
        <w:t>transfer pass</w:t>
      </w:r>
      <w:r w:rsidR="009D45AE">
        <w:t>”</w:t>
      </w:r>
      <w:r w:rsidR="00ED7E0C">
        <w:t xml:space="preserve"> program </w:t>
      </w:r>
      <w:r w:rsidR="00647823">
        <w:t xml:space="preserve">focused on keeping people in their homes. </w:t>
      </w:r>
    </w:p>
    <w:p w14:paraId="7F257A8F" w14:textId="53CD85AF" w:rsidR="00C1668D" w:rsidRDefault="00C1668D" w:rsidP="00D13F87">
      <w:pPr>
        <w:spacing w:before="240" w:after="240"/>
      </w:pPr>
      <w:r>
        <w:t>Tom Wilson reported</w:t>
      </w:r>
      <w:r w:rsidR="00700346">
        <w:t xml:space="preserve"> </w:t>
      </w:r>
      <w:r>
        <w:t>that the Commission</w:t>
      </w:r>
      <w:r w:rsidR="0046436F">
        <w:t>’s</w:t>
      </w:r>
      <w:r>
        <w:t xml:space="preserve"> Regulatory Department was extremely busy </w:t>
      </w:r>
      <w:r w:rsidR="008F111B">
        <w:t>with</w:t>
      </w:r>
      <w:r w:rsidR="00700346">
        <w:t xml:space="preserve"> many projects, both in process and coming</w:t>
      </w:r>
      <w:r w:rsidR="008F111B">
        <w:t xml:space="preserve"> soon</w:t>
      </w:r>
      <w:r w:rsidR="00700346">
        <w:t xml:space="preserve">. </w:t>
      </w:r>
    </w:p>
    <w:p w14:paraId="12615A9D" w14:textId="168670E5" w:rsidR="0DBDD765" w:rsidRDefault="00CC7852" w:rsidP="1520EC34">
      <w:pPr>
        <w:spacing w:before="240" w:after="240"/>
      </w:pPr>
      <w:r>
        <w:lastRenderedPageBreak/>
        <w:t xml:space="preserve">Lastly, Burt Talerman reported that the rate cut by the Federal Reserve </w:t>
      </w:r>
      <w:r w:rsidR="00014467">
        <w:t xml:space="preserve">was trending in the right </w:t>
      </w:r>
      <w:r w:rsidR="00114103">
        <w:t>direction,</w:t>
      </w:r>
      <w:r w:rsidR="00014467">
        <w:t xml:space="preserve"> but </w:t>
      </w:r>
      <w:r w:rsidR="004F1D29">
        <w:t xml:space="preserve">they were receiving “mixed </w:t>
      </w:r>
      <w:r w:rsidR="00F16467">
        <w:t xml:space="preserve">economic </w:t>
      </w:r>
      <w:r w:rsidR="004F1D29">
        <w:t xml:space="preserve">signals” on future financial issues. </w:t>
      </w:r>
    </w:p>
    <w:p w14:paraId="3F6C7D49" w14:textId="649A1156" w:rsidR="00A37A4E" w:rsidRPr="00B61874" w:rsidRDefault="26FEF137" w:rsidP="445ED203">
      <w:pPr>
        <w:pStyle w:val="Bulletedlist"/>
        <w:spacing w:after="120"/>
        <w:ind w:right="-360"/>
        <w:rPr>
          <w:rFonts w:asciiTheme="minorHAnsi" w:hAnsiTheme="minorHAnsi" w:cstheme="minorBidi"/>
          <w:b/>
          <w:bCs/>
          <w:sz w:val="20"/>
        </w:rPr>
      </w:pPr>
      <w:r w:rsidRPr="571CD38B">
        <w:rPr>
          <w:rFonts w:asciiTheme="minorHAnsi" w:hAnsiTheme="minorHAnsi" w:cstheme="minorBidi"/>
          <w:b/>
          <w:bCs/>
          <w:sz w:val="20"/>
        </w:rPr>
        <w:t>New Business</w:t>
      </w:r>
    </w:p>
    <w:p w14:paraId="5488F0B5" w14:textId="0DFB256F" w:rsidR="00066B02" w:rsidRDefault="28208FC9" w:rsidP="00066B02">
      <w:pPr>
        <w:pStyle w:val="Bulletedlist"/>
        <w:spacing w:after="120"/>
        <w:ind w:right="-360"/>
        <w:rPr>
          <w:rFonts w:asciiTheme="minorHAnsi" w:hAnsiTheme="minorHAnsi" w:cstheme="minorBidi"/>
          <w:sz w:val="20"/>
        </w:rPr>
      </w:pPr>
      <w:r w:rsidRPr="00B61874">
        <w:rPr>
          <w:rFonts w:asciiTheme="minorHAnsi" w:hAnsiTheme="minorHAnsi" w:cstheme="minorBidi"/>
          <w:sz w:val="20"/>
        </w:rPr>
        <w:t>There was no new business.</w:t>
      </w:r>
      <w:r w:rsidR="00066B02">
        <w:rPr>
          <w:rFonts w:asciiTheme="minorHAnsi" w:hAnsiTheme="minorHAnsi" w:cstheme="minorBidi"/>
          <w:sz w:val="20"/>
        </w:rPr>
        <w:br/>
      </w:r>
    </w:p>
    <w:p w14:paraId="58D7E210" w14:textId="62648C16" w:rsidR="00A37A4E" w:rsidRPr="00B61874" w:rsidRDefault="26FEF137" w:rsidP="00FA3532">
      <w:pPr>
        <w:pStyle w:val="Bulletedlist"/>
        <w:spacing w:after="120"/>
        <w:ind w:right="-360"/>
        <w:rPr>
          <w:rFonts w:asciiTheme="minorHAnsi" w:hAnsiTheme="minorHAnsi" w:cstheme="minorBidi"/>
          <w:b/>
          <w:bCs/>
          <w:sz w:val="20"/>
        </w:rPr>
      </w:pPr>
      <w:r w:rsidRPr="00B61874">
        <w:rPr>
          <w:rFonts w:asciiTheme="minorHAnsi" w:hAnsiTheme="minorHAnsi" w:cstheme="minorBidi"/>
          <w:b/>
          <w:bCs/>
          <w:sz w:val="20"/>
        </w:rPr>
        <w:t xml:space="preserve">Adjourn </w:t>
      </w:r>
    </w:p>
    <w:p w14:paraId="553D64C2" w14:textId="09AAC90C" w:rsidR="00FA3532" w:rsidRPr="00B61874" w:rsidRDefault="00FA3532" w:rsidP="7A64035B">
      <w:pPr>
        <w:pStyle w:val="Bulletedlist"/>
        <w:ind w:left="0" w:firstLine="0"/>
        <w:rPr>
          <w:rFonts w:asciiTheme="minorHAnsi" w:hAnsiTheme="minorHAnsi" w:cstheme="minorBidi"/>
          <w:sz w:val="20"/>
        </w:rPr>
      </w:pPr>
      <w:r w:rsidRPr="7A64035B">
        <w:rPr>
          <w:rFonts w:asciiTheme="minorHAnsi" w:hAnsiTheme="minorHAnsi" w:cstheme="minorBidi"/>
          <w:sz w:val="20"/>
        </w:rPr>
        <w:t xml:space="preserve">Upon a motion by </w:t>
      </w:r>
      <w:r w:rsidR="003313E4">
        <w:rPr>
          <w:rFonts w:asciiTheme="minorHAnsi" w:hAnsiTheme="minorHAnsi" w:cstheme="minorBidi"/>
          <w:sz w:val="20"/>
        </w:rPr>
        <w:t>Rosalin Acosta</w:t>
      </w:r>
      <w:r w:rsidR="194DBFA2" w:rsidRPr="7A64035B">
        <w:rPr>
          <w:rFonts w:asciiTheme="minorHAnsi" w:hAnsiTheme="minorHAnsi" w:cstheme="minorBidi"/>
          <w:sz w:val="20"/>
        </w:rPr>
        <w:t xml:space="preserve"> </w:t>
      </w:r>
      <w:r w:rsidR="3EE5311F" w:rsidRPr="7A64035B">
        <w:rPr>
          <w:rFonts w:asciiTheme="minorHAnsi" w:hAnsiTheme="minorHAnsi" w:cstheme="minorBidi"/>
          <w:sz w:val="20"/>
        </w:rPr>
        <w:t xml:space="preserve">and </w:t>
      </w:r>
      <w:r w:rsidR="48DDD4FD" w:rsidRPr="7A64035B">
        <w:rPr>
          <w:rFonts w:asciiTheme="minorHAnsi" w:hAnsiTheme="minorHAnsi" w:cstheme="minorBidi"/>
          <w:sz w:val="20"/>
        </w:rPr>
        <w:t xml:space="preserve">seconded by </w:t>
      </w:r>
      <w:r w:rsidR="003313E4">
        <w:rPr>
          <w:rFonts w:asciiTheme="minorHAnsi" w:hAnsiTheme="minorHAnsi" w:cstheme="minorBidi"/>
          <w:sz w:val="20"/>
        </w:rPr>
        <w:t>Kara Galvin</w:t>
      </w:r>
      <w:r w:rsidR="00112BD2" w:rsidRPr="7A64035B">
        <w:rPr>
          <w:rFonts w:asciiTheme="minorHAnsi" w:hAnsiTheme="minorHAnsi" w:cstheme="minorBidi"/>
          <w:sz w:val="20"/>
        </w:rPr>
        <w:t>,</w:t>
      </w:r>
      <w:r w:rsidRPr="7A64035B">
        <w:rPr>
          <w:rFonts w:asciiTheme="minorHAnsi" w:hAnsiTheme="minorHAnsi" w:cstheme="minorBidi"/>
          <w:sz w:val="20"/>
        </w:rPr>
        <w:t xml:space="preserve"> the meeting adjourned at </w:t>
      </w:r>
      <w:r w:rsidR="007955C7">
        <w:rPr>
          <w:rFonts w:asciiTheme="minorHAnsi" w:hAnsiTheme="minorHAnsi" w:cstheme="minorBidi"/>
          <w:sz w:val="20"/>
        </w:rPr>
        <w:t>4</w:t>
      </w:r>
      <w:r w:rsidR="008F1301" w:rsidRPr="7A64035B">
        <w:rPr>
          <w:rFonts w:asciiTheme="minorHAnsi" w:hAnsiTheme="minorHAnsi" w:cstheme="minorBidi"/>
          <w:sz w:val="20"/>
        </w:rPr>
        <w:t>:</w:t>
      </w:r>
      <w:r w:rsidR="007955C7">
        <w:rPr>
          <w:rFonts w:asciiTheme="minorHAnsi" w:hAnsiTheme="minorHAnsi" w:cstheme="minorBidi"/>
          <w:sz w:val="20"/>
        </w:rPr>
        <w:t>4</w:t>
      </w:r>
      <w:r w:rsidR="00B60532" w:rsidRPr="7A64035B">
        <w:rPr>
          <w:rFonts w:asciiTheme="minorHAnsi" w:hAnsiTheme="minorHAnsi" w:cstheme="minorBidi"/>
          <w:sz w:val="20"/>
        </w:rPr>
        <w:t>9</w:t>
      </w:r>
      <w:r w:rsidR="00E34BEC" w:rsidRPr="7A64035B">
        <w:rPr>
          <w:rFonts w:asciiTheme="minorHAnsi" w:hAnsiTheme="minorHAnsi" w:cstheme="minorBidi"/>
          <w:sz w:val="20"/>
        </w:rPr>
        <w:t xml:space="preserve"> </w:t>
      </w:r>
      <w:r w:rsidR="005C7524" w:rsidRPr="7A64035B">
        <w:rPr>
          <w:rFonts w:asciiTheme="minorHAnsi" w:hAnsiTheme="minorHAnsi" w:cstheme="minorBidi"/>
          <w:sz w:val="20"/>
        </w:rPr>
        <w:t>pm</w:t>
      </w:r>
      <w:r w:rsidR="00BB2A7C" w:rsidRPr="7A64035B">
        <w:rPr>
          <w:rFonts w:asciiTheme="minorHAnsi" w:hAnsiTheme="minorHAnsi" w:cstheme="minorBidi"/>
          <w:sz w:val="20"/>
        </w:rPr>
        <w:t>; all members present voted in favor.</w:t>
      </w:r>
    </w:p>
    <w:p w14:paraId="772C96E0" w14:textId="46A3192F" w:rsidR="77F06901" w:rsidRDefault="77F06901">
      <w:pPr>
        <w:pStyle w:val="Bulletedlist"/>
        <w:spacing w:before="240" w:after="0"/>
        <w:ind w:right="-360"/>
        <w:rPr>
          <w:b/>
          <w:bCs/>
          <w:color w:val="000000" w:themeColor="text1"/>
        </w:rPr>
        <w:pPrChange w:id="1" w:author="Michelle Pavlov" w:date="2025-10-21T19:01:00Z">
          <w:pPr>
            <w:spacing w:before="240" w:after="0"/>
            <w:ind w:right="-360"/>
          </w:pPr>
        </w:pPrChange>
      </w:pPr>
    </w:p>
    <w:p w14:paraId="725B72EA" w14:textId="6256104F" w:rsidR="3618151E" w:rsidRPr="00B61874" w:rsidRDefault="3618151E" w:rsidP="386F7359">
      <w:pPr>
        <w:pStyle w:val="Bulletedlist"/>
        <w:spacing w:after="120"/>
        <w:ind w:right="-360"/>
        <w:rPr>
          <w:rFonts w:asciiTheme="minorHAnsi" w:eastAsiaTheme="minorEastAsia" w:hAnsiTheme="minorHAnsi" w:cstheme="minorBidi"/>
          <w:b/>
          <w:bCs/>
          <w:sz w:val="24"/>
          <w:szCs w:val="24"/>
        </w:rPr>
      </w:pPr>
      <w:r w:rsidRPr="386F7359">
        <w:rPr>
          <w:rFonts w:asciiTheme="minorHAnsi" w:eastAsiaTheme="minorEastAsia" w:hAnsiTheme="minorHAnsi" w:cstheme="minorBidi"/>
          <w:b/>
          <w:bCs/>
          <w:sz w:val="24"/>
          <w:szCs w:val="24"/>
        </w:rPr>
        <w:t>List of Materials Used/Presented</w:t>
      </w:r>
    </w:p>
    <w:p w14:paraId="5DF72F23" w14:textId="0D264664" w:rsidR="00FA3532" w:rsidRDefault="001C1EF8" w:rsidP="386F7359">
      <w:pPr>
        <w:pStyle w:val="Bulletedlist"/>
        <w:spacing w:after="120"/>
        <w:ind w:right="-360"/>
        <w:rPr>
          <w:rFonts w:asciiTheme="minorHAnsi" w:eastAsiaTheme="minorEastAsia" w:hAnsiTheme="minorHAnsi" w:cstheme="minorBidi"/>
          <w:sz w:val="20"/>
        </w:rPr>
      </w:pPr>
      <w:r>
        <w:rPr>
          <w:rFonts w:asciiTheme="minorHAnsi" w:eastAsiaTheme="minorEastAsia" w:hAnsiTheme="minorHAnsi" w:cstheme="minorBidi"/>
          <w:sz w:val="20"/>
        </w:rPr>
        <w:t>“</w:t>
      </w:r>
      <w:r w:rsidR="00AB181A" w:rsidRPr="00AB181A">
        <w:rPr>
          <w:rFonts w:asciiTheme="minorHAnsi" w:eastAsiaTheme="minorEastAsia" w:hAnsiTheme="minorHAnsi" w:cstheme="minorBidi"/>
          <w:sz w:val="20"/>
        </w:rPr>
        <w:t>Transportation Management Association</w:t>
      </w:r>
      <w:r>
        <w:rPr>
          <w:rFonts w:asciiTheme="minorHAnsi" w:eastAsiaTheme="minorEastAsia" w:hAnsiTheme="minorHAnsi" w:cstheme="minorBidi"/>
          <w:sz w:val="20"/>
        </w:rPr>
        <w:t>”</w:t>
      </w:r>
      <w:r w:rsidR="003644AE">
        <w:rPr>
          <w:rFonts w:asciiTheme="minorHAnsi" w:eastAsiaTheme="minorEastAsia" w:hAnsiTheme="minorHAnsi" w:cstheme="minorBidi"/>
          <w:sz w:val="20"/>
        </w:rPr>
        <w:t xml:space="preserve"> </w:t>
      </w:r>
      <w:r w:rsidR="00094EB1">
        <w:rPr>
          <w:rFonts w:asciiTheme="minorHAnsi" w:eastAsiaTheme="minorEastAsia" w:hAnsiTheme="minorHAnsi" w:cstheme="minorBidi"/>
          <w:sz w:val="20"/>
        </w:rPr>
        <w:t>PowerPoint</w:t>
      </w:r>
      <w:r w:rsidR="003644AE">
        <w:rPr>
          <w:rFonts w:asciiTheme="minorHAnsi" w:eastAsiaTheme="minorEastAsia" w:hAnsiTheme="minorHAnsi" w:cstheme="minorBidi"/>
          <w:sz w:val="20"/>
        </w:rPr>
        <w:t xml:space="preserve"> </w:t>
      </w:r>
      <w:r w:rsidR="0030054E">
        <w:rPr>
          <w:rFonts w:asciiTheme="minorHAnsi" w:eastAsiaTheme="minorEastAsia" w:hAnsiTheme="minorHAnsi" w:cstheme="minorBidi"/>
          <w:sz w:val="20"/>
        </w:rPr>
        <w:t xml:space="preserve">presented by </w:t>
      </w:r>
      <w:r w:rsidR="00A10015">
        <w:rPr>
          <w:rFonts w:asciiTheme="minorHAnsi" w:eastAsiaTheme="minorEastAsia" w:hAnsiTheme="minorHAnsi" w:cstheme="minorBidi"/>
          <w:sz w:val="20"/>
        </w:rPr>
        <w:t>Steven Tupper</w:t>
      </w:r>
      <w:r w:rsidR="00094EB1">
        <w:rPr>
          <w:rFonts w:asciiTheme="minorHAnsi" w:eastAsiaTheme="minorEastAsia" w:hAnsiTheme="minorHAnsi" w:cstheme="minorBidi"/>
          <w:sz w:val="20"/>
        </w:rPr>
        <w:t>.</w:t>
      </w:r>
    </w:p>
    <w:sectPr w:rsidR="00FA3532" w:rsidSect="001E634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2304" w:right="1080" w:bottom="540" w:left="1080" w:header="720" w:footer="486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063FA" w14:textId="77777777" w:rsidR="0021211E" w:rsidRPr="00B61874" w:rsidRDefault="0021211E" w:rsidP="007B2DE2">
      <w:r w:rsidRPr="00B61874">
        <w:separator/>
      </w:r>
    </w:p>
  </w:endnote>
  <w:endnote w:type="continuationSeparator" w:id="0">
    <w:p w14:paraId="7D95D4FE" w14:textId="77777777" w:rsidR="0021211E" w:rsidRPr="00B61874" w:rsidRDefault="0021211E" w:rsidP="007B2DE2">
      <w:r w:rsidRPr="00B61874">
        <w:continuationSeparator/>
      </w:r>
    </w:p>
  </w:endnote>
  <w:endnote w:type="continuationNotice" w:id="1">
    <w:p w14:paraId="769AADD3" w14:textId="77777777" w:rsidR="0021211E" w:rsidRPr="00B61874" w:rsidRDefault="0021211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E8E16BAE-C596-4329-AAD3-9C3E2EBB28A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92ED1D15-CAAD-42E0-8DD9-AF0E97734A36}"/>
    <w:embedBold r:id="rId3" w:fontKey="{FE5DB0BA-FB44-48B1-945A-BED9EA44EB80}"/>
    <w:embedItalic r:id="rId4" w:fontKey="{A03100C3-9065-4D1E-A296-9B0C329522E4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5" w:fontKey="{48A44384-1DEC-4125-BFB9-20CBB772B599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6" w:fontKey="{C8236017-6677-4191-87C0-701F4090D928}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  <w:embedRegular r:id="rId7" w:fontKey="{5EA793C9-3239-4B85-8972-E30A70463274}"/>
    <w:embedBold r:id="rId8" w:fontKey="{FF78076A-C495-47EC-A414-E37C0A84927E}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  <w:embedRegular r:id="rId9" w:fontKey="{C89B1204-9899-409E-A631-2582BA9A96D0}"/>
    <w:embedBold r:id="rId10" w:fontKey="{73399E5F-71C6-4A14-87B5-3056A701EFC2}"/>
  </w:font>
  <w:font w:name="Montserrat SemiBold">
    <w:altName w:val="Calibri"/>
    <w:panose1 w:val="00000700000000000000"/>
    <w:charset w:val="00"/>
    <w:family w:val="auto"/>
    <w:pitch w:val="variable"/>
    <w:sig w:usb0="2000020F" w:usb1="00000003" w:usb2="00000000" w:usb3="00000000" w:csb0="00000197" w:csb1="00000000"/>
    <w:embedRegular r:id="rId11" w:fontKey="{CECEAF53-D50B-4C29-BC67-30F7F6339431}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  <w:embedRegular r:id="rId12" w:fontKey="{28C0EA0C-806E-4C2A-9593-4CB248C5BC07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3" w:fontKey="{8195C4A6-8476-4CC0-A03F-622D9B55041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4" w:fontKey="{598AA6E5-FA6D-4E0E-AF45-48775AA0B1D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5" w:fontKey="{121E85B7-9619-48EC-A856-6396DE3E78E2}"/>
    <w:embedBold r:id="rId16" w:fontKey="{779FB9EF-755E-41A3-8E93-3D0DEFA12489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7854E" w14:textId="77777777" w:rsidR="00DA5C7E" w:rsidRDefault="00DA5C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94688" w14:textId="7BDFC3A3" w:rsidR="006C5D8C" w:rsidRPr="00B61874" w:rsidRDefault="006C5D8C" w:rsidP="00B73B24">
    <w:pPr>
      <w:pStyle w:val="Footer"/>
      <w:pBdr>
        <w:top w:val="single" w:sz="4" w:space="1" w:color="3B778E" w:themeColor="accent1"/>
      </w:pBdr>
      <w:spacing w:after="0"/>
      <w:rPr>
        <w:lang w:val="en-US"/>
      </w:rPr>
    </w:pPr>
  </w:p>
  <w:p w14:paraId="03CF46A9" w14:textId="7DDF0B43" w:rsidR="007C538A" w:rsidRPr="00B61874" w:rsidRDefault="00A527F8" w:rsidP="007C538A">
    <w:pPr>
      <w:pStyle w:val="Footer"/>
      <w:rPr>
        <w:lang w:val="en-US"/>
      </w:rPr>
    </w:pPr>
    <w:r w:rsidRPr="00B61874">
      <w:rPr>
        <w:lang w:val="en-US"/>
      </w:rPr>
      <w:t xml:space="preserve">Barnstable County Economic Development Council (BCEDC) </w:t>
    </w:r>
    <w:r w:rsidRPr="00B61874">
      <w:rPr>
        <w:lang w:val="en-US"/>
      </w:rPr>
      <w:tab/>
    </w:r>
    <w:r w:rsidRPr="00B61874">
      <w:rPr>
        <w:lang w:val="en-US"/>
      </w:rPr>
      <w:tab/>
    </w:r>
    <w:r w:rsidRPr="00B61874">
      <w:rPr>
        <w:lang w:val="en-US"/>
      </w:rPr>
      <w:tab/>
    </w:r>
    <w:r w:rsidR="00047CBB">
      <w:rPr>
        <w:lang w:val="en-US"/>
      </w:rPr>
      <w:t xml:space="preserve">    </w:t>
    </w:r>
    <w:r w:rsidR="007C538A" w:rsidRPr="1520EC34">
      <w:rPr>
        <w:lang w:val="en-US"/>
      </w:rPr>
      <w:t xml:space="preserve">Draft Minutes </w:t>
    </w:r>
    <w:r w:rsidR="007C538A" w:rsidRPr="1520EC34">
      <w:rPr>
        <w:color w:val="FDB517" w:themeColor="accent2"/>
        <w:lang w:val="en-US"/>
      </w:rPr>
      <w:t xml:space="preserve">| </w:t>
    </w:r>
    <w:r w:rsidR="00A46BCC">
      <w:rPr>
        <w:lang w:val="en-US"/>
      </w:rPr>
      <w:t>October</w:t>
    </w:r>
    <w:r w:rsidR="007C538A" w:rsidRPr="1520EC34">
      <w:rPr>
        <w:lang w:val="en-US"/>
      </w:rPr>
      <w:t xml:space="preserve"> </w:t>
    </w:r>
    <w:r w:rsidR="00A46BCC">
      <w:rPr>
        <w:lang w:val="en-US"/>
      </w:rPr>
      <w:t>8</w:t>
    </w:r>
    <w:r w:rsidR="007C538A" w:rsidRPr="1520EC34">
      <w:rPr>
        <w:lang w:val="en-US"/>
      </w:rPr>
      <w:t>, 2025 at 4:</w:t>
    </w:r>
    <w:r w:rsidR="00A46BCC">
      <w:rPr>
        <w:lang w:val="en-US"/>
      </w:rPr>
      <w:t>0</w:t>
    </w:r>
    <w:r w:rsidR="007C538A" w:rsidRPr="1520EC34">
      <w:rPr>
        <w:lang w:val="en-US"/>
      </w:rPr>
      <w:t>0 p</w:t>
    </w:r>
    <w:r w:rsidR="007C538A">
      <w:rPr>
        <w:lang w:val="en-US"/>
      </w:rPr>
      <w:t>m</w:t>
    </w:r>
    <w:r w:rsidR="007C538A" w:rsidRPr="1520EC34">
      <w:rPr>
        <w:color w:val="FDB517" w:themeColor="accent2"/>
        <w:lang w:val="en-US"/>
      </w:rPr>
      <w:t>|</w:t>
    </w:r>
    <w:sdt>
      <w:sdtPr>
        <w:rPr>
          <w:color w:val="FDB517" w:themeColor="accent2"/>
          <w:lang w:val="en-US"/>
        </w:rPr>
        <w:id w:val="205997917"/>
        <w:docPartObj>
          <w:docPartGallery w:val="Page Numbers (Bottom of Page)"/>
          <w:docPartUnique/>
        </w:docPartObj>
      </w:sdtPr>
      <w:sdtEndPr>
        <w:rPr>
          <w:color w:val="auto"/>
        </w:rPr>
      </w:sdtEndPr>
      <w:sdtContent>
        <w:r w:rsidR="007C538A" w:rsidRPr="1520EC34">
          <w:rPr>
            <w:lang w:val="en-US"/>
          </w:rPr>
          <w:fldChar w:fldCharType="begin"/>
        </w:r>
        <w:r w:rsidR="007C538A" w:rsidRPr="1520EC34">
          <w:rPr>
            <w:lang w:val="en-US"/>
          </w:rPr>
          <w:instrText xml:space="preserve"> PAGE   \* MERGEFORMAT </w:instrText>
        </w:r>
        <w:r w:rsidR="007C538A" w:rsidRPr="1520EC34">
          <w:rPr>
            <w:lang w:val="en-US"/>
          </w:rPr>
          <w:fldChar w:fldCharType="separate"/>
        </w:r>
        <w:r w:rsidR="007C538A">
          <w:t>1</w:t>
        </w:r>
        <w:r w:rsidR="007C538A" w:rsidRPr="1520EC34">
          <w:rPr>
            <w:lang w:val="en-US"/>
          </w:rPr>
          <w:fldChar w:fldCharType="end"/>
        </w:r>
      </w:sdtContent>
    </w:sdt>
  </w:p>
  <w:p w14:paraId="73C9878F" w14:textId="41D67A6A" w:rsidR="006C5D8C" w:rsidRPr="00B61874" w:rsidRDefault="006C5D8C" w:rsidP="00B73B24">
    <w:pPr>
      <w:pStyle w:val="Footer"/>
      <w:rPr>
        <w:sz w:val="18"/>
        <w:szCs w:val="18"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4A841" w14:textId="49B0911D" w:rsidR="00047CBB" w:rsidRPr="00B61874" w:rsidRDefault="1520EC34" w:rsidP="00047CBB">
    <w:pPr>
      <w:pStyle w:val="Footer"/>
      <w:rPr>
        <w:lang w:val="en-US"/>
      </w:rPr>
    </w:pPr>
    <w:r w:rsidRPr="1520EC34">
      <w:rPr>
        <w:lang w:val="en-US"/>
      </w:rPr>
      <w:t xml:space="preserve">Barnstable County Economic Development Council (BCEDC) </w:t>
    </w:r>
    <w:r w:rsidR="00047CBB">
      <w:tab/>
    </w:r>
    <w:r w:rsidR="00047CBB">
      <w:tab/>
    </w:r>
    <w:r w:rsidRPr="1520EC34">
      <w:rPr>
        <w:lang w:val="en-US"/>
      </w:rPr>
      <w:t xml:space="preserve"> Draft Minutes </w:t>
    </w:r>
    <w:r w:rsidRPr="1520EC34">
      <w:rPr>
        <w:color w:val="FDB517" w:themeColor="accent2"/>
        <w:lang w:val="en-US"/>
      </w:rPr>
      <w:t xml:space="preserve">| </w:t>
    </w:r>
    <w:r w:rsidR="00143114">
      <w:rPr>
        <w:lang w:val="en-US"/>
      </w:rPr>
      <w:t>December</w:t>
    </w:r>
    <w:r w:rsidRPr="1520EC34">
      <w:rPr>
        <w:lang w:val="en-US"/>
      </w:rPr>
      <w:t xml:space="preserve"> </w:t>
    </w:r>
    <w:r w:rsidR="00143114">
      <w:rPr>
        <w:lang w:val="en-US"/>
      </w:rPr>
      <w:t>10</w:t>
    </w:r>
    <w:r w:rsidRPr="1520EC34">
      <w:rPr>
        <w:lang w:val="en-US"/>
      </w:rPr>
      <w:t>, 2025 at 4:</w:t>
    </w:r>
    <w:r w:rsidR="008B1034">
      <w:rPr>
        <w:lang w:val="en-US"/>
      </w:rPr>
      <w:t>0</w:t>
    </w:r>
    <w:r w:rsidRPr="1520EC34">
      <w:rPr>
        <w:lang w:val="en-US"/>
      </w:rPr>
      <w:t>0 p</w:t>
    </w:r>
    <w:r w:rsidR="007C538A">
      <w:rPr>
        <w:lang w:val="en-US"/>
      </w:rPr>
      <w:t>m</w:t>
    </w:r>
    <w:r w:rsidRPr="1520EC34">
      <w:rPr>
        <w:color w:val="FDB517" w:themeColor="accent2"/>
        <w:lang w:val="en-US"/>
      </w:rPr>
      <w:t>|</w:t>
    </w:r>
    <w:sdt>
      <w:sdtPr>
        <w:rPr>
          <w:color w:val="FDB517" w:themeColor="accent2"/>
          <w:lang w:val="en-US"/>
        </w:rPr>
        <w:id w:val="1819065158"/>
        <w:docPartObj>
          <w:docPartGallery w:val="Page Numbers (Bottom of Page)"/>
          <w:docPartUnique/>
        </w:docPartObj>
      </w:sdtPr>
      <w:sdtEndPr>
        <w:rPr>
          <w:color w:val="auto"/>
        </w:rPr>
      </w:sdtEndPr>
      <w:sdtContent>
        <w:r w:rsidR="00047CBB" w:rsidRPr="1520EC34">
          <w:rPr>
            <w:lang w:val="en-US"/>
          </w:rPr>
          <w:fldChar w:fldCharType="begin"/>
        </w:r>
        <w:r w:rsidR="00047CBB" w:rsidRPr="1520EC34">
          <w:rPr>
            <w:lang w:val="en-US"/>
          </w:rPr>
          <w:instrText xml:space="preserve"> PAGE   \* MERGEFORMAT </w:instrText>
        </w:r>
        <w:r w:rsidR="00047CBB" w:rsidRPr="1520EC34">
          <w:rPr>
            <w:lang w:val="en-US"/>
          </w:rPr>
          <w:fldChar w:fldCharType="separate"/>
        </w:r>
        <w:r w:rsidRPr="1520EC34">
          <w:rPr>
            <w:lang w:val="en-US"/>
          </w:rPr>
          <w:t>2</w:t>
        </w:r>
        <w:r w:rsidR="00047CBB" w:rsidRPr="1520EC34">
          <w:rPr>
            <w:lang w:val="en-US"/>
          </w:rPr>
          <w:fldChar w:fldCharType="end"/>
        </w:r>
      </w:sdtContent>
    </w:sdt>
  </w:p>
  <w:p w14:paraId="3D07890E" w14:textId="7863510C" w:rsidR="007B2DE2" w:rsidRPr="00B61874" w:rsidRDefault="007B2DE2" w:rsidP="007B796B">
    <w:pPr>
      <w:jc w:val="right"/>
      <w:rPr>
        <w:rFonts w:cstheme="minorHAnsi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67248" w14:textId="77777777" w:rsidR="0021211E" w:rsidRPr="00B61874" w:rsidRDefault="0021211E" w:rsidP="007B2DE2">
      <w:r w:rsidRPr="00B61874">
        <w:separator/>
      </w:r>
    </w:p>
  </w:footnote>
  <w:footnote w:type="continuationSeparator" w:id="0">
    <w:p w14:paraId="6F7558A4" w14:textId="77777777" w:rsidR="0021211E" w:rsidRPr="00B61874" w:rsidRDefault="0021211E" w:rsidP="007B2DE2">
      <w:r w:rsidRPr="00B61874">
        <w:continuationSeparator/>
      </w:r>
    </w:p>
  </w:footnote>
  <w:footnote w:type="continuationNotice" w:id="1">
    <w:p w14:paraId="5789C2B4" w14:textId="77777777" w:rsidR="0021211E" w:rsidRPr="00B61874" w:rsidRDefault="0021211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71E5F" w14:textId="77777777" w:rsidR="00DA5C7E" w:rsidRDefault="00DA5C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30B05" w14:textId="259732D5" w:rsidR="006C5D8C" w:rsidRPr="00B61874" w:rsidRDefault="00000000" w:rsidP="006C5D8C">
    <w:pPr>
      <w:pStyle w:val="NoSpacing"/>
    </w:pPr>
    <w:sdt>
      <w:sdtPr>
        <w:id w:val="1762335481"/>
        <w:docPartObj>
          <w:docPartGallery w:val="Watermarks"/>
          <w:docPartUnique/>
        </w:docPartObj>
      </w:sdtPr>
      <w:sdtContent>
        <w:r>
          <w:rPr>
            <w:noProof/>
          </w:rPr>
          <w:pict w14:anchorId="5D2CA6E5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239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5C07B0" w:rsidRPr="00B61874">
      <w:rPr>
        <w:rFonts w:cstheme="minorHAnsi"/>
        <w:noProof/>
        <w:color w:val="FF0000"/>
        <w:sz w:val="18"/>
        <w:szCs w:val="18"/>
        <w:shd w:val="clear" w:color="auto" w:fill="E6E6E6"/>
      </w:rPr>
      <w:drawing>
        <wp:anchor distT="0" distB="0" distL="114300" distR="114300" simplePos="0" relativeHeight="251658240" behindDoc="1" locked="0" layoutInCell="1" allowOverlap="1" wp14:anchorId="7026D10A" wp14:editId="057C29D0">
          <wp:simplePos x="0" y="0"/>
          <wp:positionH relativeFrom="margin">
            <wp:align>right</wp:align>
          </wp:positionH>
          <wp:positionV relativeFrom="paragraph">
            <wp:posOffset>44450</wp:posOffset>
          </wp:positionV>
          <wp:extent cx="588010" cy="765810"/>
          <wp:effectExtent l="0" t="0" r="2540" b="0"/>
          <wp:wrapTight wrapText="bothSides">
            <wp:wrapPolygon edited="1">
              <wp:start x="-5473" y="0"/>
              <wp:lineTo x="-5649" y="21340"/>
              <wp:lineTo x="0" y="21330"/>
              <wp:lineTo x="21163" y="21330"/>
              <wp:lineTo x="21163" y="0"/>
              <wp:lineTo x="-5473" y="0"/>
            </wp:wrapPolygon>
          </wp:wrapTight>
          <wp:docPr id="1702723882" name="Picture 170272388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2723882" name="Picture 1702723882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8010" cy="765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FA5189" w14:textId="77777777" w:rsidR="006C5D8C" w:rsidRPr="00B61874" w:rsidRDefault="006C5D8C" w:rsidP="00B73B24">
    <w:pPr>
      <w:pStyle w:val="NoSpacing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B88C1" w14:textId="49C13992" w:rsidR="007B2DE2" w:rsidRPr="00B61874" w:rsidRDefault="007B2DE2" w:rsidP="00374462">
    <w:pPr>
      <w:pStyle w:val="NoSpacing"/>
      <w:jc w:val="right"/>
    </w:pPr>
  </w:p>
  <w:p w14:paraId="7B8A482D" w14:textId="3FE1853D" w:rsidR="007B2DE2" w:rsidRPr="00B61874" w:rsidRDefault="00EE5450" w:rsidP="00374462">
    <w:pPr>
      <w:pStyle w:val="NoSpacing"/>
      <w:jc w:val="right"/>
    </w:pPr>
    <w:r w:rsidRPr="00B61874">
      <w:rPr>
        <w:noProof/>
      </w:rPr>
      <w:drawing>
        <wp:inline distT="0" distB="0" distL="0" distR="0" wp14:anchorId="279633D3" wp14:editId="12043544">
          <wp:extent cx="811080" cy="1054100"/>
          <wp:effectExtent l="0" t="0" r="8255" b="0"/>
          <wp:docPr id="63126422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447" cy="10636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GZGLLLdh7dTuQs" int2:id="5gEj00Lk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42CAB"/>
    <w:multiLevelType w:val="hybridMultilevel"/>
    <w:tmpl w:val="90DA6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D3491B"/>
    <w:multiLevelType w:val="multilevel"/>
    <w:tmpl w:val="B9B28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C3C6F01"/>
    <w:multiLevelType w:val="multilevel"/>
    <w:tmpl w:val="7C0A0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48445839">
    <w:abstractNumId w:val="0"/>
  </w:num>
  <w:num w:numId="2" w16cid:durableId="544374328">
    <w:abstractNumId w:val="2"/>
  </w:num>
  <w:num w:numId="3" w16cid:durableId="2045905139">
    <w:abstractNumId w:val="1"/>
  </w:num>
  <w:numIdMacAtCleanup w:val="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ichelle Pavlov">
    <w15:presenceInfo w15:providerId="AD" w15:userId="S::michelle.pavlov@capecodcommission.org::fc7c1ce8-c0c4-4423-a627-ed92d1b46bc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attachedTemplate r:id="rId1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BF8"/>
    <w:rsid w:val="0000027A"/>
    <w:rsid w:val="000005FC"/>
    <w:rsid w:val="000006F9"/>
    <w:rsid w:val="00000913"/>
    <w:rsid w:val="00000AFE"/>
    <w:rsid w:val="00000C91"/>
    <w:rsid w:val="00000DC9"/>
    <w:rsid w:val="000016A6"/>
    <w:rsid w:val="000018C6"/>
    <w:rsid w:val="000019C7"/>
    <w:rsid w:val="000029EC"/>
    <w:rsid w:val="000032A1"/>
    <w:rsid w:val="000033F5"/>
    <w:rsid w:val="0000465C"/>
    <w:rsid w:val="000048AC"/>
    <w:rsid w:val="00004B37"/>
    <w:rsid w:val="00004F27"/>
    <w:rsid w:val="00005A53"/>
    <w:rsid w:val="00005E22"/>
    <w:rsid w:val="000066A4"/>
    <w:rsid w:val="000071A4"/>
    <w:rsid w:val="00007487"/>
    <w:rsid w:val="00007B26"/>
    <w:rsid w:val="000100F7"/>
    <w:rsid w:val="00010253"/>
    <w:rsid w:val="000102DD"/>
    <w:rsid w:val="0001045C"/>
    <w:rsid w:val="00010D27"/>
    <w:rsid w:val="00010E1C"/>
    <w:rsid w:val="00011670"/>
    <w:rsid w:val="000116DA"/>
    <w:rsid w:val="00011D81"/>
    <w:rsid w:val="00011DCD"/>
    <w:rsid w:val="000121A3"/>
    <w:rsid w:val="000127D9"/>
    <w:rsid w:val="00013CD9"/>
    <w:rsid w:val="00014249"/>
    <w:rsid w:val="00014467"/>
    <w:rsid w:val="000145ED"/>
    <w:rsid w:val="00014AD7"/>
    <w:rsid w:val="00014CAC"/>
    <w:rsid w:val="00014EBE"/>
    <w:rsid w:val="000155FF"/>
    <w:rsid w:val="00015A45"/>
    <w:rsid w:val="00015F2C"/>
    <w:rsid w:val="0001632B"/>
    <w:rsid w:val="000168BA"/>
    <w:rsid w:val="00016E85"/>
    <w:rsid w:val="000179F6"/>
    <w:rsid w:val="00020AFF"/>
    <w:rsid w:val="00020F3A"/>
    <w:rsid w:val="000213FF"/>
    <w:rsid w:val="00021E47"/>
    <w:rsid w:val="0002221D"/>
    <w:rsid w:val="00022991"/>
    <w:rsid w:val="000231F6"/>
    <w:rsid w:val="00023D8B"/>
    <w:rsid w:val="00023ECB"/>
    <w:rsid w:val="00024174"/>
    <w:rsid w:val="00024C85"/>
    <w:rsid w:val="00024FD5"/>
    <w:rsid w:val="00025095"/>
    <w:rsid w:val="0002567A"/>
    <w:rsid w:val="000256BF"/>
    <w:rsid w:val="00025C04"/>
    <w:rsid w:val="00026567"/>
    <w:rsid w:val="0002682F"/>
    <w:rsid w:val="00026B11"/>
    <w:rsid w:val="00027181"/>
    <w:rsid w:val="00030BA4"/>
    <w:rsid w:val="00030BDD"/>
    <w:rsid w:val="00030D6B"/>
    <w:rsid w:val="00031496"/>
    <w:rsid w:val="00031A05"/>
    <w:rsid w:val="0003264B"/>
    <w:rsid w:val="0003292F"/>
    <w:rsid w:val="00032CFD"/>
    <w:rsid w:val="00032FC1"/>
    <w:rsid w:val="00033180"/>
    <w:rsid w:val="00033867"/>
    <w:rsid w:val="00033925"/>
    <w:rsid w:val="00033DCF"/>
    <w:rsid w:val="00034A30"/>
    <w:rsid w:val="00034CAD"/>
    <w:rsid w:val="00034F26"/>
    <w:rsid w:val="000351FB"/>
    <w:rsid w:val="00035ACD"/>
    <w:rsid w:val="00036715"/>
    <w:rsid w:val="00036DF7"/>
    <w:rsid w:val="000374EB"/>
    <w:rsid w:val="00037574"/>
    <w:rsid w:val="00037C34"/>
    <w:rsid w:val="0004089C"/>
    <w:rsid w:val="00041514"/>
    <w:rsid w:val="00042DE4"/>
    <w:rsid w:val="000434FC"/>
    <w:rsid w:val="00043DA1"/>
    <w:rsid w:val="00043E63"/>
    <w:rsid w:val="00043FEC"/>
    <w:rsid w:val="0004465A"/>
    <w:rsid w:val="000448D8"/>
    <w:rsid w:val="00044CE4"/>
    <w:rsid w:val="000451C5"/>
    <w:rsid w:val="000456C1"/>
    <w:rsid w:val="00045870"/>
    <w:rsid w:val="000465A4"/>
    <w:rsid w:val="000465BF"/>
    <w:rsid w:val="00046A70"/>
    <w:rsid w:val="00046C39"/>
    <w:rsid w:val="00046C9D"/>
    <w:rsid w:val="000477CA"/>
    <w:rsid w:val="00047AFE"/>
    <w:rsid w:val="00047B44"/>
    <w:rsid w:val="00047CBB"/>
    <w:rsid w:val="00047FEB"/>
    <w:rsid w:val="00050AA8"/>
    <w:rsid w:val="00050C82"/>
    <w:rsid w:val="00051303"/>
    <w:rsid w:val="0005184A"/>
    <w:rsid w:val="00052751"/>
    <w:rsid w:val="00052D53"/>
    <w:rsid w:val="00052E6C"/>
    <w:rsid w:val="00053481"/>
    <w:rsid w:val="00053DC1"/>
    <w:rsid w:val="0005451E"/>
    <w:rsid w:val="00054662"/>
    <w:rsid w:val="00055140"/>
    <w:rsid w:val="000553A4"/>
    <w:rsid w:val="00055BA8"/>
    <w:rsid w:val="00055BFC"/>
    <w:rsid w:val="000562E7"/>
    <w:rsid w:val="00056481"/>
    <w:rsid w:val="000566CE"/>
    <w:rsid w:val="000569A5"/>
    <w:rsid w:val="00057003"/>
    <w:rsid w:val="00057190"/>
    <w:rsid w:val="000574A1"/>
    <w:rsid w:val="00057588"/>
    <w:rsid w:val="000576AE"/>
    <w:rsid w:val="000578D6"/>
    <w:rsid w:val="00057900"/>
    <w:rsid w:val="00057AF3"/>
    <w:rsid w:val="00057CF9"/>
    <w:rsid w:val="00057FED"/>
    <w:rsid w:val="000607BD"/>
    <w:rsid w:val="00060900"/>
    <w:rsid w:val="0006197C"/>
    <w:rsid w:val="00062EC2"/>
    <w:rsid w:val="000636A6"/>
    <w:rsid w:val="00063F1C"/>
    <w:rsid w:val="00064564"/>
    <w:rsid w:val="000647DD"/>
    <w:rsid w:val="000648D9"/>
    <w:rsid w:val="00064B88"/>
    <w:rsid w:val="00064D2C"/>
    <w:rsid w:val="00064F5D"/>
    <w:rsid w:val="0006526C"/>
    <w:rsid w:val="0006568F"/>
    <w:rsid w:val="00065787"/>
    <w:rsid w:val="00065A58"/>
    <w:rsid w:val="00065ED5"/>
    <w:rsid w:val="00065FB3"/>
    <w:rsid w:val="0006646A"/>
    <w:rsid w:val="0006648C"/>
    <w:rsid w:val="0006678F"/>
    <w:rsid w:val="00066B02"/>
    <w:rsid w:val="000677C2"/>
    <w:rsid w:val="0006791E"/>
    <w:rsid w:val="00067AF2"/>
    <w:rsid w:val="00067E54"/>
    <w:rsid w:val="00067F4C"/>
    <w:rsid w:val="00067F74"/>
    <w:rsid w:val="00070185"/>
    <w:rsid w:val="000710B6"/>
    <w:rsid w:val="000711AB"/>
    <w:rsid w:val="000712CC"/>
    <w:rsid w:val="000718B6"/>
    <w:rsid w:val="000721E5"/>
    <w:rsid w:val="000723AD"/>
    <w:rsid w:val="0007246A"/>
    <w:rsid w:val="00072A9F"/>
    <w:rsid w:val="00072E79"/>
    <w:rsid w:val="00073706"/>
    <w:rsid w:val="0007410A"/>
    <w:rsid w:val="0007442F"/>
    <w:rsid w:val="0007488B"/>
    <w:rsid w:val="00074BA3"/>
    <w:rsid w:val="000752D1"/>
    <w:rsid w:val="0007580C"/>
    <w:rsid w:val="00075B7F"/>
    <w:rsid w:val="00075D32"/>
    <w:rsid w:val="000768EA"/>
    <w:rsid w:val="00076AB3"/>
    <w:rsid w:val="0007711C"/>
    <w:rsid w:val="00077945"/>
    <w:rsid w:val="00077AE6"/>
    <w:rsid w:val="00077F09"/>
    <w:rsid w:val="0008003E"/>
    <w:rsid w:val="0008043A"/>
    <w:rsid w:val="00080957"/>
    <w:rsid w:val="00080A9A"/>
    <w:rsid w:val="00080AF0"/>
    <w:rsid w:val="00080F27"/>
    <w:rsid w:val="000811F3"/>
    <w:rsid w:val="0008138C"/>
    <w:rsid w:val="00081721"/>
    <w:rsid w:val="00081BB3"/>
    <w:rsid w:val="00081F11"/>
    <w:rsid w:val="000827F3"/>
    <w:rsid w:val="00083B2E"/>
    <w:rsid w:val="00084462"/>
    <w:rsid w:val="00084885"/>
    <w:rsid w:val="00085322"/>
    <w:rsid w:val="000854FF"/>
    <w:rsid w:val="000860F2"/>
    <w:rsid w:val="00086846"/>
    <w:rsid w:val="00086942"/>
    <w:rsid w:val="000872A2"/>
    <w:rsid w:val="000877EA"/>
    <w:rsid w:val="000903AC"/>
    <w:rsid w:val="000906DE"/>
    <w:rsid w:val="0009079B"/>
    <w:rsid w:val="000909F1"/>
    <w:rsid w:val="00090CAD"/>
    <w:rsid w:val="00090D15"/>
    <w:rsid w:val="00091BBA"/>
    <w:rsid w:val="00092152"/>
    <w:rsid w:val="00092705"/>
    <w:rsid w:val="00092834"/>
    <w:rsid w:val="00092E1D"/>
    <w:rsid w:val="00092F5B"/>
    <w:rsid w:val="000937CF"/>
    <w:rsid w:val="00093928"/>
    <w:rsid w:val="00093FA7"/>
    <w:rsid w:val="000946DD"/>
    <w:rsid w:val="00094722"/>
    <w:rsid w:val="00094768"/>
    <w:rsid w:val="00094ABD"/>
    <w:rsid w:val="00094EB1"/>
    <w:rsid w:val="00094EFC"/>
    <w:rsid w:val="000954D0"/>
    <w:rsid w:val="0009554D"/>
    <w:rsid w:val="00095944"/>
    <w:rsid w:val="0009597D"/>
    <w:rsid w:val="00096865"/>
    <w:rsid w:val="0009694D"/>
    <w:rsid w:val="00096BA0"/>
    <w:rsid w:val="00096BA6"/>
    <w:rsid w:val="00097297"/>
    <w:rsid w:val="000978AA"/>
    <w:rsid w:val="00097CD3"/>
    <w:rsid w:val="000A0848"/>
    <w:rsid w:val="000A09B5"/>
    <w:rsid w:val="000A149C"/>
    <w:rsid w:val="000A1BF8"/>
    <w:rsid w:val="000A2688"/>
    <w:rsid w:val="000A274B"/>
    <w:rsid w:val="000A281C"/>
    <w:rsid w:val="000A2E6C"/>
    <w:rsid w:val="000A4326"/>
    <w:rsid w:val="000A4580"/>
    <w:rsid w:val="000A47B4"/>
    <w:rsid w:val="000A47E6"/>
    <w:rsid w:val="000A4D73"/>
    <w:rsid w:val="000A534B"/>
    <w:rsid w:val="000A552F"/>
    <w:rsid w:val="000A5AC4"/>
    <w:rsid w:val="000A645E"/>
    <w:rsid w:val="000A68FE"/>
    <w:rsid w:val="000A6CBA"/>
    <w:rsid w:val="000A797C"/>
    <w:rsid w:val="000A7D32"/>
    <w:rsid w:val="000B11F9"/>
    <w:rsid w:val="000B1543"/>
    <w:rsid w:val="000B15F8"/>
    <w:rsid w:val="000B16D9"/>
    <w:rsid w:val="000B1AD4"/>
    <w:rsid w:val="000B209E"/>
    <w:rsid w:val="000B29E3"/>
    <w:rsid w:val="000B2B32"/>
    <w:rsid w:val="000B2D36"/>
    <w:rsid w:val="000B319B"/>
    <w:rsid w:val="000B3279"/>
    <w:rsid w:val="000B3708"/>
    <w:rsid w:val="000B3CA2"/>
    <w:rsid w:val="000B4774"/>
    <w:rsid w:val="000B5494"/>
    <w:rsid w:val="000B6380"/>
    <w:rsid w:val="000B6796"/>
    <w:rsid w:val="000B6870"/>
    <w:rsid w:val="000B71BC"/>
    <w:rsid w:val="000B7C6C"/>
    <w:rsid w:val="000B7D0B"/>
    <w:rsid w:val="000B7F70"/>
    <w:rsid w:val="000C018F"/>
    <w:rsid w:val="000C0536"/>
    <w:rsid w:val="000C2649"/>
    <w:rsid w:val="000C282B"/>
    <w:rsid w:val="000C2E72"/>
    <w:rsid w:val="000C2EDC"/>
    <w:rsid w:val="000C305B"/>
    <w:rsid w:val="000C39EA"/>
    <w:rsid w:val="000C3A40"/>
    <w:rsid w:val="000C480B"/>
    <w:rsid w:val="000C4C61"/>
    <w:rsid w:val="000C5EBD"/>
    <w:rsid w:val="000C6D96"/>
    <w:rsid w:val="000C6F83"/>
    <w:rsid w:val="000C7048"/>
    <w:rsid w:val="000C7456"/>
    <w:rsid w:val="000C76F3"/>
    <w:rsid w:val="000C7F19"/>
    <w:rsid w:val="000D021C"/>
    <w:rsid w:val="000D0317"/>
    <w:rsid w:val="000D0576"/>
    <w:rsid w:val="000D08CF"/>
    <w:rsid w:val="000D0BB0"/>
    <w:rsid w:val="000D0BD7"/>
    <w:rsid w:val="000D0CA0"/>
    <w:rsid w:val="000D0E9E"/>
    <w:rsid w:val="000D176B"/>
    <w:rsid w:val="000D2110"/>
    <w:rsid w:val="000D24C3"/>
    <w:rsid w:val="000D2F89"/>
    <w:rsid w:val="000D32FB"/>
    <w:rsid w:val="000D352E"/>
    <w:rsid w:val="000D38CA"/>
    <w:rsid w:val="000D3939"/>
    <w:rsid w:val="000D3B9C"/>
    <w:rsid w:val="000D3EA9"/>
    <w:rsid w:val="000D4202"/>
    <w:rsid w:val="000D43A1"/>
    <w:rsid w:val="000D4A72"/>
    <w:rsid w:val="000D539F"/>
    <w:rsid w:val="000D5560"/>
    <w:rsid w:val="000D591C"/>
    <w:rsid w:val="000D5BEE"/>
    <w:rsid w:val="000D5C7F"/>
    <w:rsid w:val="000D6117"/>
    <w:rsid w:val="000D670A"/>
    <w:rsid w:val="000D6AB0"/>
    <w:rsid w:val="000D6C4F"/>
    <w:rsid w:val="000D756A"/>
    <w:rsid w:val="000D7872"/>
    <w:rsid w:val="000D7A9F"/>
    <w:rsid w:val="000D7CD1"/>
    <w:rsid w:val="000E096B"/>
    <w:rsid w:val="000E0A01"/>
    <w:rsid w:val="000E0B2A"/>
    <w:rsid w:val="000E1D29"/>
    <w:rsid w:val="000E1D84"/>
    <w:rsid w:val="000E20AC"/>
    <w:rsid w:val="000E2E1E"/>
    <w:rsid w:val="000E38F4"/>
    <w:rsid w:val="000E4118"/>
    <w:rsid w:val="000E4286"/>
    <w:rsid w:val="000E454C"/>
    <w:rsid w:val="000E458D"/>
    <w:rsid w:val="000E4C59"/>
    <w:rsid w:val="000E4C5A"/>
    <w:rsid w:val="000E4CE3"/>
    <w:rsid w:val="000E5064"/>
    <w:rsid w:val="000E5542"/>
    <w:rsid w:val="000E6074"/>
    <w:rsid w:val="000E652F"/>
    <w:rsid w:val="000E6889"/>
    <w:rsid w:val="000E69DF"/>
    <w:rsid w:val="000E6CD0"/>
    <w:rsid w:val="000E7C4C"/>
    <w:rsid w:val="000E7F0F"/>
    <w:rsid w:val="000E7F77"/>
    <w:rsid w:val="000F05CD"/>
    <w:rsid w:val="000F0800"/>
    <w:rsid w:val="000F0BBD"/>
    <w:rsid w:val="000F0CBE"/>
    <w:rsid w:val="000F0FB3"/>
    <w:rsid w:val="000F12E6"/>
    <w:rsid w:val="000F19E8"/>
    <w:rsid w:val="000F2371"/>
    <w:rsid w:val="000F2B85"/>
    <w:rsid w:val="000F3D83"/>
    <w:rsid w:val="000F3EED"/>
    <w:rsid w:val="000F3F2B"/>
    <w:rsid w:val="000F4AED"/>
    <w:rsid w:val="000F4AF7"/>
    <w:rsid w:val="000F4D11"/>
    <w:rsid w:val="000F59CA"/>
    <w:rsid w:val="000F59F7"/>
    <w:rsid w:val="000F5D2C"/>
    <w:rsid w:val="000F6E9E"/>
    <w:rsid w:val="000F6E9F"/>
    <w:rsid w:val="000F78E6"/>
    <w:rsid w:val="001000AF"/>
    <w:rsid w:val="00100547"/>
    <w:rsid w:val="001006E5"/>
    <w:rsid w:val="0010102C"/>
    <w:rsid w:val="001011A3"/>
    <w:rsid w:val="001013A3"/>
    <w:rsid w:val="0010203D"/>
    <w:rsid w:val="00102138"/>
    <w:rsid w:val="00102E3D"/>
    <w:rsid w:val="00102F8D"/>
    <w:rsid w:val="0010318D"/>
    <w:rsid w:val="0010371A"/>
    <w:rsid w:val="001038E3"/>
    <w:rsid w:val="001038E7"/>
    <w:rsid w:val="00103B91"/>
    <w:rsid w:val="00103E50"/>
    <w:rsid w:val="00103EA8"/>
    <w:rsid w:val="0010438F"/>
    <w:rsid w:val="00105398"/>
    <w:rsid w:val="00106980"/>
    <w:rsid w:val="0010741C"/>
    <w:rsid w:val="001075F0"/>
    <w:rsid w:val="00110692"/>
    <w:rsid w:val="001106E4"/>
    <w:rsid w:val="001107DF"/>
    <w:rsid w:val="0011183C"/>
    <w:rsid w:val="00111A74"/>
    <w:rsid w:val="00111E0F"/>
    <w:rsid w:val="0011285B"/>
    <w:rsid w:val="00112BD2"/>
    <w:rsid w:val="001134F2"/>
    <w:rsid w:val="00113862"/>
    <w:rsid w:val="00113C2B"/>
    <w:rsid w:val="001140C0"/>
    <w:rsid w:val="00114103"/>
    <w:rsid w:val="00114A49"/>
    <w:rsid w:val="00114FA8"/>
    <w:rsid w:val="001152F2"/>
    <w:rsid w:val="0011536D"/>
    <w:rsid w:val="001154D7"/>
    <w:rsid w:val="001157E0"/>
    <w:rsid w:val="00115935"/>
    <w:rsid w:val="00115C5F"/>
    <w:rsid w:val="00116243"/>
    <w:rsid w:val="00116740"/>
    <w:rsid w:val="0011685E"/>
    <w:rsid w:val="00116CFC"/>
    <w:rsid w:val="00117708"/>
    <w:rsid w:val="0012010F"/>
    <w:rsid w:val="001206AD"/>
    <w:rsid w:val="00120B34"/>
    <w:rsid w:val="00120C9D"/>
    <w:rsid w:val="00121169"/>
    <w:rsid w:val="0012128B"/>
    <w:rsid w:val="00121646"/>
    <w:rsid w:val="00121D8A"/>
    <w:rsid w:val="00122AE3"/>
    <w:rsid w:val="00122AFA"/>
    <w:rsid w:val="00122D1A"/>
    <w:rsid w:val="00122D38"/>
    <w:rsid w:val="00122F8C"/>
    <w:rsid w:val="00123161"/>
    <w:rsid w:val="001234AC"/>
    <w:rsid w:val="0012378F"/>
    <w:rsid w:val="00123845"/>
    <w:rsid w:val="001239A7"/>
    <w:rsid w:val="00124B82"/>
    <w:rsid w:val="00124C1F"/>
    <w:rsid w:val="00124D93"/>
    <w:rsid w:val="00125B84"/>
    <w:rsid w:val="00125BDD"/>
    <w:rsid w:val="00125D12"/>
    <w:rsid w:val="0012623E"/>
    <w:rsid w:val="001271E9"/>
    <w:rsid w:val="0012752A"/>
    <w:rsid w:val="0012754B"/>
    <w:rsid w:val="00127943"/>
    <w:rsid w:val="00127AA5"/>
    <w:rsid w:val="001303AA"/>
    <w:rsid w:val="00130420"/>
    <w:rsid w:val="001305D4"/>
    <w:rsid w:val="00130EA6"/>
    <w:rsid w:val="00131589"/>
    <w:rsid w:val="00132258"/>
    <w:rsid w:val="00133089"/>
    <w:rsid w:val="001330C0"/>
    <w:rsid w:val="001336A2"/>
    <w:rsid w:val="001341B0"/>
    <w:rsid w:val="00135094"/>
    <w:rsid w:val="00135506"/>
    <w:rsid w:val="001355C2"/>
    <w:rsid w:val="001359EF"/>
    <w:rsid w:val="0013640F"/>
    <w:rsid w:val="00136484"/>
    <w:rsid w:val="00136620"/>
    <w:rsid w:val="00136948"/>
    <w:rsid w:val="00136FB0"/>
    <w:rsid w:val="00137229"/>
    <w:rsid w:val="00137756"/>
    <w:rsid w:val="00137DE1"/>
    <w:rsid w:val="00140C50"/>
    <w:rsid w:val="001412EF"/>
    <w:rsid w:val="0014199B"/>
    <w:rsid w:val="00141C14"/>
    <w:rsid w:val="00141CE4"/>
    <w:rsid w:val="00141D99"/>
    <w:rsid w:val="00142392"/>
    <w:rsid w:val="001428F6"/>
    <w:rsid w:val="00142AE4"/>
    <w:rsid w:val="00143114"/>
    <w:rsid w:val="001431DD"/>
    <w:rsid w:val="00144244"/>
    <w:rsid w:val="001444BC"/>
    <w:rsid w:val="00144538"/>
    <w:rsid w:val="001449E9"/>
    <w:rsid w:val="00144A81"/>
    <w:rsid w:val="0014558C"/>
    <w:rsid w:val="00145A33"/>
    <w:rsid w:val="0014656D"/>
    <w:rsid w:val="00146C50"/>
    <w:rsid w:val="00146D32"/>
    <w:rsid w:val="0014749E"/>
    <w:rsid w:val="0014781B"/>
    <w:rsid w:val="001479B2"/>
    <w:rsid w:val="00147C08"/>
    <w:rsid w:val="00150022"/>
    <w:rsid w:val="001503EA"/>
    <w:rsid w:val="001506EA"/>
    <w:rsid w:val="00150D7E"/>
    <w:rsid w:val="00151F5D"/>
    <w:rsid w:val="001528DC"/>
    <w:rsid w:val="00152DD3"/>
    <w:rsid w:val="00153145"/>
    <w:rsid w:val="0015320D"/>
    <w:rsid w:val="00153328"/>
    <w:rsid w:val="00153FF5"/>
    <w:rsid w:val="00154808"/>
    <w:rsid w:val="001555C3"/>
    <w:rsid w:val="001557E0"/>
    <w:rsid w:val="00155CB4"/>
    <w:rsid w:val="001564DD"/>
    <w:rsid w:val="001564E0"/>
    <w:rsid w:val="00157A5E"/>
    <w:rsid w:val="00157C5D"/>
    <w:rsid w:val="00160093"/>
    <w:rsid w:val="001605C4"/>
    <w:rsid w:val="00160AA2"/>
    <w:rsid w:val="0016144A"/>
    <w:rsid w:val="001617EF"/>
    <w:rsid w:val="00161890"/>
    <w:rsid w:val="00162647"/>
    <w:rsid w:val="00162E3C"/>
    <w:rsid w:val="00163258"/>
    <w:rsid w:val="00163500"/>
    <w:rsid w:val="00163761"/>
    <w:rsid w:val="00163A60"/>
    <w:rsid w:val="00164674"/>
    <w:rsid w:val="00165410"/>
    <w:rsid w:val="00165B31"/>
    <w:rsid w:val="0016640E"/>
    <w:rsid w:val="00166959"/>
    <w:rsid w:val="00166984"/>
    <w:rsid w:val="001669B2"/>
    <w:rsid w:val="00166C23"/>
    <w:rsid w:val="00167159"/>
    <w:rsid w:val="0016758E"/>
    <w:rsid w:val="001700AD"/>
    <w:rsid w:val="0017054D"/>
    <w:rsid w:val="0017074D"/>
    <w:rsid w:val="001718D6"/>
    <w:rsid w:val="001718F4"/>
    <w:rsid w:val="00171AD1"/>
    <w:rsid w:val="001729DE"/>
    <w:rsid w:val="001737E2"/>
    <w:rsid w:val="00174BBB"/>
    <w:rsid w:val="00174D54"/>
    <w:rsid w:val="001757A2"/>
    <w:rsid w:val="0017595E"/>
    <w:rsid w:val="00175972"/>
    <w:rsid w:val="001759AE"/>
    <w:rsid w:val="001760A3"/>
    <w:rsid w:val="00176543"/>
    <w:rsid w:val="00176855"/>
    <w:rsid w:val="00176BCE"/>
    <w:rsid w:val="001804ED"/>
    <w:rsid w:val="001809DF"/>
    <w:rsid w:val="00180BFC"/>
    <w:rsid w:val="001810D1"/>
    <w:rsid w:val="00181673"/>
    <w:rsid w:val="00181811"/>
    <w:rsid w:val="00181CD1"/>
    <w:rsid w:val="00182265"/>
    <w:rsid w:val="00182CEF"/>
    <w:rsid w:val="00183577"/>
    <w:rsid w:val="0018360B"/>
    <w:rsid w:val="0018361F"/>
    <w:rsid w:val="001839EE"/>
    <w:rsid w:val="00183CB8"/>
    <w:rsid w:val="00183D3E"/>
    <w:rsid w:val="00183F3F"/>
    <w:rsid w:val="0018419B"/>
    <w:rsid w:val="0018424E"/>
    <w:rsid w:val="00184432"/>
    <w:rsid w:val="00184517"/>
    <w:rsid w:val="001846EB"/>
    <w:rsid w:val="00184887"/>
    <w:rsid w:val="00184A7B"/>
    <w:rsid w:val="00184BB1"/>
    <w:rsid w:val="001851F8"/>
    <w:rsid w:val="00185561"/>
    <w:rsid w:val="00185F6C"/>
    <w:rsid w:val="00186443"/>
    <w:rsid w:val="0018653B"/>
    <w:rsid w:val="00186D5E"/>
    <w:rsid w:val="001879F8"/>
    <w:rsid w:val="00190027"/>
    <w:rsid w:val="00190D3A"/>
    <w:rsid w:val="001910FD"/>
    <w:rsid w:val="001914C9"/>
    <w:rsid w:val="00192453"/>
    <w:rsid w:val="00192F7A"/>
    <w:rsid w:val="001938BE"/>
    <w:rsid w:val="0019397D"/>
    <w:rsid w:val="00194274"/>
    <w:rsid w:val="001947E9"/>
    <w:rsid w:val="00195192"/>
    <w:rsid w:val="0019525E"/>
    <w:rsid w:val="00195D22"/>
    <w:rsid w:val="0019607D"/>
    <w:rsid w:val="0019695C"/>
    <w:rsid w:val="00197B64"/>
    <w:rsid w:val="001A00F4"/>
    <w:rsid w:val="001A01E8"/>
    <w:rsid w:val="001A06D8"/>
    <w:rsid w:val="001A0978"/>
    <w:rsid w:val="001A0B31"/>
    <w:rsid w:val="001A0E5D"/>
    <w:rsid w:val="001A2CCF"/>
    <w:rsid w:val="001A314E"/>
    <w:rsid w:val="001A347B"/>
    <w:rsid w:val="001A395F"/>
    <w:rsid w:val="001A3EEA"/>
    <w:rsid w:val="001A3EF9"/>
    <w:rsid w:val="001A5027"/>
    <w:rsid w:val="001A50E7"/>
    <w:rsid w:val="001A53FC"/>
    <w:rsid w:val="001A6310"/>
    <w:rsid w:val="001A6C8D"/>
    <w:rsid w:val="001A71AC"/>
    <w:rsid w:val="001A74C8"/>
    <w:rsid w:val="001A75F6"/>
    <w:rsid w:val="001A7AA4"/>
    <w:rsid w:val="001B091E"/>
    <w:rsid w:val="001B1523"/>
    <w:rsid w:val="001B18CF"/>
    <w:rsid w:val="001B1DBE"/>
    <w:rsid w:val="001B227B"/>
    <w:rsid w:val="001B26CA"/>
    <w:rsid w:val="001B29B9"/>
    <w:rsid w:val="001B2BE3"/>
    <w:rsid w:val="001B2E23"/>
    <w:rsid w:val="001B3369"/>
    <w:rsid w:val="001B3588"/>
    <w:rsid w:val="001B3867"/>
    <w:rsid w:val="001B3AB5"/>
    <w:rsid w:val="001B41BD"/>
    <w:rsid w:val="001B432B"/>
    <w:rsid w:val="001B43B5"/>
    <w:rsid w:val="001B48C6"/>
    <w:rsid w:val="001B4AFF"/>
    <w:rsid w:val="001B4BD7"/>
    <w:rsid w:val="001B4C71"/>
    <w:rsid w:val="001B50FC"/>
    <w:rsid w:val="001B517B"/>
    <w:rsid w:val="001B5311"/>
    <w:rsid w:val="001B5415"/>
    <w:rsid w:val="001B5D3C"/>
    <w:rsid w:val="001B6F7C"/>
    <w:rsid w:val="001B7399"/>
    <w:rsid w:val="001C023D"/>
    <w:rsid w:val="001C0389"/>
    <w:rsid w:val="001C0807"/>
    <w:rsid w:val="001C0FDE"/>
    <w:rsid w:val="001C1EF8"/>
    <w:rsid w:val="001C1FCB"/>
    <w:rsid w:val="001C1FFE"/>
    <w:rsid w:val="001C3DB6"/>
    <w:rsid w:val="001C431C"/>
    <w:rsid w:val="001C4CA4"/>
    <w:rsid w:val="001C4D21"/>
    <w:rsid w:val="001C5665"/>
    <w:rsid w:val="001C56AA"/>
    <w:rsid w:val="001C58C4"/>
    <w:rsid w:val="001C5EA9"/>
    <w:rsid w:val="001C6BB6"/>
    <w:rsid w:val="001D04A2"/>
    <w:rsid w:val="001D05E1"/>
    <w:rsid w:val="001D11AA"/>
    <w:rsid w:val="001D13CE"/>
    <w:rsid w:val="001D141F"/>
    <w:rsid w:val="001D1C8D"/>
    <w:rsid w:val="001D2169"/>
    <w:rsid w:val="001D2C5E"/>
    <w:rsid w:val="001D2CE0"/>
    <w:rsid w:val="001D3052"/>
    <w:rsid w:val="001D3546"/>
    <w:rsid w:val="001D3594"/>
    <w:rsid w:val="001D380D"/>
    <w:rsid w:val="001D38DB"/>
    <w:rsid w:val="001D42A2"/>
    <w:rsid w:val="001D4403"/>
    <w:rsid w:val="001D4AC8"/>
    <w:rsid w:val="001D4BC6"/>
    <w:rsid w:val="001D5907"/>
    <w:rsid w:val="001D5E87"/>
    <w:rsid w:val="001D5EC6"/>
    <w:rsid w:val="001D6680"/>
    <w:rsid w:val="001D68BB"/>
    <w:rsid w:val="001D7261"/>
    <w:rsid w:val="001D7402"/>
    <w:rsid w:val="001D7630"/>
    <w:rsid w:val="001E024F"/>
    <w:rsid w:val="001E0504"/>
    <w:rsid w:val="001E09A6"/>
    <w:rsid w:val="001E15B3"/>
    <w:rsid w:val="001E19D7"/>
    <w:rsid w:val="001E1A0C"/>
    <w:rsid w:val="001E220A"/>
    <w:rsid w:val="001E2A55"/>
    <w:rsid w:val="001E2CB6"/>
    <w:rsid w:val="001E2FD7"/>
    <w:rsid w:val="001E341E"/>
    <w:rsid w:val="001E4052"/>
    <w:rsid w:val="001E4579"/>
    <w:rsid w:val="001E4AED"/>
    <w:rsid w:val="001E5008"/>
    <w:rsid w:val="001E5849"/>
    <w:rsid w:val="001E60F5"/>
    <w:rsid w:val="001E6343"/>
    <w:rsid w:val="001E6DDD"/>
    <w:rsid w:val="001E7294"/>
    <w:rsid w:val="001E75CA"/>
    <w:rsid w:val="001E76E7"/>
    <w:rsid w:val="001E7AB7"/>
    <w:rsid w:val="001F01D3"/>
    <w:rsid w:val="001F02EE"/>
    <w:rsid w:val="001F0736"/>
    <w:rsid w:val="001F0942"/>
    <w:rsid w:val="001F0AC6"/>
    <w:rsid w:val="001F0E75"/>
    <w:rsid w:val="001F1744"/>
    <w:rsid w:val="001F1998"/>
    <w:rsid w:val="001F1D52"/>
    <w:rsid w:val="001F2153"/>
    <w:rsid w:val="001F2481"/>
    <w:rsid w:val="001F30E5"/>
    <w:rsid w:val="001F4278"/>
    <w:rsid w:val="001F480C"/>
    <w:rsid w:val="001F51AB"/>
    <w:rsid w:val="001F527B"/>
    <w:rsid w:val="001F555B"/>
    <w:rsid w:val="001F586E"/>
    <w:rsid w:val="001F5B50"/>
    <w:rsid w:val="001F6054"/>
    <w:rsid w:val="001F6459"/>
    <w:rsid w:val="001F692A"/>
    <w:rsid w:val="001F6ECC"/>
    <w:rsid w:val="001F7051"/>
    <w:rsid w:val="001F7C42"/>
    <w:rsid w:val="00201F2A"/>
    <w:rsid w:val="0020277D"/>
    <w:rsid w:val="00203344"/>
    <w:rsid w:val="00203A77"/>
    <w:rsid w:val="00204F50"/>
    <w:rsid w:val="00205080"/>
    <w:rsid w:val="00205924"/>
    <w:rsid w:val="00205957"/>
    <w:rsid w:val="00205C64"/>
    <w:rsid w:val="00205E23"/>
    <w:rsid w:val="00205EA1"/>
    <w:rsid w:val="0020629C"/>
    <w:rsid w:val="002063B2"/>
    <w:rsid w:val="002066C1"/>
    <w:rsid w:val="00206F4B"/>
    <w:rsid w:val="002102F2"/>
    <w:rsid w:val="00210545"/>
    <w:rsid w:val="00210B2A"/>
    <w:rsid w:val="00210E3C"/>
    <w:rsid w:val="00210E8C"/>
    <w:rsid w:val="00211007"/>
    <w:rsid w:val="002117C6"/>
    <w:rsid w:val="00211C97"/>
    <w:rsid w:val="00211CD3"/>
    <w:rsid w:val="00211E7A"/>
    <w:rsid w:val="002120E9"/>
    <w:rsid w:val="0021211E"/>
    <w:rsid w:val="0021217A"/>
    <w:rsid w:val="00212915"/>
    <w:rsid w:val="00212991"/>
    <w:rsid w:val="00212CC3"/>
    <w:rsid w:val="00213177"/>
    <w:rsid w:val="00213243"/>
    <w:rsid w:val="002140C1"/>
    <w:rsid w:val="00214BDE"/>
    <w:rsid w:val="00214C7C"/>
    <w:rsid w:val="00215189"/>
    <w:rsid w:val="00215433"/>
    <w:rsid w:val="0021589C"/>
    <w:rsid w:val="00216254"/>
    <w:rsid w:val="00216452"/>
    <w:rsid w:val="002170B0"/>
    <w:rsid w:val="002176FB"/>
    <w:rsid w:val="00220016"/>
    <w:rsid w:val="002200C2"/>
    <w:rsid w:val="00220352"/>
    <w:rsid w:val="0022044C"/>
    <w:rsid w:val="0022071B"/>
    <w:rsid w:val="00220A00"/>
    <w:rsid w:val="00220DBE"/>
    <w:rsid w:val="0022136E"/>
    <w:rsid w:val="002215F6"/>
    <w:rsid w:val="00221837"/>
    <w:rsid w:val="0022193C"/>
    <w:rsid w:val="00221AB0"/>
    <w:rsid w:val="00221F49"/>
    <w:rsid w:val="002233C3"/>
    <w:rsid w:val="0022368C"/>
    <w:rsid w:val="002238AE"/>
    <w:rsid w:val="002241E0"/>
    <w:rsid w:val="002244BC"/>
    <w:rsid w:val="00224BF8"/>
    <w:rsid w:val="0022535B"/>
    <w:rsid w:val="002258B1"/>
    <w:rsid w:val="00225933"/>
    <w:rsid w:val="002259F4"/>
    <w:rsid w:val="00225DD6"/>
    <w:rsid w:val="00225F9C"/>
    <w:rsid w:val="00225FE6"/>
    <w:rsid w:val="00226471"/>
    <w:rsid w:val="002274AE"/>
    <w:rsid w:val="00227D4E"/>
    <w:rsid w:val="00227E52"/>
    <w:rsid w:val="00227F8E"/>
    <w:rsid w:val="00230691"/>
    <w:rsid w:val="00230C88"/>
    <w:rsid w:val="00230CFC"/>
    <w:rsid w:val="00230DE3"/>
    <w:rsid w:val="00230E50"/>
    <w:rsid w:val="00231ABC"/>
    <w:rsid w:val="00231E01"/>
    <w:rsid w:val="002324A8"/>
    <w:rsid w:val="00232624"/>
    <w:rsid w:val="00233005"/>
    <w:rsid w:val="00233437"/>
    <w:rsid w:val="002344B2"/>
    <w:rsid w:val="00234EEC"/>
    <w:rsid w:val="00235236"/>
    <w:rsid w:val="00235291"/>
    <w:rsid w:val="00235399"/>
    <w:rsid w:val="002353F8"/>
    <w:rsid w:val="00235740"/>
    <w:rsid w:val="00236121"/>
    <w:rsid w:val="0023625F"/>
    <w:rsid w:val="002366FE"/>
    <w:rsid w:val="002369BB"/>
    <w:rsid w:val="00236B58"/>
    <w:rsid w:val="00236BF0"/>
    <w:rsid w:val="0023770A"/>
    <w:rsid w:val="00237D3D"/>
    <w:rsid w:val="00237F56"/>
    <w:rsid w:val="002404D9"/>
    <w:rsid w:val="00240A91"/>
    <w:rsid w:val="002415C0"/>
    <w:rsid w:val="002417BC"/>
    <w:rsid w:val="0024194A"/>
    <w:rsid w:val="00241B35"/>
    <w:rsid w:val="00241B49"/>
    <w:rsid w:val="00242AEE"/>
    <w:rsid w:val="002433DA"/>
    <w:rsid w:val="002435E1"/>
    <w:rsid w:val="002436B6"/>
    <w:rsid w:val="002443AB"/>
    <w:rsid w:val="00244415"/>
    <w:rsid w:val="00244BBA"/>
    <w:rsid w:val="0024516B"/>
    <w:rsid w:val="00245D1B"/>
    <w:rsid w:val="00246098"/>
    <w:rsid w:val="00246940"/>
    <w:rsid w:val="002469F1"/>
    <w:rsid w:val="00246B3B"/>
    <w:rsid w:val="00246BFD"/>
    <w:rsid w:val="00246C32"/>
    <w:rsid w:val="002471BE"/>
    <w:rsid w:val="00247BBB"/>
    <w:rsid w:val="00247FF6"/>
    <w:rsid w:val="00250081"/>
    <w:rsid w:val="00250115"/>
    <w:rsid w:val="00250561"/>
    <w:rsid w:val="002520C9"/>
    <w:rsid w:val="002527B6"/>
    <w:rsid w:val="002528AF"/>
    <w:rsid w:val="0025342F"/>
    <w:rsid w:val="00253751"/>
    <w:rsid w:val="002539EB"/>
    <w:rsid w:val="00254397"/>
    <w:rsid w:val="002544B9"/>
    <w:rsid w:val="00254CF5"/>
    <w:rsid w:val="00255FA3"/>
    <w:rsid w:val="00256315"/>
    <w:rsid w:val="0025656A"/>
    <w:rsid w:val="002566D5"/>
    <w:rsid w:val="0025688F"/>
    <w:rsid w:val="00257BBA"/>
    <w:rsid w:val="00257E17"/>
    <w:rsid w:val="00262072"/>
    <w:rsid w:val="002621D4"/>
    <w:rsid w:val="002622A7"/>
    <w:rsid w:val="002623F6"/>
    <w:rsid w:val="00262A3E"/>
    <w:rsid w:val="00262C85"/>
    <w:rsid w:val="00262E6E"/>
    <w:rsid w:val="00262F00"/>
    <w:rsid w:val="002630B0"/>
    <w:rsid w:val="0026379F"/>
    <w:rsid w:val="00263A2C"/>
    <w:rsid w:val="002641B7"/>
    <w:rsid w:val="002647D1"/>
    <w:rsid w:val="00264A47"/>
    <w:rsid w:val="00265412"/>
    <w:rsid w:val="002654F7"/>
    <w:rsid w:val="00265742"/>
    <w:rsid w:val="00265DEB"/>
    <w:rsid w:val="00265E73"/>
    <w:rsid w:val="00270506"/>
    <w:rsid w:val="00270B50"/>
    <w:rsid w:val="00270F54"/>
    <w:rsid w:val="002712CC"/>
    <w:rsid w:val="00271624"/>
    <w:rsid w:val="00271633"/>
    <w:rsid w:val="00271DFD"/>
    <w:rsid w:val="00272000"/>
    <w:rsid w:val="0027292F"/>
    <w:rsid w:val="00272C89"/>
    <w:rsid w:val="00272D5B"/>
    <w:rsid w:val="0027357C"/>
    <w:rsid w:val="002736A0"/>
    <w:rsid w:val="00274151"/>
    <w:rsid w:val="00274DB7"/>
    <w:rsid w:val="00275203"/>
    <w:rsid w:val="00275C9D"/>
    <w:rsid w:val="00275DC4"/>
    <w:rsid w:val="00275F41"/>
    <w:rsid w:val="002764F8"/>
    <w:rsid w:val="00276705"/>
    <w:rsid w:val="002773F0"/>
    <w:rsid w:val="0027767A"/>
    <w:rsid w:val="00277728"/>
    <w:rsid w:val="002778BE"/>
    <w:rsid w:val="00280E45"/>
    <w:rsid w:val="002811D0"/>
    <w:rsid w:val="0028132F"/>
    <w:rsid w:val="002828D4"/>
    <w:rsid w:val="00283384"/>
    <w:rsid w:val="002836F4"/>
    <w:rsid w:val="00284469"/>
    <w:rsid w:val="002844EA"/>
    <w:rsid w:val="002848AB"/>
    <w:rsid w:val="00284A50"/>
    <w:rsid w:val="002852DD"/>
    <w:rsid w:val="00285BAA"/>
    <w:rsid w:val="002863D7"/>
    <w:rsid w:val="0028653F"/>
    <w:rsid w:val="00286F35"/>
    <w:rsid w:val="002875FF"/>
    <w:rsid w:val="002878F5"/>
    <w:rsid w:val="00287A80"/>
    <w:rsid w:val="00287FAD"/>
    <w:rsid w:val="0029001A"/>
    <w:rsid w:val="00290E6A"/>
    <w:rsid w:val="00290FE7"/>
    <w:rsid w:val="00291014"/>
    <w:rsid w:val="00291295"/>
    <w:rsid w:val="002915CF"/>
    <w:rsid w:val="00291B06"/>
    <w:rsid w:val="002922FB"/>
    <w:rsid w:val="002928D6"/>
    <w:rsid w:val="002931E8"/>
    <w:rsid w:val="00293AD1"/>
    <w:rsid w:val="0029403A"/>
    <w:rsid w:val="00294300"/>
    <w:rsid w:val="002943C6"/>
    <w:rsid w:val="002944D9"/>
    <w:rsid w:val="00294A13"/>
    <w:rsid w:val="0029573A"/>
    <w:rsid w:val="00295EB4"/>
    <w:rsid w:val="002967B2"/>
    <w:rsid w:val="00296A91"/>
    <w:rsid w:val="00296E5B"/>
    <w:rsid w:val="00297140"/>
    <w:rsid w:val="0029753D"/>
    <w:rsid w:val="00297647"/>
    <w:rsid w:val="00297D83"/>
    <w:rsid w:val="002A0204"/>
    <w:rsid w:val="002A0377"/>
    <w:rsid w:val="002A04E4"/>
    <w:rsid w:val="002A069B"/>
    <w:rsid w:val="002A1DEF"/>
    <w:rsid w:val="002A3034"/>
    <w:rsid w:val="002A315E"/>
    <w:rsid w:val="002A345C"/>
    <w:rsid w:val="002A3C2C"/>
    <w:rsid w:val="002A3EC1"/>
    <w:rsid w:val="002A4880"/>
    <w:rsid w:val="002A4C1D"/>
    <w:rsid w:val="002A4E8C"/>
    <w:rsid w:val="002A4FEB"/>
    <w:rsid w:val="002A547D"/>
    <w:rsid w:val="002A55B3"/>
    <w:rsid w:val="002A6271"/>
    <w:rsid w:val="002A71FA"/>
    <w:rsid w:val="002A744D"/>
    <w:rsid w:val="002A74E5"/>
    <w:rsid w:val="002A7567"/>
    <w:rsid w:val="002A75F5"/>
    <w:rsid w:val="002A7955"/>
    <w:rsid w:val="002A797A"/>
    <w:rsid w:val="002A7CF2"/>
    <w:rsid w:val="002B02A5"/>
    <w:rsid w:val="002B094F"/>
    <w:rsid w:val="002B1071"/>
    <w:rsid w:val="002B1144"/>
    <w:rsid w:val="002B1EDE"/>
    <w:rsid w:val="002B228F"/>
    <w:rsid w:val="002B24BA"/>
    <w:rsid w:val="002B281F"/>
    <w:rsid w:val="002B2B6A"/>
    <w:rsid w:val="002B2D40"/>
    <w:rsid w:val="002B2F0A"/>
    <w:rsid w:val="002B301A"/>
    <w:rsid w:val="002B32EA"/>
    <w:rsid w:val="002B359A"/>
    <w:rsid w:val="002B5280"/>
    <w:rsid w:val="002B53F7"/>
    <w:rsid w:val="002B5464"/>
    <w:rsid w:val="002B705F"/>
    <w:rsid w:val="002B708F"/>
    <w:rsid w:val="002C0139"/>
    <w:rsid w:val="002C015C"/>
    <w:rsid w:val="002C034D"/>
    <w:rsid w:val="002C04C2"/>
    <w:rsid w:val="002C0A1B"/>
    <w:rsid w:val="002C1103"/>
    <w:rsid w:val="002C1414"/>
    <w:rsid w:val="002C1646"/>
    <w:rsid w:val="002C2353"/>
    <w:rsid w:val="002C257F"/>
    <w:rsid w:val="002C2754"/>
    <w:rsid w:val="002C2BD3"/>
    <w:rsid w:val="002C2DB7"/>
    <w:rsid w:val="002C2DF2"/>
    <w:rsid w:val="002C30BD"/>
    <w:rsid w:val="002C30EB"/>
    <w:rsid w:val="002C34B7"/>
    <w:rsid w:val="002C3AC9"/>
    <w:rsid w:val="002C4114"/>
    <w:rsid w:val="002C4843"/>
    <w:rsid w:val="002C4CE4"/>
    <w:rsid w:val="002C51AB"/>
    <w:rsid w:val="002C5466"/>
    <w:rsid w:val="002C5DEC"/>
    <w:rsid w:val="002C6658"/>
    <w:rsid w:val="002C680F"/>
    <w:rsid w:val="002C6904"/>
    <w:rsid w:val="002C76B6"/>
    <w:rsid w:val="002C7CD7"/>
    <w:rsid w:val="002D0142"/>
    <w:rsid w:val="002D0A16"/>
    <w:rsid w:val="002D0A1A"/>
    <w:rsid w:val="002D0B3C"/>
    <w:rsid w:val="002D1374"/>
    <w:rsid w:val="002D1B34"/>
    <w:rsid w:val="002D24B4"/>
    <w:rsid w:val="002D2D9A"/>
    <w:rsid w:val="002D2F1E"/>
    <w:rsid w:val="002D31EB"/>
    <w:rsid w:val="002D362F"/>
    <w:rsid w:val="002D3A3A"/>
    <w:rsid w:val="002D4ABD"/>
    <w:rsid w:val="002D4F0A"/>
    <w:rsid w:val="002D5731"/>
    <w:rsid w:val="002D5F49"/>
    <w:rsid w:val="002D6468"/>
    <w:rsid w:val="002D68C8"/>
    <w:rsid w:val="002D6DE5"/>
    <w:rsid w:val="002D77B4"/>
    <w:rsid w:val="002D7FA2"/>
    <w:rsid w:val="002E079C"/>
    <w:rsid w:val="002E0CF0"/>
    <w:rsid w:val="002E11DA"/>
    <w:rsid w:val="002E14EC"/>
    <w:rsid w:val="002E1F81"/>
    <w:rsid w:val="002E2B27"/>
    <w:rsid w:val="002E2C53"/>
    <w:rsid w:val="002E2F76"/>
    <w:rsid w:val="002E3038"/>
    <w:rsid w:val="002E3061"/>
    <w:rsid w:val="002E32DE"/>
    <w:rsid w:val="002E3353"/>
    <w:rsid w:val="002E3A6D"/>
    <w:rsid w:val="002E494A"/>
    <w:rsid w:val="002E4E85"/>
    <w:rsid w:val="002E5A65"/>
    <w:rsid w:val="002E5BE2"/>
    <w:rsid w:val="002E66C8"/>
    <w:rsid w:val="002E6EC0"/>
    <w:rsid w:val="002E7ADD"/>
    <w:rsid w:val="002F0965"/>
    <w:rsid w:val="002F1546"/>
    <w:rsid w:val="002F17AD"/>
    <w:rsid w:val="002F1ABD"/>
    <w:rsid w:val="002F1AF8"/>
    <w:rsid w:val="002F1C22"/>
    <w:rsid w:val="002F26C1"/>
    <w:rsid w:val="002F2E60"/>
    <w:rsid w:val="002F3166"/>
    <w:rsid w:val="002F41D5"/>
    <w:rsid w:val="002F47F5"/>
    <w:rsid w:val="002F52F7"/>
    <w:rsid w:val="002F5998"/>
    <w:rsid w:val="002F5A88"/>
    <w:rsid w:val="002F5DCB"/>
    <w:rsid w:val="002F600D"/>
    <w:rsid w:val="002F61FD"/>
    <w:rsid w:val="002F6707"/>
    <w:rsid w:val="002F68F9"/>
    <w:rsid w:val="002F6B02"/>
    <w:rsid w:val="002F7868"/>
    <w:rsid w:val="002F7C94"/>
    <w:rsid w:val="002F7F5D"/>
    <w:rsid w:val="00300275"/>
    <w:rsid w:val="0030054E"/>
    <w:rsid w:val="003008E3"/>
    <w:rsid w:val="003009D3"/>
    <w:rsid w:val="00300A56"/>
    <w:rsid w:val="00300C48"/>
    <w:rsid w:val="00302314"/>
    <w:rsid w:val="003024F2"/>
    <w:rsid w:val="0030288C"/>
    <w:rsid w:val="00302A1B"/>
    <w:rsid w:val="00302DA0"/>
    <w:rsid w:val="00303472"/>
    <w:rsid w:val="0030385F"/>
    <w:rsid w:val="00303C6B"/>
    <w:rsid w:val="00303E32"/>
    <w:rsid w:val="00304767"/>
    <w:rsid w:val="00304B33"/>
    <w:rsid w:val="00305378"/>
    <w:rsid w:val="0030552B"/>
    <w:rsid w:val="003055E2"/>
    <w:rsid w:val="00305847"/>
    <w:rsid w:val="00305889"/>
    <w:rsid w:val="00306172"/>
    <w:rsid w:val="0030621C"/>
    <w:rsid w:val="0030662A"/>
    <w:rsid w:val="00306749"/>
    <w:rsid w:val="003069C1"/>
    <w:rsid w:val="00306B5D"/>
    <w:rsid w:val="00306BA5"/>
    <w:rsid w:val="00306F3D"/>
    <w:rsid w:val="003072AA"/>
    <w:rsid w:val="003074D7"/>
    <w:rsid w:val="00307719"/>
    <w:rsid w:val="003100A6"/>
    <w:rsid w:val="0031050C"/>
    <w:rsid w:val="0031106B"/>
    <w:rsid w:val="003112CF"/>
    <w:rsid w:val="0031148E"/>
    <w:rsid w:val="003122E9"/>
    <w:rsid w:val="00312384"/>
    <w:rsid w:val="00313E8E"/>
    <w:rsid w:val="003141AF"/>
    <w:rsid w:val="00314C15"/>
    <w:rsid w:val="0031503D"/>
    <w:rsid w:val="00315281"/>
    <w:rsid w:val="003155D8"/>
    <w:rsid w:val="003156FD"/>
    <w:rsid w:val="003157AA"/>
    <w:rsid w:val="003159EC"/>
    <w:rsid w:val="00315A30"/>
    <w:rsid w:val="0031685F"/>
    <w:rsid w:val="00316AAF"/>
    <w:rsid w:val="003171CC"/>
    <w:rsid w:val="003172E1"/>
    <w:rsid w:val="00317AC5"/>
    <w:rsid w:val="00317ACD"/>
    <w:rsid w:val="003206BC"/>
    <w:rsid w:val="0032071D"/>
    <w:rsid w:val="0032097C"/>
    <w:rsid w:val="003210A7"/>
    <w:rsid w:val="0032113D"/>
    <w:rsid w:val="00321249"/>
    <w:rsid w:val="00321392"/>
    <w:rsid w:val="00321D43"/>
    <w:rsid w:val="00321D60"/>
    <w:rsid w:val="00321DCC"/>
    <w:rsid w:val="00321E74"/>
    <w:rsid w:val="00321EBB"/>
    <w:rsid w:val="003220F2"/>
    <w:rsid w:val="003222F7"/>
    <w:rsid w:val="003224A7"/>
    <w:rsid w:val="003226CC"/>
    <w:rsid w:val="00322970"/>
    <w:rsid w:val="00322BE0"/>
    <w:rsid w:val="00322F71"/>
    <w:rsid w:val="00323417"/>
    <w:rsid w:val="0032401D"/>
    <w:rsid w:val="0032405D"/>
    <w:rsid w:val="003240A5"/>
    <w:rsid w:val="003242C8"/>
    <w:rsid w:val="003244D1"/>
    <w:rsid w:val="00324511"/>
    <w:rsid w:val="003248AC"/>
    <w:rsid w:val="00324CA1"/>
    <w:rsid w:val="00325774"/>
    <w:rsid w:val="00325816"/>
    <w:rsid w:val="0032665E"/>
    <w:rsid w:val="003267E3"/>
    <w:rsid w:val="00326E2B"/>
    <w:rsid w:val="00326FD9"/>
    <w:rsid w:val="0032704E"/>
    <w:rsid w:val="00327078"/>
    <w:rsid w:val="00327658"/>
    <w:rsid w:val="0032773D"/>
    <w:rsid w:val="00327780"/>
    <w:rsid w:val="00327CD4"/>
    <w:rsid w:val="003303A1"/>
    <w:rsid w:val="003306BB"/>
    <w:rsid w:val="00330A3B"/>
    <w:rsid w:val="003313E4"/>
    <w:rsid w:val="003318E4"/>
    <w:rsid w:val="00331C0A"/>
    <w:rsid w:val="0033245B"/>
    <w:rsid w:val="003325F4"/>
    <w:rsid w:val="00332BA1"/>
    <w:rsid w:val="0033335B"/>
    <w:rsid w:val="00333B25"/>
    <w:rsid w:val="0033417E"/>
    <w:rsid w:val="003344DC"/>
    <w:rsid w:val="00334B9B"/>
    <w:rsid w:val="00335802"/>
    <w:rsid w:val="00336A31"/>
    <w:rsid w:val="003372CC"/>
    <w:rsid w:val="0034013C"/>
    <w:rsid w:val="00340AAE"/>
    <w:rsid w:val="003410D3"/>
    <w:rsid w:val="0034150E"/>
    <w:rsid w:val="00341D53"/>
    <w:rsid w:val="00341E58"/>
    <w:rsid w:val="00341F56"/>
    <w:rsid w:val="0034284C"/>
    <w:rsid w:val="0034326A"/>
    <w:rsid w:val="00343660"/>
    <w:rsid w:val="0034389C"/>
    <w:rsid w:val="0034448D"/>
    <w:rsid w:val="003446F6"/>
    <w:rsid w:val="003447A8"/>
    <w:rsid w:val="00344DDD"/>
    <w:rsid w:val="003457FA"/>
    <w:rsid w:val="00345DB9"/>
    <w:rsid w:val="00345EA7"/>
    <w:rsid w:val="00346724"/>
    <w:rsid w:val="003467D6"/>
    <w:rsid w:val="003507BF"/>
    <w:rsid w:val="00350EEF"/>
    <w:rsid w:val="003522C9"/>
    <w:rsid w:val="00352A41"/>
    <w:rsid w:val="00352DE9"/>
    <w:rsid w:val="00352EAD"/>
    <w:rsid w:val="00352FD3"/>
    <w:rsid w:val="003531A3"/>
    <w:rsid w:val="003531D5"/>
    <w:rsid w:val="003538A1"/>
    <w:rsid w:val="00353EA4"/>
    <w:rsid w:val="00354AB2"/>
    <w:rsid w:val="00354E45"/>
    <w:rsid w:val="00354EAB"/>
    <w:rsid w:val="00355283"/>
    <w:rsid w:val="00355488"/>
    <w:rsid w:val="003560E4"/>
    <w:rsid w:val="003563BC"/>
    <w:rsid w:val="0035645B"/>
    <w:rsid w:val="003575FF"/>
    <w:rsid w:val="00357DE7"/>
    <w:rsid w:val="003603C7"/>
    <w:rsid w:val="0036091E"/>
    <w:rsid w:val="003609DD"/>
    <w:rsid w:val="00360A10"/>
    <w:rsid w:val="00360E78"/>
    <w:rsid w:val="0036153E"/>
    <w:rsid w:val="00361BDB"/>
    <w:rsid w:val="0036204B"/>
    <w:rsid w:val="00362830"/>
    <w:rsid w:val="00363D1D"/>
    <w:rsid w:val="00363FB0"/>
    <w:rsid w:val="00364144"/>
    <w:rsid w:val="003641F6"/>
    <w:rsid w:val="00364456"/>
    <w:rsid w:val="003644AE"/>
    <w:rsid w:val="00364994"/>
    <w:rsid w:val="00364B7C"/>
    <w:rsid w:val="00364DB9"/>
    <w:rsid w:val="0036526F"/>
    <w:rsid w:val="00366E2D"/>
    <w:rsid w:val="00366F35"/>
    <w:rsid w:val="0036721E"/>
    <w:rsid w:val="00367458"/>
    <w:rsid w:val="00367BC5"/>
    <w:rsid w:val="00367F78"/>
    <w:rsid w:val="0037052E"/>
    <w:rsid w:val="003706CA"/>
    <w:rsid w:val="003716F3"/>
    <w:rsid w:val="003716FE"/>
    <w:rsid w:val="003717DF"/>
    <w:rsid w:val="00371C19"/>
    <w:rsid w:val="00371EEA"/>
    <w:rsid w:val="00373BE9"/>
    <w:rsid w:val="00373C44"/>
    <w:rsid w:val="00374462"/>
    <w:rsid w:val="00374D65"/>
    <w:rsid w:val="003756E0"/>
    <w:rsid w:val="0037724C"/>
    <w:rsid w:val="003774C7"/>
    <w:rsid w:val="00377B4C"/>
    <w:rsid w:val="00377D74"/>
    <w:rsid w:val="0038029C"/>
    <w:rsid w:val="00380599"/>
    <w:rsid w:val="003808DE"/>
    <w:rsid w:val="0038172C"/>
    <w:rsid w:val="0038209B"/>
    <w:rsid w:val="00382119"/>
    <w:rsid w:val="00382354"/>
    <w:rsid w:val="00382C34"/>
    <w:rsid w:val="00383847"/>
    <w:rsid w:val="00383929"/>
    <w:rsid w:val="00383BD1"/>
    <w:rsid w:val="00383F9F"/>
    <w:rsid w:val="00384248"/>
    <w:rsid w:val="00384675"/>
    <w:rsid w:val="00384F35"/>
    <w:rsid w:val="003857D7"/>
    <w:rsid w:val="00385CD9"/>
    <w:rsid w:val="00385E60"/>
    <w:rsid w:val="00386058"/>
    <w:rsid w:val="00386F50"/>
    <w:rsid w:val="003873AD"/>
    <w:rsid w:val="003876C6"/>
    <w:rsid w:val="00387D0E"/>
    <w:rsid w:val="00390112"/>
    <w:rsid w:val="0039093B"/>
    <w:rsid w:val="00391098"/>
    <w:rsid w:val="00391366"/>
    <w:rsid w:val="00392092"/>
    <w:rsid w:val="00393CB2"/>
    <w:rsid w:val="003949EE"/>
    <w:rsid w:val="00394E86"/>
    <w:rsid w:val="00395B68"/>
    <w:rsid w:val="00395E15"/>
    <w:rsid w:val="003962AE"/>
    <w:rsid w:val="003962B4"/>
    <w:rsid w:val="003962E1"/>
    <w:rsid w:val="00396931"/>
    <w:rsid w:val="00396AB8"/>
    <w:rsid w:val="00396AF5"/>
    <w:rsid w:val="003976DC"/>
    <w:rsid w:val="003978C6"/>
    <w:rsid w:val="00397E32"/>
    <w:rsid w:val="003A11AA"/>
    <w:rsid w:val="003A1493"/>
    <w:rsid w:val="003A14D6"/>
    <w:rsid w:val="003A1549"/>
    <w:rsid w:val="003A15A4"/>
    <w:rsid w:val="003A1997"/>
    <w:rsid w:val="003A1A93"/>
    <w:rsid w:val="003A2113"/>
    <w:rsid w:val="003A22A5"/>
    <w:rsid w:val="003A2B9A"/>
    <w:rsid w:val="003A30DF"/>
    <w:rsid w:val="003A35A6"/>
    <w:rsid w:val="003A4374"/>
    <w:rsid w:val="003A45BA"/>
    <w:rsid w:val="003A49A6"/>
    <w:rsid w:val="003A4EDE"/>
    <w:rsid w:val="003A4FB9"/>
    <w:rsid w:val="003A4FF5"/>
    <w:rsid w:val="003A5023"/>
    <w:rsid w:val="003A5575"/>
    <w:rsid w:val="003A5AB1"/>
    <w:rsid w:val="003A63BC"/>
    <w:rsid w:val="003A6AB9"/>
    <w:rsid w:val="003A7739"/>
    <w:rsid w:val="003A7AFA"/>
    <w:rsid w:val="003A7EA1"/>
    <w:rsid w:val="003B05E7"/>
    <w:rsid w:val="003B0723"/>
    <w:rsid w:val="003B07DB"/>
    <w:rsid w:val="003B0865"/>
    <w:rsid w:val="003B0997"/>
    <w:rsid w:val="003B0C4F"/>
    <w:rsid w:val="003B0FB8"/>
    <w:rsid w:val="003B15FD"/>
    <w:rsid w:val="003B1A88"/>
    <w:rsid w:val="003B1B6F"/>
    <w:rsid w:val="003B1BD4"/>
    <w:rsid w:val="003B2C33"/>
    <w:rsid w:val="003B2C34"/>
    <w:rsid w:val="003B3349"/>
    <w:rsid w:val="003B347F"/>
    <w:rsid w:val="003B3A3D"/>
    <w:rsid w:val="003B4B38"/>
    <w:rsid w:val="003B4D92"/>
    <w:rsid w:val="003B4F3B"/>
    <w:rsid w:val="003B5218"/>
    <w:rsid w:val="003B5252"/>
    <w:rsid w:val="003B5BE2"/>
    <w:rsid w:val="003B6052"/>
    <w:rsid w:val="003B60FB"/>
    <w:rsid w:val="003B64FD"/>
    <w:rsid w:val="003B6839"/>
    <w:rsid w:val="003B72A6"/>
    <w:rsid w:val="003B7608"/>
    <w:rsid w:val="003B771D"/>
    <w:rsid w:val="003B7934"/>
    <w:rsid w:val="003B7ACC"/>
    <w:rsid w:val="003B7C00"/>
    <w:rsid w:val="003C113F"/>
    <w:rsid w:val="003C1371"/>
    <w:rsid w:val="003C15EE"/>
    <w:rsid w:val="003C1620"/>
    <w:rsid w:val="003C1754"/>
    <w:rsid w:val="003C1919"/>
    <w:rsid w:val="003C1A5F"/>
    <w:rsid w:val="003C218F"/>
    <w:rsid w:val="003C257C"/>
    <w:rsid w:val="003C35E2"/>
    <w:rsid w:val="003C392D"/>
    <w:rsid w:val="003C3F53"/>
    <w:rsid w:val="003C4378"/>
    <w:rsid w:val="003C43B9"/>
    <w:rsid w:val="003C47BD"/>
    <w:rsid w:val="003C4F08"/>
    <w:rsid w:val="003C5E57"/>
    <w:rsid w:val="003C5F38"/>
    <w:rsid w:val="003C65D8"/>
    <w:rsid w:val="003C6795"/>
    <w:rsid w:val="003C686E"/>
    <w:rsid w:val="003C75B1"/>
    <w:rsid w:val="003C7B76"/>
    <w:rsid w:val="003C7E06"/>
    <w:rsid w:val="003D047B"/>
    <w:rsid w:val="003D06D7"/>
    <w:rsid w:val="003D1264"/>
    <w:rsid w:val="003D15C9"/>
    <w:rsid w:val="003D1D69"/>
    <w:rsid w:val="003D1F6F"/>
    <w:rsid w:val="003D200C"/>
    <w:rsid w:val="003D216E"/>
    <w:rsid w:val="003D240D"/>
    <w:rsid w:val="003D3267"/>
    <w:rsid w:val="003D3370"/>
    <w:rsid w:val="003D4485"/>
    <w:rsid w:val="003D45FC"/>
    <w:rsid w:val="003D4617"/>
    <w:rsid w:val="003D4BEC"/>
    <w:rsid w:val="003D532F"/>
    <w:rsid w:val="003D570C"/>
    <w:rsid w:val="003D587B"/>
    <w:rsid w:val="003D59F1"/>
    <w:rsid w:val="003D6776"/>
    <w:rsid w:val="003D68D3"/>
    <w:rsid w:val="003D6AF3"/>
    <w:rsid w:val="003D6D31"/>
    <w:rsid w:val="003D6E33"/>
    <w:rsid w:val="003D7173"/>
    <w:rsid w:val="003D7423"/>
    <w:rsid w:val="003D74F8"/>
    <w:rsid w:val="003E08BF"/>
    <w:rsid w:val="003E1A58"/>
    <w:rsid w:val="003E1DF1"/>
    <w:rsid w:val="003E220F"/>
    <w:rsid w:val="003E2314"/>
    <w:rsid w:val="003E2370"/>
    <w:rsid w:val="003E29C2"/>
    <w:rsid w:val="003E2BE1"/>
    <w:rsid w:val="003E3156"/>
    <w:rsid w:val="003E330A"/>
    <w:rsid w:val="003E3645"/>
    <w:rsid w:val="003E389D"/>
    <w:rsid w:val="003E396D"/>
    <w:rsid w:val="003E3DC3"/>
    <w:rsid w:val="003E41B6"/>
    <w:rsid w:val="003E42F2"/>
    <w:rsid w:val="003E44F6"/>
    <w:rsid w:val="003E4654"/>
    <w:rsid w:val="003E4A34"/>
    <w:rsid w:val="003E4CD1"/>
    <w:rsid w:val="003E5965"/>
    <w:rsid w:val="003E5A4E"/>
    <w:rsid w:val="003E5ACE"/>
    <w:rsid w:val="003E6E23"/>
    <w:rsid w:val="003E7040"/>
    <w:rsid w:val="003E7291"/>
    <w:rsid w:val="003E740B"/>
    <w:rsid w:val="003F01BE"/>
    <w:rsid w:val="003F0B59"/>
    <w:rsid w:val="003F0CD3"/>
    <w:rsid w:val="003F0DB3"/>
    <w:rsid w:val="003F0EB1"/>
    <w:rsid w:val="003F0FC0"/>
    <w:rsid w:val="003F14EC"/>
    <w:rsid w:val="003F16C8"/>
    <w:rsid w:val="003F1799"/>
    <w:rsid w:val="003F1821"/>
    <w:rsid w:val="003F1883"/>
    <w:rsid w:val="003F2006"/>
    <w:rsid w:val="003F21A0"/>
    <w:rsid w:val="003F25E8"/>
    <w:rsid w:val="003F2678"/>
    <w:rsid w:val="003F2830"/>
    <w:rsid w:val="003F2B02"/>
    <w:rsid w:val="003F2BF4"/>
    <w:rsid w:val="003F3233"/>
    <w:rsid w:val="003F3661"/>
    <w:rsid w:val="003F3936"/>
    <w:rsid w:val="003F3EB1"/>
    <w:rsid w:val="003F43BA"/>
    <w:rsid w:val="003F5012"/>
    <w:rsid w:val="003F5302"/>
    <w:rsid w:val="003F55A5"/>
    <w:rsid w:val="003F6239"/>
    <w:rsid w:val="003F62FB"/>
    <w:rsid w:val="003F63B3"/>
    <w:rsid w:val="003F6A10"/>
    <w:rsid w:val="003F6B18"/>
    <w:rsid w:val="003F6D44"/>
    <w:rsid w:val="003F7BFE"/>
    <w:rsid w:val="0040041B"/>
    <w:rsid w:val="0040044E"/>
    <w:rsid w:val="0040064F"/>
    <w:rsid w:val="00401CDE"/>
    <w:rsid w:val="0040345E"/>
    <w:rsid w:val="004035B2"/>
    <w:rsid w:val="004042E4"/>
    <w:rsid w:val="00404FC5"/>
    <w:rsid w:val="00404FD9"/>
    <w:rsid w:val="00405033"/>
    <w:rsid w:val="004057E1"/>
    <w:rsid w:val="00406A4D"/>
    <w:rsid w:val="004073C5"/>
    <w:rsid w:val="004074E2"/>
    <w:rsid w:val="00407A50"/>
    <w:rsid w:val="00407D74"/>
    <w:rsid w:val="004101C7"/>
    <w:rsid w:val="004103BA"/>
    <w:rsid w:val="00410B07"/>
    <w:rsid w:val="00410DD2"/>
    <w:rsid w:val="00411C30"/>
    <w:rsid w:val="004122E2"/>
    <w:rsid w:val="00412693"/>
    <w:rsid w:val="004126EF"/>
    <w:rsid w:val="004129F8"/>
    <w:rsid w:val="0041323D"/>
    <w:rsid w:val="00414014"/>
    <w:rsid w:val="004145BF"/>
    <w:rsid w:val="004145E0"/>
    <w:rsid w:val="00414EE9"/>
    <w:rsid w:val="004151B8"/>
    <w:rsid w:val="004152E5"/>
    <w:rsid w:val="004153D2"/>
    <w:rsid w:val="00415D14"/>
    <w:rsid w:val="004161AF"/>
    <w:rsid w:val="004168E2"/>
    <w:rsid w:val="00416BC6"/>
    <w:rsid w:val="00416EE6"/>
    <w:rsid w:val="00417550"/>
    <w:rsid w:val="00417591"/>
    <w:rsid w:val="004175AD"/>
    <w:rsid w:val="00420275"/>
    <w:rsid w:val="004202CC"/>
    <w:rsid w:val="004204DB"/>
    <w:rsid w:val="00420C12"/>
    <w:rsid w:val="00420C4B"/>
    <w:rsid w:val="00420E0B"/>
    <w:rsid w:val="00420E67"/>
    <w:rsid w:val="00420FB5"/>
    <w:rsid w:val="00421204"/>
    <w:rsid w:val="00421BB1"/>
    <w:rsid w:val="00421F74"/>
    <w:rsid w:val="00422672"/>
    <w:rsid w:val="00422CC0"/>
    <w:rsid w:val="00422D20"/>
    <w:rsid w:val="00422E0A"/>
    <w:rsid w:val="00422E92"/>
    <w:rsid w:val="00422EE0"/>
    <w:rsid w:val="0042329E"/>
    <w:rsid w:val="00423CCE"/>
    <w:rsid w:val="00425130"/>
    <w:rsid w:val="00425256"/>
    <w:rsid w:val="00425453"/>
    <w:rsid w:val="004257C0"/>
    <w:rsid w:val="00425A69"/>
    <w:rsid w:val="00425ABA"/>
    <w:rsid w:val="00426FE0"/>
    <w:rsid w:val="0042780B"/>
    <w:rsid w:val="0042795F"/>
    <w:rsid w:val="0042797F"/>
    <w:rsid w:val="00427A79"/>
    <w:rsid w:val="00427DF7"/>
    <w:rsid w:val="00430B40"/>
    <w:rsid w:val="00430D1B"/>
    <w:rsid w:val="004313FF"/>
    <w:rsid w:val="00432240"/>
    <w:rsid w:val="004329BA"/>
    <w:rsid w:val="00432C74"/>
    <w:rsid w:val="004333FF"/>
    <w:rsid w:val="004337DB"/>
    <w:rsid w:val="00433DD2"/>
    <w:rsid w:val="00433E62"/>
    <w:rsid w:val="004341E7"/>
    <w:rsid w:val="0043529D"/>
    <w:rsid w:val="004353A4"/>
    <w:rsid w:val="0043543F"/>
    <w:rsid w:val="004356B9"/>
    <w:rsid w:val="00436925"/>
    <w:rsid w:val="00436A5D"/>
    <w:rsid w:val="00436E63"/>
    <w:rsid w:val="00437906"/>
    <w:rsid w:val="00437C2C"/>
    <w:rsid w:val="004401B8"/>
    <w:rsid w:val="0044111A"/>
    <w:rsid w:val="00441351"/>
    <w:rsid w:val="00441456"/>
    <w:rsid w:val="004415B0"/>
    <w:rsid w:val="00441CC8"/>
    <w:rsid w:val="00441EBE"/>
    <w:rsid w:val="0044207A"/>
    <w:rsid w:val="00442915"/>
    <w:rsid w:val="004440FD"/>
    <w:rsid w:val="00444187"/>
    <w:rsid w:val="004447DE"/>
    <w:rsid w:val="00444923"/>
    <w:rsid w:val="00444D7E"/>
    <w:rsid w:val="004453DE"/>
    <w:rsid w:val="00445612"/>
    <w:rsid w:val="0044594A"/>
    <w:rsid w:val="00445D00"/>
    <w:rsid w:val="00445F1E"/>
    <w:rsid w:val="004464E1"/>
    <w:rsid w:val="0044691E"/>
    <w:rsid w:val="00446D46"/>
    <w:rsid w:val="0044709A"/>
    <w:rsid w:val="004470E0"/>
    <w:rsid w:val="004503AB"/>
    <w:rsid w:val="00450701"/>
    <w:rsid w:val="0045111D"/>
    <w:rsid w:val="0045124A"/>
    <w:rsid w:val="00451415"/>
    <w:rsid w:val="00451F9C"/>
    <w:rsid w:val="004521B6"/>
    <w:rsid w:val="00452916"/>
    <w:rsid w:val="00452A9D"/>
    <w:rsid w:val="00452E1B"/>
    <w:rsid w:val="00452F0F"/>
    <w:rsid w:val="00452F88"/>
    <w:rsid w:val="00452FBC"/>
    <w:rsid w:val="0045353C"/>
    <w:rsid w:val="00453E4E"/>
    <w:rsid w:val="00453E7A"/>
    <w:rsid w:val="004542D2"/>
    <w:rsid w:val="0045466F"/>
    <w:rsid w:val="004548DC"/>
    <w:rsid w:val="00454D01"/>
    <w:rsid w:val="004552DE"/>
    <w:rsid w:val="0045548B"/>
    <w:rsid w:val="00456153"/>
    <w:rsid w:val="00456987"/>
    <w:rsid w:val="0045769B"/>
    <w:rsid w:val="00457970"/>
    <w:rsid w:val="004579B4"/>
    <w:rsid w:val="004607DC"/>
    <w:rsid w:val="004607F4"/>
    <w:rsid w:val="00460A2D"/>
    <w:rsid w:val="0046111F"/>
    <w:rsid w:val="0046112F"/>
    <w:rsid w:val="004612D0"/>
    <w:rsid w:val="0046140E"/>
    <w:rsid w:val="00461AB5"/>
    <w:rsid w:val="00461CB0"/>
    <w:rsid w:val="00462122"/>
    <w:rsid w:val="0046216C"/>
    <w:rsid w:val="00462499"/>
    <w:rsid w:val="004624A8"/>
    <w:rsid w:val="004625FE"/>
    <w:rsid w:val="00462A98"/>
    <w:rsid w:val="00462F5B"/>
    <w:rsid w:val="00463390"/>
    <w:rsid w:val="004638AA"/>
    <w:rsid w:val="00463B25"/>
    <w:rsid w:val="00463D27"/>
    <w:rsid w:val="00464020"/>
    <w:rsid w:val="0046427C"/>
    <w:rsid w:val="0046436F"/>
    <w:rsid w:val="004647B2"/>
    <w:rsid w:val="00464DA1"/>
    <w:rsid w:val="004652D9"/>
    <w:rsid w:val="00465313"/>
    <w:rsid w:val="00465708"/>
    <w:rsid w:val="00465D63"/>
    <w:rsid w:val="00465E02"/>
    <w:rsid w:val="00466079"/>
    <w:rsid w:val="0046607C"/>
    <w:rsid w:val="0046642D"/>
    <w:rsid w:val="0046660C"/>
    <w:rsid w:val="00466EA4"/>
    <w:rsid w:val="0046724D"/>
    <w:rsid w:val="00470285"/>
    <w:rsid w:val="00470891"/>
    <w:rsid w:val="0047125E"/>
    <w:rsid w:val="004721F9"/>
    <w:rsid w:val="00472EC2"/>
    <w:rsid w:val="00474047"/>
    <w:rsid w:val="0047413D"/>
    <w:rsid w:val="004743B8"/>
    <w:rsid w:val="00474487"/>
    <w:rsid w:val="0047474E"/>
    <w:rsid w:val="004749CE"/>
    <w:rsid w:val="00474BD6"/>
    <w:rsid w:val="00474CE8"/>
    <w:rsid w:val="00474F1B"/>
    <w:rsid w:val="00475132"/>
    <w:rsid w:val="00475E07"/>
    <w:rsid w:val="0047607A"/>
    <w:rsid w:val="00476950"/>
    <w:rsid w:val="00476B0A"/>
    <w:rsid w:val="00477736"/>
    <w:rsid w:val="00477AF6"/>
    <w:rsid w:val="00477D24"/>
    <w:rsid w:val="00480658"/>
    <w:rsid w:val="0048089E"/>
    <w:rsid w:val="00480E9B"/>
    <w:rsid w:val="0048138A"/>
    <w:rsid w:val="00481568"/>
    <w:rsid w:val="00481B06"/>
    <w:rsid w:val="004827E5"/>
    <w:rsid w:val="00482BDC"/>
    <w:rsid w:val="00482CB7"/>
    <w:rsid w:val="004830B8"/>
    <w:rsid w:val="004834AA"/>
    <w:rsid w:val="00483A9C"/>
    <w:rsid w:val="00483BCE"/>
    <w:rsid w:val="00483C2A"/>
    <w:rsid w:val="00483C5B"/>
    <w:rsid w:val="00483E88"/>
    <w:rsid w:val="00484021"/>
    <w:rsid w:val="0048447D"/>
    <w:rsid w:val="00484B02"/>
    <w:rsid w:val="00484B3C"/>
    <w:rsid w:val="004850A5"/>
    <w:rsid w:val="00486DE7"/>
    <w:rsid w:val="004876AC"/>
    <w:rsid w:val="00487A39"/>
    <w:rsid w:val="00487A44"/>
    <w:rsid w:val="0049115C"/>
    <w:rsid w:val="004912AB"/>
    <w:rsid w:val="00491D64"/>
    <w:rsid w:val="00492074"/>
    <w:rsid w:val="00492280"/>
    <w:rsid w:val="00492B18"/>
    <w:rsid w:val="00493358"/>
    <w:rsid w:val="004938AD"/>
    <w:rsid w:val="00493CA3"/>
    <w:rsid w:val="00494184"/>
    <w:rsid w:val="004948BA"/>
    <w:rsid w:val="00494930"/>
    <w:rsid w:val="00494ADF"/>
    <w:rsid w:val="004951D0"/>
    <w:rsid w:val="00495B40"/>
    <w:rsid w:val="00495EB6"/>
    <w:rsid w:val="00495FD8"/>
    <w:rsid w:val="00496DDC"/>
    <w:rsid w:val="00497192"/>
    <w:rsid w:val="0049761C"/>
    <w:rsid w:val="00497779"/>
    <w:rsid w:val="004A01DB"/>
    <w:rsid w:val="004A02AC"/>
    <w:rsid w:val="004A04E8"/>
    <w:rsid w:val="004A05BA"/>
    <w:rsid w:val="004A090B"/>
    <w:rsid w:val="004A0CA7"/>
    <w:rsid w:val="004A12C2"/>
    <w:rsid w:val="004A1E90"/>
    <w:rsid w:val="004A270D"/>
    <w:rsid w:val="004A4302"/>
    <w:rsid w:val="004A4434"/>
    <w:rsid w:val="004A491C"/>
    <w:rsid w:val="004A498D"/>
    <w:rsid w:val="004A4AEB"/>
    <w:rsid w:val="004A4DD3"/>
    <w:rsid w:val="004A4FCD"/>
    <w:rsid w:val="004A5BCF"/>
    <w:rsid w:val="004A5EAF"/>
    <w:rsid w:val="004A6FC2"/>
    <w:rsid w:val="004A7195"/>
    <w:rsid w:val="004A77A8"/>
    <w:rsid w:val="004A79AC"/>
    <w:rsid w:val="004B05E2"/>
    <w:rsid w:val="004B19F0"/>
    <w:rsid w:val="004B1F9D"/>
    <w:rsid w:val="004B23E0"/>
    <w:rsid w:val="004B26C8"/>
    <w:rsid w:val="004B29E5"/>
    <w:rsid w:val="004B2D85"/>
    <w:rsid w:val="004B33A2"/>
    <w:rsid w:val="004B354D"/>
    <w:rsid w:val="004B39D5"/>
    <w:rsid w:val="004B4054"/>
    <w:rsid w:val="004B4257"/>
    <w:rsid w:val="004B4558"/>
    <w:rsid w:val="004B4575"/>
    <w:rsid w:val="004B483F"/>
    <w:rsid w:val="004B4F02"/>
    <w:rsid w:val="004B509E"/>
    <w:rsid w:val="004B55AA"/>
    <w:rsid w:val="004B5BE8"/>
    <w:rsid w:val="004B66D9"/>
    <w:rsid w:val="004B6F00"/>
    <w:rsid w:val="004B6FB5"/>
    <w:rsid w:val="004B7653"/>
    <w:rsid w:val="004B7921"/>
    <w:rsid w:val="004C009F"/>
    <w:rsid w:val="004C019B"/>
    <w:rsid w:val="004C0314"/>
    <w:rsid w:val="004C0375"/>
    <w:rsid w:val="004C044E"/>
    <w:rsid w:val="004C09E5"/>
    <w:rsid w:val="004C0B32"/>
    <w:rsid w:val="004C2591"/>
    <w:rsid w:val="004C2941"/>
    <w:rsid w:val="004C2D67"/>
    <w:rsid w:val="004C3142"/>
    <w:rsid w:val="004C3567"/>
    <w:rsid w:val="004C3B69"/>
    <w:rsid w:val="004C3D5A"/>
    <w:rsid w:val="004C4B8B"/>
    <w:rsid w:val="004C5065"/>
    <w:rsid w:val="004C5168"/>
    <w:rsid w:val="004C51C2"/>
    <w:rsid w:val="004C5FC2"/>
    <w:rsid w:val="004C6995"/>
    <w:rsid w:val="004C6A44"/>
    <w:rsid w:val="004C6BCD"/>
    <w:rsid w:val="004C7C68"/>
    <w:rsid w:val="004D01F9"/>
    <w:rsid w:val="004D052D"/>
    <w:rsid w:val="004D0842"/>
    <w:rsid w:val="004D0B8A"/>
    <w:rsid w:val="004D0FA3"/>
    <w:rsid w:val="004D12A5"/>
    <w:rsid w:val="004D1DB4"/>
    <w:rsid w:val="004D20E7"/>
    <w:rsid w:val="004D22D7"/>
    <w:rsid w:val="004D3CE0"/>
    <w:rsid w:val="004D4339"/>
    <w:rsid w:val="004D46C3"/>
    <w:rsid w:val="004D4AAE"/>
    <w:rsid w:val="004D4BF7"/>
    <w:rsid w:val="004D54EE"/>
    <w:rsid w:val="004D6471"/>
    <w:rsid w:val="004D64B8"/>
    <w:rsid w:val="004D6BC7"/>
    <w:rsid w:val="004D6C15"/>
    <w:rsid w:val="004D6E11"/>
    <w:rsid w:val="004D7462"/>
    <w:rsid w:val="004D7A2C"/>
    <w:rsid w:val="004D7F91"/>
    <w:rsid w:val="004E0625"/>
    <w:rsid w:val="004E0E26"/>
    <w:rsid w:val="004E1CF0"/>
    <w:rsid w:val="004E2B66"/>
    <w:rsid w:val="004E2D00"/>
    <w:rsid w:val="004E3989"/>
    <w:rsid w:val="004E3CBC"/>
    <w:rsid w:val="004E4220"/>
    <w:rsid w:val="004E4855"/>
    <w:rsid w:val="004E4ABD"/>
    <w:rsid w:val="004E4E29"/>
    <w:rsid w:val="004E4EC1"/>
    <w:rsid w:val="004E4EC4"/>
    <w:rsid w:val="004E581B"/>
    <w:rsid w:val="004E5A48"/>
    <w:rsid w:val="004E5CC2"/>
    <w:rsid w:val="004E5CDC"/>
    <w:rsid w:val="004E6444"/>
    <w:rsid w:val="004E6B81"/>
    <w:rsid w:val="004E79AC"/>
    <w:rsid w:val="004E7F58"/>
    <w:rsid w:val="004F04FD"/>
    <w:rsid w:val="004F0526"/>
    <w:rsid w:val="004F0919"/>
    <w:rsid w:val="004F13AD"/>
    <w:rsid w:val="004F1856"/>
    <w:rsid w:val="004F19A7"/>
    <w:rsid w:val="004F19EE"/>
    <w:rsid w:val="004F1D29"/>
    <w:rsid w:val="004F1F2B"/>
    <w:rsid w:val="004F24DA"/>
    <w:rsid w:val="004F3477"/>
    <w:rsid w:val="004F34D6"/>
    <w:rsid w:val="004F36C5"/>
    <w:rsid w:val="004F36DD"/>
    <w:rsid w:val="004F40C4"/>
    <w:rsid w:val="004F4133"/>
    <w:rsid w:val="004F4B76"/>
    <w:rsid w:val="004F542C"/>
    <w:rsid w:val="00500200"/>
    <w:rsid w:val="00500D22"/>
    <w:rsid w:val="0050133B"/>
    <w:rsid w:val="0050137A"/>
    <w:rsid w:val="00502217"/>
    <w:rsid w:val="0050227E"/>
    <w:rsid w:val="00503858"/>
    <w:rsid w:val="00503B6C"/>
    <w:rsid w:val="00504112"/>
    <w:rsid w:val="005044F8"/>
    <w:rsid w:val="00504C50"/>
    <w:rsid w:val="0050552D"/>
    <w:rsid w:val="005056EE"/>
    <w:rsid w:val="00506092"/>
    <w:rsid w:val="005064DC"/>
    <w:rsid w:val="005064F8"/>
    <w:rsid w:val="005068ED"/>
    <w:rsid w:val="00506B1F"/>
    <w:rsid w:val="00506C2C"/>
    <w:rsid w:val="00507278"/>
    <w:rsid w:val="00507BCE"/>
    <w:rsid w:val="00507BEB"/>
    <w:rsid w:val="00510617"/>
    <w:rsid w:val="00510AE1"/>
    <w:rsid w:val="00510F3A"/>
    <w:rsid w:val="0051203A"/>
    <w:rsid w:val="00512084"/>
    <w:rsid w:val="00512FC6"/>
    <w:rsid w:val="00513AE9"/>
    <w:rsid w:val="00513B55"/>
    <w:rsid w:val="00513F03"/>
    <w:rsid w:val="005140F7"/>
    <w:rsid w:val="005141D5"/>
    <w:rsid w:val="00514EEE"/>
    <w:rsid w:val="00515024"/>
    <w:rsid w:val="005150F8"/>
    <w:rsid w:val="005154BC"/>
    <w:rsid w:val="00515993"/>
    <w:rsid w:val="005161EC"/>
    <w:rsid w:val="005164AB"/>
    <w:rsid w:val="0051676A"/>
    <w:rsid w:val="00516937"/>
    <w:rsid w:val="00516ACE"/>
    <w:rsid w:val="00516D37"/>
    <w:rsid w:val="00516FB1"/>
    <w:rsid w:val="005179D6"/>
    <w:rsid w:val="00520679"/>
    <w:rsid w:val="00520873"/>
    <w:rsid w:val="0052109F"/>
    <w:rsid w:val="00521218"/>
    <w:rsid w:val="0052161B"/>
    <w:rsid w:val="0052171D"/>
    <w:rsid w:val="00521BA0"/>
    <w:rsid w:val="00522106"/>
    <w:rsid w:val="00522C60"/>
    <w:rsid w:val="00523330"/>
    <w:rsid w:val="00523C03"/>
    <w:rsid w:val="00523FB3"/>
    <w:rsid w:val="00524944"/>
    <w:rsid w:val="00524F0D"/>
    <w:rsid w:val="005266CE"/>
    <w:rsid w:val="00526B7C"/>
    <w:rsid w:val="0052737F"/>
    <w:rsid w:val="00527FFE"/>
    <w:rsid w:val="005305C9"/>
    <w:rsid w:val="0053097B"/>
    <w:rsid w:val="00530C62"/>
    <w:rsid w:val="00530DCB"/>
    <w:rsid w:val="0053145B"/>
    <w:rsid w:val="0053224C"/>
    <w:rsid w:val="00532565"/>
    <w:rsid w:val="00532BD7"/>
    <w:rsid w:val="00532FEE"/>
    <w:rsid w:val="00533320"/>
    <w:rsid w:val="005335F7"/>
    <w:rsid w:val="0053410A"/>
    <w:rsid w:val="00534A80"/>
    <w:rsid w:val="00534BE4"/>
    <w:rsid w:val="00534DF1"/>
    <w:rsid w:val="00534E53"/>
    <w:rsid w:val="0053645B"/>
    <w:rsid w:val="00537169"/>
    <w:rsid w:val="005371D9"/>
    <w:rsid w:val="0053723A"/>
    <w:rsid w:val="00537586"/>
    <w:rsid w:val="005376A5"/>
    <w:rsid w:val="00537881"/>
    <w:rsid w:val="0053A670"/>
    <w:rsid w:val="00540396"/>
    <w:rsid w:val="00540C71"/>
    <w:rsid w:val="00541403"/>
    <w:rsid w:val="005415D4"/>
    <w:rsid w:val="005421AB"/>
    <w:rsid w:val="00542BC1"/>
    <w:rsid w:val="00543ADA"/>
    <w:rsid w:val="00543E60"/>
    <w:rsid w:val="00543FE4"/>
    <w:rsid w:val="00544421"/>
    <w:rsid w:val="00544926"/>
    <w:rsid w:val="00544A15"/>
    <w:rsid w:val="00544FCF"/>
    <w:rsid w:val="005452C5"/>
    <w:rsid w:val="005453C8"/>
    <w:rsid w:val="00545B38"/>
    <w:rsid w:val="00545C9A"/>
    <w:rsid w:val="00545D2C"/>
    <w:rsid w:val="00546094"/>
    <w:rsid w:val="00546221"/>
    <w:rsid w:val="00546375"/>
    <w:rsid w:val="00546892"/>
    <w:rsid w:val="0054702F"/>
    <w:rsid w:val="005470E6"/>
    <w:rsid w:val="0054718F"/>
    <w:rsid w:val="005476A9"/>
    <w:rsid w:val="00547900"/>
    <w:rsid w:val="00547CFE"/>
    <w:rsid w:val="00550463"/>
    <w:rsid w:val="00550695"/>
    <w:rsid w:val="005517B0"/>
    <w:rsid w:val="00551BDF"/>
    <w:rsid w:val="00551D5C"/>
    <w:rsid w:val="00552176"/>
    <w:rsid w:val="0055240B"/>
    <w:rsid w:val="00552A70"/>
    <w:rsid w:val="0055341F"/>
    <w:rsid w:val="005535B6"/>
    <w:rsid w:val="005538B3"/>
    <w:rsid w:val="00553EC8"/>
    <w:rsid w:val="00554DC3"/>
    <w:rsid w:val="0055521A"/>
    <w:rsid w:val="0055558B"/>
    <w:rsid w:val="00556331"/>
    <w:rsid w:val="005569B6"/>
    <w:rsid w:val="005569F7"/>
    <w:rsid w:val="00556CB0"/>
    <w:rsid w:val="0055707C"/>
    <w:rsid w:val="005601C3"/>
    <w:rsid w:val="00560791"/>
    <w:rsid w:val="00560C00"/>
    <w:rsid w:val="00561295"/>
    <w:rsid w:val="00561BD9"/>
    <w:rsid w:val="00561CCF"/>
    <w:rsid w:val="005622E6"/>
    <w:rsid w:val="005627C6"/>
    <w:rsid w:val="00562B1D"/>
    <w:rsid w:val="00562F89"/>
    <w:rsid w:val="00563099"/>
    <w:rsid w:val="005632CE"/>
    <w:rsid w:val="005637D0"/>
    <w:rsid w:val="005638E2"/>
    <w:rsid w:val="00564C87"/>
    <w:rsid w:val="00564DA0"/>
    <w:rsid w:val="00564E71"/>
    <w:rsid w:val="00564F21"/>
    <w:rsid w:val="00565A85"/>
    <w:rsid w:val="00565A92"/>
    <w:rsid w:val="00565D0F"/>
    <w:rsid w:val="0056600E"/>
    <w:rsid w:val="005660D0"/>
    <w:rsid w:val="0056618B"/>
    <w:rsid w:val="00566633"/>
    <w:rsid w:val="00566D4C"/>
    <w:rsid w:val="00566F6B"/>
    <w:rsid w:val="00567414"/>
    <w:rsid w:val="0056757B"/>
    <w:rsid w:val="005677E4"/>
    <w:rsid w:val="00567FEF"/>
    <w:rsid w:val="005705BE"/>
    <w:rsid w:val="00571397"/>
    <w:rsid w:val="0057188A"/>
    <w:rsid w:val="00571B7E"/>
    <w:rsid w:val="00572202"/>
    <w:rsid w:val="005729FF"/>
    <w:rsid w:val="0057366C"/>
    <w:rsid w:val="00573C1F"/>
    <w:rsid w:val="005740A9"/>
    <w:rsid w:val="00574515"/>
    <w:rsid w:val="00574729"/>
    <w:rsid w:val="00574EAD"/>
    <w:rsid w:val="00575090"/>
    <w:rsid w:val="005751EE"/>
    <w:rsid w:val="00575D05"/>
    <w:rsid w:val="00576663"/>
    <w:rsid w:val="00576BFF"/>
    <w:rsid w:val="00576EF2"/>
    <w:rsid w:val="00576F07"/>
    <w:rsid w:val="00576FA5"/>
    <w:rsid w:val="0057704A"/>
    <w:rsid w:val="005773FB"/>
    <w:rsid w:val="00577509"/>
    <w:rsid w:val="005801B6"/>
    <w:rsid w:val="005805AA"/>
    <w:rsid w:val="00580669"/>
    <w:rsid w:val="005808F3"/>
    <w:rsid w:val="00580C08"/>
    <w:rsid w:val="005812F2"/>
    <w:rsid w:val="005816A7"/>
    <w:rsid w:val="00581A2F"/>
    <w:rsid w:val="005822B2"/>
    <w:rsid w:val="005823BF"/>
    <w:rsid w:val="0058278F"/>
    <w:rsid w:val="00582D32"/>
    <w:rsid w:val="00582DD7"/>
    <w:rsid w:val="005830F2"/>
    <w:rsid w:val="00583352"/>
    <w:rsid w:val="0058352D"/>
    <w:rsid w:val="005839EE"/>
    <w:rsid w:val="00584328"/>
    <w:rsid w:val="005843ED"/>
    <w:rsid w:val="005846C3"/>
    <w:rsid w:val="0058471C"/>
    <w:rsid w:val="00584C95"/>
    <w:rsid w:val="00585320"/>
    <w:rsid w:val="005855C9"/>
    <w:rsid w:val="0058578A"/>
    <w:rsid w:val="00585A1C"/>
    <w:rsid w:val="00585CFC"/>
    <w:rsid w:val="00586049"/>
    <w:rsid w:val="005862D8"/>
    <w:rsid w:val="00587667"/>
    <w:rsid w:val="005876B9"/>
    <w:rsid w:val="00587BA7"/>
    <w:rsid w:val="00587CA1"/>
    <w:rsid w:val="005902C7"/>
    <w:rsid w:val="00590538"/>
    <w:rsid w:val="00590FB0"/>
    <w:rsid w:val="005914CC"/>
    <w:rsid w:val="00591AE2"/>
    <w:rsid w:val="00591C29"/>
    <w:rsid w:val="0059285F"/>
    <w:rsid w:val="00592870"/>
    <w:rsid w:val="00592C3D"/>
    <w:rsid w:val="00593055"/>
    <w:rsid w:val="00593657"/>
    <w:rsid w:val="0059366B"/>
    <w:rsid w:val="00593FC6"/>
    <w:rsid w:val="0059413D"/>
    <w:rsid w:val="0059462E"/>
    <w:rsid w:val="0059489A"/>
    <w:rsid w:val="005951AB"/>
    <w:rsid w:val="00595AED"/>
    <w:rsid w:val="00596891"/>
    <w:rsid w:val="00596DBE"/>
    <w:rsid w:val="00596F67"/>
    <w:rsid w:val="0059729D"/>
    <w:rsid w:val="00597A91"/>
    <w:rsid w:val="0059EE0B"/>
    <w:rsid w:val="005A01C7"/>
    <w:rsid w:val="005A0220"/>
    <w:rsid w:val="005A1549"/>
    <w:rsid w:val="005A1C31"/>
    <w:rsid w:val="005A2FE9"/>
    <w:rsid w:val="005A3A09"/>
    <w:rsid w:val="005A3F79"/>
    <w:rsid w:val="005A4A14"/>
    <w:rsid w:val="005A4B13"/>
    <w:rsid w:val="005A4B51"/>
    <w:rsid w:val="005A4BCA"/>
    <w:rsid w:val="005A523F"/>
    <w:rsid w:val="005A52EC"/>
    <w:rsid w:val="005A57FA"/>
    <w:rsid w:val="005A625B"/>
    <w:rsid w:val="005A636D"/>
    <w:rsid w:val="005A65BD"/>
    <w:rsid w:val="005A6838"/>
    <w:rsid w:val="005A6C60"/>
    <w:rsid w:val="005A7CA5"/>
    <w:rsid w:val="005A7D79"/>
    <w:rsid w:val="005A7FEE"/>
    <w:rsid w:val="005B01F4"/>
    <w:rsid w:val="005B025B"/>
    <w:rsid w:val="005B03B9"/>
    <w:rsid w:val="005B0411"/>
    <w:rsid w:val="005B054F"/>
    <w:rsid w:val="005B07AC"/>
    <w:rsid w:val="005B180E"/>
    <w:rsid w:val="005B23EB"/>
    <w:rsid w:val="005B2BFA"/>
    <w:rsid w:val="005B2C43"/>
    <w:rsid w:val="005B39AA"/>
    <w:rsid w:val="005B3A27"/>
    <w:rsid w:val="005B3CEF"/>
    <w:rsid w:val="005B484F"/>
    <w:rsid w:val="005B4B2C"/>
    <w:rsid w:val="005B4D74"/>
    <w:rsid w:val="005B4EFC"/>
    <w:rsid w:val="005B58F0"/>
    <w:rsid w:val="005B5ADD"/>
    <w:rsid w:val="005B61D6"/>
    <w:rsid w:val="005B7221"/>
    <w:rsid w:val="005B73DF"/>
    <w:rsid w:val="005B73FA"/>
    <w:rsid w:val="005B7E95"/>
    <w:rsid w:val="005C0102"/>
    <w:rsid w:val="005C07B0"/>
    <w:rsid w:val="005C1530"/>
    <w:rsid w:val="005C1B4C"/>
    <w:rsid w:val="005C2374"/>
    <w:rsid w:val="005C2489"/>
    <w:rsid w:val="005C2665"/>
    <w:rsid w:val="005C2AD9"/>
    <w:rsid w:val="005C4269"/>
    <w:rsid w:val="005C5A49"/>
    <w:rsid w:val="005C6976"/>
    <w:rsid w:val="005C6AC8"/>
    <w:rsid w:val="005C6C32"/>
    <w:rsid w:val="005C7180"/>
    <w:rsid w:val="005C7524"/>
    <w:rsid w:val="005C793C"/>
    <w:rsid w:val="005C7993"/>
    <w:rsid w:val="005D0E5B"/>
    <w:rsid w:val="005D1B40"/>
    <w:rsid w:val="005D1F22"/>
    <w:rsid w:val="005D2917"/>
    <w:rsid w:val="005D3617"/>
    <w:rsid w:val="005D3842"/>
    <w:rsid w:val="005D432D"/>
    <w:rsid w:val="005D4A57"/>
    <w:rsid w:val="005D4B4E"/>
    <w:rsid w:val="005D5228"/>
    <w:rsid w:val="005D55B9"/>
    <w:rsid w:val="005D56E0"/>
    <w:rsid w:val="005D5799"/>
    <w:rsid w:val="005D59E0"/>
    <w:rsid w:val="005D5F62"/>
    <w:rsid w:val="005D6153"/>
    <w:rsid w:val="005D643D"/>
    <w:rsid w:val="005D650C"/>
    <w:rsid w:val="005D65FA"/>
    <w:rsid w:val="005D6787"/>
    <w:rsid w:val="005D6B7D"/>
    <w:rsid w:val="005D6EEC"/>
    <w:rsid w:val="005D7198"/>
    <w:rsid w:val="005D7200"/>
    <w:rsid w:val="005D7593"/>
    <w:rsid w:val="005E02CC"/>
    <w:rsid w:val="005E1459"/>
    <w:rsid w:val="005E1F64"/>
    <w:rsid w:val="005E217D"/>
    <w:rsid w:val="005E2C11"/>
    <w:rsid w:val="005E343A"/>
    <w:rsid w:val="005E3754"/>
    <w:rsid w:val="005E3C3A"/>
    <w:rsid w:val="005E41DF"/>
    <w:rsid w:val="005E4A12"/>
    <w:rsid w:val="005E5078"/>
    <w:rsid w:val="005E50BD"/>
    <w:rsid w:val="005E5273"/>
    <w:rsid w:val="005E53C3"/>
    <w:rsid w:val="005E5438"/>
    <w:rsid w:val="005E5659"/>
    <w:rsid w:val="005E583D"/>
    <w:rsid w:val="005E6905"/>
    <w:rsid w:val="005E6AEA"/>
    <w:rsid w:val="005E6C58"/>
    <w:rsid w:val="005E6E33"/>
    <w:rsid w:val="005E7847"/>
    <w:rsid w:val="005E784D"/>
    <w:rsid w:val="005E792E"/>
    <w:rsid w:val="005E7A13"/>
    <w:rsid w:val="005E7B97"/>
    <w:rsid w:val="005F011F"/>
    <w:rsid w:val="005F02F0"/>
    <w:rsid w:val="005F06D5"/>
    <w:rsid w:val="005F0F16"/>
    <w:rsid w:val="005F184A"/>
    <w:rsid w:val="005F1F01"/>
    <w:rsid w:val="005F2066"/>
    <w:rsid w:val="005F3085"/>
    <w:rsid w:val="005F30A8"/>
    <w:rsid w:val="005F378E"/>
    <w:rsid w:val="005F3865"/>
    <w:rsid w:val="005F39C2"/>
    <w:rsid w:val="005F3A7A"/>
    <w:rsid w:val="005F3B1F"/>
    <w:rsid w:val="005F44EC"/>
    <w:rsid w:val="005F4F22"/>
    <w:rsid w:val="005F55A8"/>
    <w:rsid w:val="005F6029"/>
    <w:rsid w:val="005F642E"/>
    <w:rsid w:val="005F64CF"/>
    <w:rsid w:val="005F697E"/>
    <w:rsid w:val="005F69F1"/>
    <w:rsid w:val="005F6A15"/>
    <w:rsid w:val="005F713C"/>
    <w:rsid w:val="005F7280"/>
    <w:rsid w:val="0060089F"/>
    <w:rsid w:val="006012EA"/>
    <w:rsid w:val="0060140D"/>
    <w:rsid w:val="006015AB"/>
    <w:rsid w:val="00601F9B"/>
    <w:rsid w:val="0060202B"/>
    <w:rsid w:val="00602357"/>
    <w:rsid w:val="00602819"/>
    <w:rsid w:val="0060289A"/>
    <w:rsid w:val="006030E6"/>
    <w:rsid w:val="006037A7"/>
    <w:rsid w:val="00603A71"/>
    <w:rsid w:val="00603FA2"/>
    <w:rsid w:val="0060473D"/>
    <w:rsid w:val="00605BEB"/>
    <w:rsid w:val="00606274"/>
    <w:rsid w:val="0060685A"/>
    <w:rsid w:val="00606AB3"/>
    <w:rsid w:val="00606FDD"/>
    <w:rsid w:val="006071CF"/>
    <w:rsid w:val="00607226"/>
    <w:rsid w:val="00607624"/>
    <w:rsid w:val="00607DB1"/>
    <w:rsid w:val="0061036E"/>
    <w:rsid w:val="006109FF"/>
    <w:rsid w:val="00610EDE"/>
    <w:rsid w:val="0061106B"/>
    <w:rsid w:val="0061131B"/>
    <w:rsid w:val="00611591"/>
    <w:rsid w:val="00611A9D"/>
    <w:rsid w:val="006128C8"/>
    <w:rsid w:val="00612B31"/>
    <w:rsid w:val="00612C0B"/>
    <w:rsid w:val="00612F64"/>
    <w:rsid w:val="00613B0A"/>
    <w:rsid w:val="00613D81"/>
    <w:rsid w:val="006147C8"/>
    <w:rsid w:val="00615813"/>
    <w:rsid w:val="00615B94"/>
    <w:rsid w:val="006160F7"/>
    <w:rsid w:val="00616863"/>
    <w:rsid w:val="00616CFC"/>
    <w:rsid w:val="00617766"/>
    <w:rsid w:val="006204CC"/>
    <w:rsid w:val="00620D05"/>
    <w:rsid w:val="006212BA"/>
    <w:rsid w:val="00621AFC"/>
    <w:rsid w:val="00621B09"/>
    <w:rsid w:val="006228A6"/>
    <w:rsid w:val="006234D5"/>
    <w:rsid w:val="006238DA"/>
    <w:rsid w:val="00623A15"/>
    <w:rsid w:val="00623A6E"/>
    <w:rsid w:val="00623A7C"/>
    <w:rsid w:val="006243BC"/>
    <w:rsid w:val="00624AC3"/>
    <w:rsid w:val="0062510C"/>
    <w:rsid w:val="00626B5B"/>
    <w:rsid w:val="006270B6"/>
    <w:rsid w:val="006272B4"/>
    <w:rsid w:val="0062751E"/>
    <w:rsid w:val="00627A5E"/>
    <w:rsid w:val="0063008F"/>
    <w:rsid w:val="0063036E"/>
    <w:rsid w:val="00630437"/>
    <w:rsid w:val="00630F6B"/>
    <w:rsid w:val="00630FDC"/>
    <w:rsid w:val="006310FD"/>
    <w:rsid w:val="00631300"/>
    <w:rsid w:val="00631D4C"/>
    <w:rsid w:val="00632BF6"/>
    <w:rsid w:val="00632FB3"/>
    <w:rsid w:val="0063319B"/>
    <w:rsid w:val="00634301"/>
    <w:rsid w:val="006347CE"/>
    <w:rsid w:val="00635927"/>
    <w:rsid w:val="006372BF"/>
    <w:rsid w:val="0063735A"/>
    <w:rsid w:val="006378E1"/>
    <w:rsid w:val="00637C2E"/>
    <w:rsid w:val="00637E43"/>
    <w:rsid w:val="00637FAA"/>
    <w:rsid w:val="00640043"/>
    <w:rsid w:val="0064128D"/>
    <w:rsid w:val="0064226F"/>
    <w:rsid w:val="00642941"/>
    <w:rsid w:val="0064306D"/>
    <w:rsid w:val="006430EC"/>
    <w:rsid w:val="0064361A"/>
    <w:rsid w:val="00644121"/>
    <w:rsid w:val="0064443E"/>
    <w:rsid w:val="006444E3"/>
    <w:rsid w:val="006445DE"/>
    <w:rsid w:val="00645400"/>
    <w:rsid w:val="0064541C"/>
    <w:rsid w:val="00645D60"/>
    <w:rsid w:val="0064634D"/>
    <w:rsid w:val="00646453"/>
    <w:rsid w:val="006464DB"/>
    <w:rsid w:val="0064692D"/>
    <w:rsid w:val="00647823"/>
    <w:rsid w:val="0065079B"/>
    <w:rsid w:val="0065082E"/>
    <w:rsid w:val="00650E70"/>
    <w:rsid w:val="00651106"/>
    <w:rsid w:val="006511CB"/>
    <w:rsid w:val="00651863"/>
    <w:rsid w:val="00651B8F"/>
    <w:rsid w:val="00652111"/>
    <w:rsid w:val="00652343"/>
    <w:rsid w:val="00652574"/>
    <w:rsid w:val="006526C8"/>
    <w:rsid w:val="00652826"/>
    <w:rsid w:val="00652887"/>
    <w:rsid w:val="006531A8"/>
    <w:rsid w:val="00653425"/>
    <w:rsid w:val="006547D0"/>
    <w:rsid w:val="006553CE"/>
    <w:rsid w:val="0065552E"/>
    <w:rsid w:val="0065645C"/>
    <w:rsid w:val="00656E04"/>
    <w:rsid w:val="006571FB"/>
    <w:rsid w:val="0065755A"/>
    <w:rsid w:val="00660281"/>
    <w:rsid w:val="006605ED"/>
    <w:rsid w:val="006606D2"/>
    <w:rsid w:val="00660F03"/>
    <w:rsid w:val="006610E3"/>
    <w:rsid w:val="006610F0"/>
    <w:rsid w:val="00661888"/>
    <w:rsid w:val="0066196D"/>
    <w:rsid w:val="00661D3E"/>
    <w:rsid w:val="00662208"/>
    <w:rsid w:val="006626FB"/>
    <w:rsid w:val="00662D93"/>
    <w:rsid w:val="0066434C"/>
    <w:rsid w:val="006647EC"/>
    <w:rsid w:val="00664816"/>
    <w:rsid w:val="006651F8"/>
    <w:rsid w:val="006654C4"/>
    <w:rsid w:val="0066574A"/>
    <w:rsid w:val="00665965"/>
    <w:rsid w:val="00665D43"/>
    <w:rsid w:val="006669C8"/>
    <w:rsid w:val="006671FE"/>
    <w:rsid w:val="00667885"/>
    <w:rsid w:val="00667D62"/>
    <w:rsid w:val="006703DA"/>
    <w:rsid w:val="006706AD"/>
    <w:rsid w:val="006707B6"/>
    <w:rsid w:val="006720DA"/>
    <w:rsid w:val="00672448"/>
    <w:rsid w:val="006727FF"/>
    <w:rsid w:val="00672FD4"/>
    <w:rsid w:val="0067331C"/>
    <w:rsid w:val="006733B8"/>
    <w:rsid w:val="006735C0"/>
    <w:rsid w:val="00673B6F"/>
    <w:rsid w:val="006745CE"/>
    <w:rsid w:val="0067492D"/>
    <w:rsid w:val="00674F58"/>
    <w:rsid w:val="006750E9"/>
    <w:rsid w:val="00675522"/>
    <w:rsid w:val="0067636A"/>
    <w:rsid w:val="006764AD"/>
    <w:rsid w:val="006764F6"/>
    <w:rsid w:val="00676A29"/>
    <w:rsid w:val="00676D8C"/>
    <w:rsid w:val="00680191"/>
    <w:rsid w:val="00680469"/>
    <w:rsid w:val="00680508"/>
    <w:rsid w:val="00680A36"/>
    <w:rsid w:val="00680F40"/>
    <w:rsid w:val="0068115E"/>
    <w:rsid w:val="00681880"/>
    <w:rsid w:val="0068192C"/>
    <w:rsid w:val="0068255E"/>
    <w:rsid w:val="00682CE9"/>
    <w:rsid w:val="00682D69"/>
    <w:rsid w:val="0068354E"/>
    <w:rsid w:val="00683C40"/>
    <w:rsid w:val="00684224"/>
    <w:rsid w:val="00684A50"/>
    <w:rsid w:val="0068511C"/>
    <w:rsid w:val="00685280"/>
    <w:rsid w:val="00685373"/>
    <w:rsid w:val="006853B8"/>
    <w:rsid w:val="006857E2"/>
    <w:rsid w:val="00685E11"/>
    <w:rsid w:val="00685F46"/>
    <w:rsid w:val="00686467"/>
    <w:rsid w:val="00686A46"/>
    <w:rsid w:val="0068756C"/>
    <w:rsid w:val="0069031E"/>
    <w:rsid w:val="00690978"/>
    <w:rsid w:val="00690BD6"/>
    <w:rsid w:val="006918DA"/>
    <w:rsid w:val="00691DD8"/>
    <w:rsid w:val="006920B7"/>
    <w:rsid w:val="00692422"/>
    <w:rsid w:val="00692EE6"/>
    <w:rsid w:val="00692F03"/>
    <w:rsid w:val="006931CC"/>
    <w:rsid w:val="00693260"/>
    <w:rsid w:val="0069369F"/>
    <w:rsid w:val="0069383A"/>
    <w:rsid w:val="006946C4"/>
    <w:rsid w:val="00694A24"/>
    <w:rsid w:val="0069544B"/>
    <w:rsid w:val="00695649"/>
    <w:rsid w:val="00695EAE"/>
    <w:rsid w:val="006962D2"/>
    <w:rsid w:val="006967AB"/>
    <w:rsid w:val="00696C1A"/>
    <w:rsid w:val="00696EB7"/>
    <w:rsid w:val="00697204"/>
    <w:rsid w:val="006A00CB"/>
    <w:rsid w:val="006A070D"/>
    <w:rsid w:val="006A0C4E"/>
    <w:rsid w:val="006A1D49"/>
    <w:rsid w:val="006A233E"/>
    <w:rsid w:val="006A2677"/>
    <w:rsid w:val="006A285F"/>
    <w:rsid w:val="006A307A"/>
    <w:rsid w:val="006A3571"/>
    <w:rsid w:val="006A39EC"/>
    <w:rsid w:val="006A4062"/>
    <w:rsid w:val="006A4E3C"/>
    <w:rsid w:val="006A5CDA"/>
    <w:rsid w:val="006A62D9"/>
    <w:rsid w:val="006A6696"/>
    <w:rsid w:val="006A687D"/>
    <w:rsid w:val="006A68BC"/>
    <w:rsid w:val="006A6C46"/>
    <w:rsid w:val="006A7358"/>
    <w:rsid w:val="006A7477"/>
    <w:rsid w:val="006A7820"/>
    <w:rsid w:val="006A78AA"/>
    <w:rsid w:val="006A79C5"/>
    <w:rsid w:val="006A7FC0"/>
    <w:rsid w:val="006B03A4"/>
    <w:rsid w:val="006B0AFD"/>
    <w:rsid w:val="006B0CF1"/>
    <w:rsid w:val="006B15FE"/>
    <w:rsid w:val="006B20BC"/>
    <w:rsid w:val="006B2436"/>
    <w:rsid w:val="006B35E2"/>
    <w:rsid w:val="006B3B82"/>
    <w:rsid w:val="006B4245"/>
    <w:rsid w:val="006B440B"/>
    <w:rsid w:val="006B4A2F"/>
    <w:rsid w:val="006B5B02"/>
    <w:rsid w:val="006B5C43"/>
    <w:rsid w:val="006B5EDC"/>
    <w:rsid w:val="006B6148"/>
    <w:rsid w:val="006B68B3"/>
    <w:rsid w:val="006B7BF5"/>
    <w:rsid w:val="006B7DF4"/>
    <w:rsid w:val="006B7E0A"/>
    <w:rsid w:val="006C0050"/>
    <w:rsid w:val="006C0CFB"/>
    <w:rsid w:val="006C1060"/>
    <w:rsid w:val="006C1208"/>
    <w:rsid w:val="006C1522"/>
    <w:rsid w:val="006C1A49"/>
    <w:rsid w:val="006C2206"/>
    <w:rsid w:val="006C3D45"/>
    <w:rsid w:val="006C43E1"/>
    <w:rsid w:val="006C46AB"/>
    <w:rsid w:val="006C493E"/>
    <w:rsid w:val="006C5008"/>
    <w:rsid w:val="006C5198"/>
    <w:rsid w:val="006C5D8C"/>
    <w:rsid w:val="006C6222"/>
    <w:rsid w:val="006C66D0"/>
    <w:rsid w:val="006C67FD"/>
    <w:rsid w:val="006C6BF9"/>
    <w:rsid w:val="006C6C31"/>
    <w:rsid w:val="006C6D03"/>
    <w:rsid w:val="006C6FA9"/>
    <w:rsid w:val="006C77A3"/>
    <w:rsid w:val="006C7BC7"/>
    <w:rsid w:val="006D00AE"/>
    <w:rsid w:val="006D01F3"/>
    <w:rsid w:val="006D0D4B"/>
    <w:rsid w:val="006D15C6"/>
    <w:rsid w:val="006D1D6B"/>
    <w:rsid w:val="006D275D"/>
    <w:rsid w:val="006D2866"/>
    <w:rsid w:val="006D2D14"/>
    <w:rsid w:val="006D30B0"/>
    <w:rsid w:val="006D334C"/>
    <w:rsid w:val="006D3DF3"/>
    <w:rsid w:val="006D4578"/>
    <w:rsid w:val="006D4AE5"/>
    <w:rsid w:val="006D4FB9"/>
    <w:rsid w:val="006D5099"/>
    <w:rsid w:val="006D52B9"/>
    <w:rsid w:val="006D56BA"/>
    <w:rsid w:val="006D5859"/>
    <w:rsid w:val="006D5C97"/>
    <w:rsid w:val="006D5CF8"/>
    <w:rsid w:val="006D5EC0"/>
    <w:rsid w:val="006D63E1"/>
    <w:rsid w:val="006D6E0F"/>
    <w:rsid w:val="006D715C"/>
    <w:rsid w:val="006E03F0"/>
    <w:rsid w:val="006E04B3"/>
    <w:rsid w:val="006E04F3"/>
    <w:rsid w:val="006E0637"/>
    <w:rsid w:val="006E1727"/>
    <w:rsid w:val="006E1D18"/>
    <w:rsid w:val="006E222B"/>
    <w:rsid w:val="006E2922"/>
    <w:rsid w:val="006E2A67"/>
    <w:rsid w:val="006E2FFD"/>
    <w:rsid w:val="006E31BF"/>
    <w:rsid w:val="006E3224"/>
    <w:rsid w:val="006E3C6F"/>
    <w:rsid w:val="006E44E3"/>
    <w:rsid w:val="006E49BB"/>
    <w:rsid w:val="006E52CE"/>
    <w:rsid w:val="006E5530"/>
    <w:rsid w:val="006E5569"/>
    <w:rsid w:val="006E595E"/>
    <w:rsid w:val="006E6DD2"/>
    <w:rsid w:val="006E7ABC"/>
    <w:rsid w:val="006E7BF9"/>
    <w:rsid w:val="006E7CC9"/>
    <w:rsid w:val="006F04F5"/>
    <w:rsid w:val="006F0654"/>
    <w:rsid w:val="006F0661"/>
    <w:rsid w:val="006F07D0"/>
    <w:rsid w:val="006F0E26"/>
    <w:rsid w:val="006F18D6"/>
    <w:rsid w:val="006F1BC0"/>
    <w:rsid w:val="006F2550"/>
    <w:rsid w:val="006F286C"/>
    <w:rsid w:val="006F2973"/>
    <w:rsid w:val="006F2EC5"/>
    <w:rsid w:val="006F2FA2"/>
    <w:rsid w:val="006F2FB3"/>
    <w:rsid w:val="006F33AB"/>
    <w:rsid w:val="006F359F"/>
    <w:rsid w:val="006F360E"/>
    <w:rsid w:val="006F363E"/>
    <w:rsid w:val="006F3A70"/>
    <w:rsid w:val="006F3B22"/>
    <w:rsid w:val="006F40DE"/>
    <w:rsid w:val="006F41D2"/>
    <w:rsid w:val="006F4A97"/>
    <w:rsid w:val="006F4B44"/>
    <w:rsid w:val="006F4DF0"/>
    <w:rsid w:val="006F4EFD"/>
    <w:rsid w:val="006F51C1"/>
    <w:rsid w:val="006F5A0D"/>
    <w:rsid w:val="006F5AA4"/>
    <w:rsid w:val="006F62E3"/>
    <w:rsid w:val="006F651B"/>
    <w:rsid w:val="006F7955"/>
    <w:rsid w:val="00700346"/>
    <w:rsid w:val="007003B3"/>
    <w:rsid w:val="00700D74"/>
    <w:rsid w:val="007012FE"/>
    <w:rsid w:val="0070179B"/>
    <w:rsid w:val="00701BB2"/>
    <w:rsid w:val="00701ED6"/>
    <w:rsid w:val="007027C1"/>
    <w:rsid w:val="00703593"/>
    <w:rsid w:val="00703DEC"/>
    <w:rsid w:val="00703EF4"/>
    <w:rsid w:val="007040C5"/>
    <w:rsid w:val="0070452A"/>
    <w:rsid w:val="00704987"/>
    <w:rsid w:val="00704B38"/>
    <w:rsid w:val="00705069"/>
    <w:rsid w:val="007053F4"/>
    <w:rsid w:val="00705446"/>
    <w:rsid w:val="00705AE3"/>
    <w:rsid w:val="00705D4E"/>
    <w:rsid w:val="00706016"/>
    <w:rsid w:val="0070603F"/>
    <w:rsid w:val="00706DC7"/>
    <w:rsid w:val="00707357"/>
    <w:rsid w:val="00707389"/>
    <w:rsid w:val="00707B21"/>
    <w:rsid w:val="00707C62"/>
    <w:rsid w:val="00710476"/>
    <w:rsid w:val="00710A42"/>
    <w:rsid w:val="007121B0"/>
    <w:rsid w:val="00712BCD"/>
    <w:rsid w:val="0071305C"/>
    <w:rsid w:val="007132A6"/>
    <w:rsid w:val="00713875"/>
    <w:rsid w:val="00713998"/>
    <w:rsid w:val="00713C01"/>
    <w:rsid w:val="00713CFF"/>
    <w:rsid w:val="00713F25"/>
    <w:rsid w:val="00713F6D"/>
    <w:rsid w:val="007152DD"/>
    <w:rsid w:val="00715BE1"/>
    <w:rsid w:val="00715DDE"/>
    <w:rsid w:val="00715F6D"/>
    <w:rsid w:val="007164DF"/>
    <w:rsid w:val="0071762A"/>
    <w:rsid w:val="00717E50"/>
    <w:rsid w:val="00717FB2"/>
    <w:rsid w:val="00720A2E"/>
    <w:rsid w:val="00721015"/>
    <w:rsid w:val="00721507"/>
    <w:rsid w:val="00721779"/>
    <w:rsid w:val="007227AE"/>
    <w:rsid w:val="0072284A"/>
    <w:rsid w:val="00723066"/>
    <w:rsid w:val="0072332B"/>
    <w:rsid w:val="00724444"/>
    <w:rsid w:val="00724936"/>
    <w:rsid w:val="00724DBD"/>
    <w:rsid w:val="00724FA9"/>
    <w:rsid w:val="00725720"/>
    <w:rsid w:val="0072574D"/>
    <w:rsid w:val="0072598A"/>
    <w:rsid w:val="00725C37"/>
    <w:rsid w:val="0072637F"/>
    <w:rsid w:val="00726496"/>
    <w:rsid w:val="0072653F"/>
    <w:rsid w:val="00726576"/>
    <w:rsid w:val="00726EA6"/>
    <w:rsid w:val="00726F32"/>
    <w:rsid w:val="00726F44"/>
    <w:rsid w:val="0072736A"/>
    <w:rsid w:val="00727375"/>
    <w:rsid w:val="00727612"/>
    <w:rsid w:val="00727891"/>
    <w:rsid w:val="00730148"/>
    <w:rsid w:val="007305EE"/>
    <w:rsid w:val="00730639"/>
    <w:rsid w:val="007328BA"/>
    <w:rsid w:val="0073355F"/>
    <w:rsid w:val="00733579"/>
    <w:rsid w:val="007337A7"/>
    <w:rsid w:val="00733D5D"/>
    <w:rsid w:val="00734500"/>
    <w:rsid w:val="007348FF"/>
    <w:rsid w:val="0073493E"/>
    <w:rsid w:val="00734CA7"/>
    <w:rsid w:val="00735651"/>
    <w:rsid w:val="007356DA"/>
    <w:rsid w:val="00735C5A"/>
    <w:rsid w:val="00736633"/>
    <w:rsid w:val="00737399"/>
    <w:rsid w:val="007374A8"/>
    <w:rsid w:val="0073772F"/>
    <w:rsid w:val="00740DF1"/>
    <w:rsid w:val="00741252"/>
    <w:rsid w:val="0074256D"/>
    <w:rsid w:val="00742B37"/>
    <w:rsid w:val="00742E83"/>
    <w:rsid w:val="00743032"/>
    <w:rsid w:val="0074337F"/>
    <w:rsid w:val="007439C0"/>
    <w:rsid w:val="00744AE3"/>
    <w:rsid w:val="0074517E"/>
    <w:rsid w:val="007456BC"/>
    <w:rsid w:val="00745B73"/>
    <w:rsid w:val="00745E14"/>
    <w:rsid w:val="0074655D"/>
    <w:rsid w:val="007467D1"/>
    <w:rsid w:val="00747229"/>
    <w:rsid w:val="00747511"/>
    <w:rsid w:val="007478CC"/>
    <w:rsid w:val="00747B1D"/>
    <w:rsid w:val="00750265"/>
    <w:rsid w:val="00750519"/>
    <w:rsid w:val="00750AF4"/>
    <w:rsid w:val="007513BF"/>
    <w:rsid w:val="00752845"/>
    <w:rsid w:val="00752924"/>
    <w:rsid w:val="00752C51"/>
    <w:rsid w:val="00753BAD"/>
    <w:rsid w:val="00754419"/>
    <w:rsid w:val="0075461C"/>
    <w:rsid w:val="00754DA3"/>
    <w:rsid w:val="00754E72"/>
    <w:rsid w:val="00755E1E"/>
    <w:rsid w:val="00756487"/>
    <w:rsid w:val="00756B2B"/>
    <w:rsid w:val="00756FB1"/>
    <w:rsid w:val="007571CE"/>
    <w:rsid w:val="0076064E"/>
    <w:rsid w:val="00760BBE"/>
    <w:rsid w:val="00760C7B"/>
    <w:rsid w:val="007613F2"/>
    <w:rsid w:val="00761821"/>
    <w:rsid w:val="00761925"/>
    <w:rsid w:val="0076254C"/>
    <w:rsid w:val="0076274D"/>
    <w:rsid w:val="00763140"/>
    <w:rsid w:val="007635A7"/>
    <w:rsid w:val="00763AAF"/>
    <w:rsid w:val="00763B03"/>
    <w:rsid w:val="00764331"/>
    <w:rsid w:val="00764D13"/>
    <w:rsid w:val="007650A0"/>
    <w:rsid w:val="0076521E"/>
    <w:rsid w:val="0076536D"/>
    <w:rsid w:val="00765604"/>
    <w:rsid w:val="00765989"/>
    <w:rsid w:val="007663D0"/>
    <w:rsid w:val="0076670C"/>
    <w:rsid w:val="00766CA7"/>
    <w:rsid w:val="00766D10"/>
    <w:rsid w:val="00767688"/>
    <w:rsid w:val="00767C6F"/>
    <w:rsid w:val="0077071E"/>
    <w:rsid w:val="007718D3"/>
    <w:rsid w:val="00772FB0"/>
    <w:rsid w:val="007732AE"/>
    <w:rsid w:val="00773DB7"/>
    <w:rsid w:val="00773E89"/>
    <w:rsid w:val="00774A46"/>
    <w:rsid w:val="00774B49"/>
    <w:rsid w:val="00774CD3"/>
    <w:rsid w:val="00775B0C"/>
    <w:rsid w:val="00775EA2"/>
    <w:rsid w:val="007765C7"/>
    <w:rsid w:val="007769AF"/>
    <w:rsid w:val="007770C3"/>
    <w:rsid w:val="00777227"/>
    <w:rsid w:val="007773A1"/>
    <w:rsid w:val="00777910"/>
    <w:rsid w:val="00777C20"/>
    <w:rsid w:val="00780520"/>
    <w:rsid w:val="0078056D"/>
    <w:rsid w:val="00781422"/>
    <w:rsid w:val="00782ADF"/>
    <w:rsid w:val="00782E01"/>
    <w:rsid w:val="00783191"/>
    <w:rsid w:val="007837D5"/>
    <w:rsid w:val="00784B41"/>
    <w:rsid w:val="00784BA5"/>
    <w:rsid w:val="0078544F"/>
    <w:rsid w:val="00785493"/>
    <w:rsid w:val="007858A0"/>
    <w:rsid w:val="00786149"/>
    <w:rsid w:val="007868B4"/>
    <w:rsid w:val="00786DAC"/>
    <w:rsid w:val="00787369"/>
    <w:rsid w:val="0078764A"/>
    <w:rsid w:val="00787C1B"/>
    <w:rsid w:val="00791096"/>
    <w:rsid w:val="007914C3"/>
    <w:rsid w:val="00791965"/>
    <w:rsid w:val="00791FEC"/>
    <w:rsid w:val="007923F8"/>
    <w:rsid w:val="007925B0"/>
    <w:rsid w:val="00792B2B"/>
    <w:rsid w:val="00793BB4"/>
    <w:rsid w:val="00793C4E"/>
    <w:rsid w:val="00793F81"/>
    <w:rsid w:val="007941FD"/>
    <w:rsid w:val="0079554C"/>
    <w:rsid w:val="007955C7"/>
    <w:rsid w:val="00796181"/>
    <w:rsid w:val="00796602"/>
    <w:rsid w:val="00796823"/>
    <w:rsid w:val="00796E73"/>
    <w:rsid w:val="007972AE"/>
    <w:rsid w:val="007A0030"/>
    <w:rsid w:val="007A0144"/>
    <w:rsid w:val="007A062C"/>
    <w:rsid w:val="007A0B22"/>
    <w:rsid w:val="007A0F7F"/>
    <w:rsid w:val="007A134F"/>
    <w:rsid w:val="007A1C7F"/>
    <w:rsid w:val="007A25D7"/>
    <w:rsid w:val="007A2B9F"/>
    <w:rsid w:val="007A2D86"/>
    <w:rsid w:val="007A32C9"/>
    <w:rsid w:val="007A354A"/>
    <w:rsid w:val="007A397D"/>
    <w:rsid w:val="007A3AD2"/>
    <w:rsid w:val="007A3C2B"/>
    <w:rsid w:val="007A424D"/>
    <w:rsid w:val="007A4360"/>
    <w:rsid w:val="007A478A"/>
    <w:rsid w:val="007A55DA"/>
    <w:rsid w:val="007A5DBA"/>
    <w:rsid w:val="007A6C6B"/>
    <w:rsid w:val="007A6CCC"/>
    <w:rsid w:val="007A7187"/>
    <w:rsid w:val="007B00A3"/>
    <w:rsid w:val="007B091E"/>
    <w:rsid w:val="007B0BA4"/>
    <w:rsid w:val="007B0CB6"/>
    <w:rsid w:val="007B0DB8"/>
    <w:rsid w:val="007B0DC8"/>
    <w:rsid w:val="007B0FE0"/>
    <w:rsid w:val="007B14D4"/>
    <w:rsid w:val="007B2DE2"/>
    <w:rsid w:val="007B2DE3"/>
    <w:rsid w:val="007B3004"/>
    <w:rsid w:val="007B3260"/>
    <w:rsid w:val="007B358F"/>
    <w:rsid w:val="007B35BA"/>
    <w:rsid w:val="007B3738"/>
    <w:rsid w:val="007B4009"/>
    <w:rsid w:val="007B41AC"/>
    <w:rsid w:val="007B4BF9"/>
    <w:rsid w:val="007B50BB"/>
    <w:rsid w:val="007B541E"/>
    <w:rsid w:val="007B5810"/>
    <w:rsid w:val="007B5E55"/>
    <w:rsid w:val="007B6812"/>
    <w:rsid w:val="007B6A13"/>
    <w:rsid w:val="007B77BA"/>
    <w:rsid w:val="007B77F8"/>
    <w:rsid w:val="007B7911"/>
    <w:rsid w:val="007B796B"/>
    <w:rsid w:val="007B7B79"/>
    <w:rsid w:val="007C0167"/>
    <w:rsid w:val="007C146E"/>
    <w:rsid w:val="007C1544"/>
    <w:rsid w:val="007C1BCC"/>
    <w:rsid w:val="007C1E14"/>
    <w:rsid w:val="007C213E"/>
    <w:rsid w:val="007C3A48"/>
    <w:rsid w:val="007C3A86"/>
    <w:rsid w:val="007C41CC"/>
    <w:rsid w:val="007C52E3"/>
    <w:rsid w:val="007C538A"/>
    <w:rsid w:val="007C5482"/>
    <w:rsid w:val="007C5FF2"/>
    <w:rsid w:val="007C60FA"/>
    <w:rsid w:val="007C614B"/>
    <w:rsid w:val="007C6CF7"/>
    <w:rsid w:val="007C7831"/>
    <w:rsid w:val="007C7CD8"/>
    <w:rsid w:val="007C7FDC"/>
    <w:rsid w:val="007D014C"/>
    <w:rsid w:val="007D0BDA"/>
    <w:rsid w:val="007D0F1A"/>
    <w:rsid w:val="007D1278"/>
    <w:rsid w:val="007D2637"/>
    <w:rsid w:val="007D30D9"/>
    <w:rsid w:val="007D4430"/>
    <w:rsid w:val="007D4D51"/>
    <w:rsid w:val="007D5028"/>
    <w:rsid w:val="007D52E6"/>
    <w:rsid w:val="007D5A8E"/>
    <w:rsid w:val="007D615A"/>
    <w:rsid w:val="007D6C6A"/>
    <w:rsid w:val="007D6CE6"/>
    <w:rsid w:val="007D6EAC"/>
    <w:rsid w:val="007D6F98"/>
    <w:rsid w:val="007D724E"/>
    <w:rsid w:val="007D7516"/>
    <w:rsid w:val="007D77EE"/>
    <w:rsid w:val="007D782B"/>
    <w:rsid w:val="007D7918"/>
    <w:rsid w:val="007D7A0A"/>
    <w:rsid w:val="007E01F0"/>
    <w:rsid w:val="007E05EA"/>
    <w:rsid w:val="007E08F9"/>
    <w:rsid w:val="007E185D"/>
    <w:rsid w:val="007E1CF5"/>
    <w:rsid w:val="007E210C"/>
    <w:rsid w:val="007E22C6"/>
    <w:rsid w:val="007E237E"/>
    <w:rsid w:val="007E324F"/>
    <w:rsid w:val="007E37E9"/>
    <w:rsid w:val="007E3B74"/>
    <w:rsid w:val="007E3BA8"/>
    <w:rsid w:val="007E431F"/>
    <w:rsid w:val="007E6154"/>
    <w:rsid w:val="007E617F"/>
    <w:rsid w:val="007E6999"/>
    <w:rsid w:val="007E7363"/>
    <w:rsid w:val="007E769D"/>
    <w:rsid w:val="007E7E03"/>
    <w:rsid w:val="007F0177"/>
    <w:rsid w:val="007F03D4"/>
    <w:rsid w:val="007F1193"/>
    <w:rsid w:val="007F1509"/>
    <w:rsid w:val="007F182D"/>
    <w:rsid w:val="007F18E4"/>
    <w:rsid w:val="007F1DDE"/>
    <w:rsid w:val="007F1EE9"/>
    <w:rsid w:val="007F351F"/>
    <w:rsid w:val="007F3E6E"/>
    <w:rsid w:val="007F4CB7"/>
    <w:rsid w:val="007F4EF9"/>
    <w:rsid w:val="007F5007"/>
    <w:rsid w:val="007F5732"/>
    <w:rsid w:val="007F62B5"/>
    <w:rsid w:val="007F6BA4"/>
    <w:rsid w:val="007F6DFA"/>
    <w:rsid w:val="007F6F84"/>
    <w:rsid w:val="007F7088"/>
    <w:rsid w:val="007F7384"/>
    <w:rsid w:val="007F7CB8"/>
    <w:rsid w:val="0080089E"/>
    <w:rsid w:val="00800A35"/>
    <w:rsid w:val="00800BA0"/>
    <w:rsid w:val="00802941"/>
    <w:rsid w:val="00802BB9"/>
    <w:rsid w:val="00802BF7"/>
    <w:rsid w:val="00802FA1"/>
    <w:rsid w:val="008032DF"/>
    <w:rsid w:val="008033A2"/>
    <w:rsid w:val="00803B68"/>
    <w:rsid w:val="00804AE7"/>
    <w:rsid w:val="00804E2F"/>
    <w:rsid w:val="00804EC0"/>
    <w:rsid w:val="00805135"/>
    <w:rsid w:val="00805253"/>
    <w:rsid w:val="008055B3"/>
    <w:rsid w:val="00806276"/>
    <w:rsid w:val="0080638B"/>
    <w:rsid w:val="0080649E"/>
    <w:rsid w:val="008066AC"/>
    <w:rsid w:val="0080681A"/>
    <w:rsid w:val="008069A7"/>
    <w:rsid w:val="00806BC5"/>
    <w:rsid w:val="00807805"/>
    <w:rsid w:val="00807AD4"/>
    <w:rsid w:val="00807AD7"/>
    <w:rsid w:val="00807BFF"/>
    <w:rsid w:val="00807D1E"/>
    <w:rsid w:val="00807DFE"/>
    <w:rsid w:val="00807E31"/>
    <w:rsid w:val="00807F25"/>
    <w:rsid w:val="008100D5"/>
    <w:rsid w:val="0081016E"/>
    <w:rsid w:val="008102D8"/>
    <w:rsid w:val="008105FB"/>
    <w:rsid w:val="0081081C"/>
    <w:rsid w:val="0081097B"/>
    <w:rsid w:val="00810D34"/>
    <w:rsid w:val="00810FB6"/>
    <w:rsid w:val="008110F1"/>
    <w:rsid w:val="00811817"/>
    <w:rsid w:val="00811C7D"/>
    <w:rsid w:val="00811C8E"/>
    <w:rsid w:val="00811DA3"/>
    <w:rsid w:val="00812083"/>
    <w:rsid w:val="008120E9"/>
    <w:rsid w:val="00812290"/>
    <w:rsid w:val="00812B32"/>
    <w:rsid w:val="00812CBD"/>
    <w:rsid w:val="00812D1C"/>
    <w:rsid w:val="008148DE"/>
    <w:rsid w:val="008151C7"/>
    <w:rsid w:val="0081532E"/>
    <w:rsid w:val="0081537B"/>
    <w:rsid w:val="008167CB"/>
    <w:rsid w:val="00816C73"/>
    <w:rsid w:val="00817505"/>
    <w:rsid w:val="008175D5"/>
    <w:rsid w:val="00817911"/>
    <w:rsid w:val="008179B2"/>
    <w:rsid w:val="008179BC"/>
    <w:rsid w:val="00817AAB"/>
    <w:rsid w:val="00820C99"/>
    <w:rsid w:val="0082104B"/>
    <w:rsid w:val="008215DB"/>
    <w:rsid w:val="0082169E"/>
    <w:rsid w:val="00821F60"/>
    <w:rsid w:val="008226E1"/>
    <w:rsid w:val="0082286B"/>
    <w:rsid w:val="00822CE9"/>
    <w:rsid w:val="00823503"/>
    <w:rsid w:val="00823B9F"/>
    <w:rsid w:val="00823BE4"/>
    <w:rsid w:val="00823C80"/>
    <w:rsid w:val="00823DDB"/>
    <w:rsid w:val="00823E9A"/>
    <w:rsid w:val="00823F6B"/>
    <w:rsid w:val="00824F26"/>
    <w:rsid w:val="008251AF"/>
    <w:rsid w:val="008256EB"/>
    <w:rsid w:val="0082576A"/>
    <w:rsid w:val="00825E0B"/>
    <w:rsid w:val="00825E39"/>
    <w:rsid w:val="0082680C"/>
    <w:rsid w:val="00826E02"/>
    <w:rsid w:val="008270B1"/>
    <w:rsid w:val="0082791D"/>
    <w:rsid w:val="008307B9"/>
    <w:rsid w:val="00830883"/>
    <w:rsid w:val="00830AF3"/>
    <w:rsid w:val="008310AC"/>
    <w:rsid w:val="008316E1"/>
    <w:rsid w:val="00831A25"/>
    <w:rsid w:val="00832065"/>
    <w:rsid w:val="008325F9"/>
    <w:rsid w:val="00832B23"/>
    <w:rsid w:val="0083306D"/>
    <w:rsid w:val="00833139"/>
    <w:rsid w:val="008341AB"/>
    <w:rsid w:val="008346AB"/>
    <w:rsid w:val="00835511"/>
    <w:rsid w:val="008358E0"/>
    <w:rsid w:val="00835A70"/>
    <w:rsid w:val="00835D67"/>
    <w:rsid w:val="00835EB2"/>
    <w:rsid w:val="00835FF5"/>
    <w:rsid w:val="0083635E"/>
    <w:rsid w:val="00836C1A"/>
    <w:rsid w:val="00837FA1"/>
    <w:rsid w:val="008405A2"/>
    <w:rsid w:val="00840A39"/>
    <w:rsid w:val="00840B0C"/>
    <w:rsid w:val="008414A4"/>
    <w:rsid w:val="00841CFD"/>
    <w:rsid w:val="00841D54"/>
    <w:rsid w:val="00842B2B"/>
    <w:rsid w:val="00842BE6"/>
    <w:rsid w:val="00842C87"/>
    <w:rsid w:val="0084321C"/>
    <w:rsid w:val="008434C7"/>
    <w:rsid w:val="00843A08"/>
    <w:rsid w:val="00843DF7"/>
    <w:rsid w:val="00844641"/>
    <w:rsid w:val="008446A4"/>
    <w:rsid w:val="008447BE"/>
    <w:rsid w:val="00844F7F"/>
    <w:rsid w:val="00845314"/>
    <w:rsid w:val="0084532C"/>
    <w:rsid w:val="00845514"/>
    <w:rsid w:val="0084561D"/>
    <w:rsid w:val="008465A4"/>
    <w:rsid w:val="0084731B"/>
    <w:rsid w:val="0084742E"/>
    <w:rsid w:val="00847A2E"/>
    <w:rsid w:val="00847C37"/>
    <w:rsid w:val="00847D80"/>
    <w:rsid w:val="00850154"/>
    <w:rsid w:val="0085035B"/>
    <w:rsid w:val="00850514"/>
    <w:rsid w:val="00850590"/>
    <w:rsid w:val="00851037"/>
    <w:rsid w:val="00851295"/>
    <w:rsid w:val="008516C9"/>
    <w:rsid w:val="008518BD"/>
    <w:rsid w:val="008522D7"/>
    <w:rsid w:val="00852556"/>
    <w:rsid w:val="008536C7"/>
    <w:rsid w:val="00853AB9"/>
    <w:rsid w:val="00853B06"/>
    <w:rsid w:val="008548B9"/>
    <w:rsid w:val="00854ABB"/>
    <w:rsid w:val="008555C8"/>
    <w:rsid w:val="008555D1"/>
    <w:rsid w:val="00856879"/>
    <w:rsid w:val="00856DC8"/>
    <w:rsid w:val="00856EB2"/>
    <w:rsid w:val="00857330"/>
    <w:rsid w:val="0085735A"/>
    <w:rsid w:val="0085747D"/>
    <w:rsid w:val="0085753F"/>
    <w:rsid w:val="00860180"/>
    <w:rsid w:val="00860507"/>
    <w:rsid w:val="008607DA"/>
    <w:rsid w:val="008608B8"/>
    <w:rsid w:val="0086128D"/>
    <w:rsid w:val="008618B1"/>
    <w:rsid w:val="00861DAF"/>
    <w:rsid w:val="00862131"/>
    <w:rsid w:val="00862982"/>
    <w:rsid w:val="00862B9B"/>
    <w:rsid w:val="008633E6"/>
    <w:rsid w:val="008641DE"/>
    <w:rsid w:val="00864327"/>
    <w:rsid w:val="008647CC"/>
    <w:rsid w:val="00864B5F"/>
    <w:rsid w:val="00864F59"/>
    <w:rsid w:val="0086515F"/>
    <w:rsid w:val="0086587A"/>
    <w:rsid w:val="00865DFC"/>
    <w:rsid w:val="00865E3A"/>
    <w:rsid w:val="00865EE3"/>
    <w:rsid w:val="00865FE9"/>
    <w:rsid w:val="00866C3F"/>
    <w:rsid w:val="00867826"/>
    <w:rsid w:val="00867DC0"/>
    <w:rsid w:val="00867E0E"/>
    <w:rsid w:val="008706DF"/>
    <w:rsid w:val="00870F9E"/>
    <w:rsid w:val="0087142F"/>
    <w:rsid w:val="008717FF"/>
    <w:rsid w:val="00871909"/>
    <w:rsid w:val="0087263C"/>
    <w:rsid w:val="00872A04"/>
    <w:rsid w:val="00873425"/>
    <w:rsid w:val="008737D9"/>
    <w:rsid w:val="00873CC6"/>
    <w:rsid w:val="008749E6"/>
    <w:rsid w:val="00874A14"/>
    <w:rsid w:val="00875471"/>
    <w:rsid w:val="008756C0"/>
    <w:rsid w:val="00875A1F"/>
    <w:rsid w:val="00875F38"/>
    <w:rsid w:val="00876192"/>
    <w:rsid w:val="00876494"/>
    <w:rsid w:val="00877413"/>
    <w:rsid w:val="008778A5"/>
    <w:rsid w:val="00877AE3"/>
    <w:rsid w:val="00877F5E"/>
    <w:rsid w:val="00877FDC"/>
    <w:rsid w:val="0088090A"/>
    <w:rsid w:val="008809DE"/>
    <w:rsid w:val="00880FA9"/>
    <w:rsid w:val="008812D5"/>
    <w:rsid w:val="00881A57"/>
    <w:rsid w:val="00882275"/>
    <w:rsid w:val="008828CF"/>
    <w:rsid w:val="00883B43"/>
    <w:rsid w:val="00884024"/>
    <w:rsid w:val="0088487F"/>
    <w:rsid w:val="00885F05"/>
    <w:rsid w:val="0088663B"/>
    <w:rsid w:val="00886844"/>
    <w:rsid w:val="008869AD"/>
    <w:rsid w:val="00886CE5"/>
    <w:rsid w:val="00887296"/>
    <w:rsid w:val="008875FD"/>
    <w:rsid w:val="00887ADE"/>
    <w:rsid w:val="00887CD1"/>
    <w:rsid w:val="00890041"/>
    <w:rsid w:val="00890556"/>
    <w:rsid w:val="00890718"/>
    <w:rsid w:val="0089071C"/>
    <w:rsid w:val="00890BBE"/>
    <w:rsid w:val="00890D0E"/>
    <w:rsid w:val="00891734"/>
    <w:rsid w:val="00891C56"/>
    <w:rsid w:val="0089227E"/>
    <w:rsid w:val="00892542"/>
    <w:rsid w:val="008927BF"/>
    <w:rsid w:val="008927C4"/>
    <w:rsid w:val="00892A1B"/>
    <w:rsid w:val="00893090"/>
    <w:rsid w:val="00893182"/>
    <w:rsid w:val="00893E47"/>
    <w:rsid w:val="00894264"/>
    <w:rsid w:val="00894683"/>
    <w:rsid w:val="008948FE"/>
    <w:rsid w:val="00894994"/>
    <w:rsid w:val="00894B1A"/>
    <w:rsid w:val="00894E78"/>
    <w:rsid w:val="008951EE"/>
    <w:rsid w:val="008954EC"/>
    <w:rsid w:val="00895E9D"/>
    <w:rsid w:val="00895FAB"/>
    <w:rsid w:val="0089642D"/>
    <w:rsid w:val="00896979"/>
    <w:rsid w:val="00896AD4"/>
    <w:rsid w:val="008972BB"/>
    <w:rsid w:val="00897460"/>
    <w:rsid w:val="00897721"/>
    <w:rsid w:val="008A0269"/>
    <w:rsid w:val="008A04DF"/>
    <w:rsid w:val="008A0647"/>
    <w:rsid w:val="008A0A7C"/>
    <w:rsid w:val="008A0CEC"/>
    <w:rsid w:val="008A1498"/>
    <w:rsid w:val="008A1751"/>
    <w:rsid w:val="008A1803"/>
    <w:rsid w:val="008A1C9B"/>
    <w:rsid w:val="008A1E19"/>
    <w:rsid w:val="008A1EB4"/>
    <w:rsid w:val="008A1F33"/>
    <w:rsid w:val="008A20D0"/>
    <w:rsid w:val="008A2252"/>
    <w:rsid w:val="008A2A69"/>
    <w:rsid w:val="008A2F5C"/>
    <w:rsid w:val="008A3869"/>
    <w:rsid w:val="008A38F2"/>
    <w:rsid w:val="008A3D14"/>
    <w:rsid w:val="008A3DC2"/>
    <w:rsid w:val="008A412A"/>
    <w:rsid w:val="008A520F"/>
    <w:rsid w:val="008A58BA"/>
    <w:rsid w:val="008A5C29"/>
    <w:rsid w:val="008A5D7D"/>
    <w:rsid w:val="008A5F59"/>
    <w:rsid w:val="008A7197"/>
    <w:rsid w:val="008A7417"/>
    <w:rsid w:val="008A7C38"/>
    <w:rsid w:val="008A7F08"/>
    <w:rsid w:val="008B044D"/>
    <w:rsid w:val="008B069F"/>
    <w:rsid w:val="008B0899"/>
    <w:rsid w:val="008B1034"/>
    <w:rsid w:val="008B124C"/>
    <w:rsid w:val="008B1338"/>
    <w:rsid w:val="008B15CB"/>
    <w:rsid w:val="008B16F9"/>
    <w:rsid w:val="008B1952"/>
    <w:rsid w:val="008B1BED"/>
    <w:rsid w:val="008B2087"/>
    <w:rsid w:val="008B2135"/>
    <w:rsid w:val="008B2B94"/>
    <w:rsid w:val="008B2C6F"/>
    <w:rsid w:val="008B2FE2"/>
    <w:rsid w:val="008B3FE0"/>
    <w:rsid w:val="008B43E0"/>
    <w:rsid w:val="008B4EB5"/>
    <w:rsid w:val="008B4F92"/>
    <w:rsid w:val="008B60BF"/>
    <w:rsid w:val="008B7639"/>
    <w:rsid w:val="008B7708"/>
    <w:rsid w:val="008B7B47"/>
    <w:rsid w:val="008B7E6A"/>
    <w:rsid w:val="008C0A3A"/>
    <w:rsid w:val="008C124E"/>
    <w:rsid w:val="008C1E5C"/>
    <w:rsid w:val="008C242A"/>
    <w:rsid w:val="008C2696"/>
    <w:rsid w:val="008C2A7C"/>
    <w:rsid w:val="008C4DE6"/>
    <w:rsid w:val="008C4FFB"/>
    <w:rsid w:val="008C5692"/>
    <w:rsid w:val="008C5995"/>
    <w:rsid w:val="008C5D2B"/>
    <w:rsid w:val="008C6351"/>
    <w:rsid w:val="008C645B"/>
    <w:rsid w:val="008C6CC0"/>
    <w:rsid w:val="008C747C"/>
    <w:rsid w:val="008C7638"/>
    <w:rsid w:val="008C7B6F"/>
    <w:rsid w:val="008C7CC0"/>
    <w:rsid w:val="008D01EF"/>
    <w:rsid w:val="008D0427"/>
    <w:rsid w:val="008D050E"/>
    <w:rsid w:val="008D098C"/>
    <w:rsid w:val="008D0CEF"/>
    <w:rsid w:val="008D12C8"/>
    <w:rsid w:val="008D2054"/>
    <w:rsid w:val="008D240D"/>
    <w:rsid w:val="008D24D8"/>
    <w:rsid w:val="008D2B0E"/>
    <w:rsid w:val="008D2C22"/>
    <w:rsid w:val="008D2E61"/>
    <w:rsid w:val="008D3125"/>
    <w:rsid w:val="008D341A"/>
    <w:rsid w:val="008D3576"/>
    <w:rsid w:val="008D392E"/>
    <w:rsid w:val="008D395D"/>
    <w:rsid w:val="008D443B"/>
    <w:rsid w:val="008D4566"/>
    <w:rsid w:val="008D4AED"/>
    <w:rsid w:val="008D4BC0"/>
    <w:rsid w:val="008D55ED"/>
    <w:rsid w:val="008D5A91"/>
    <w:rsid w:val="008D5B8D"/>
    <w:rsid w:val="008D5F8A"/>
    <w:rsid w:val="008D5FF4"/>
    <w:rsid w:val="008D63A1"/>
    <w:rsid w:val="008D6945"/>
    <w:rsid w:val="008D6FDC"/>
    <w:rsid w:val="008D71EB"/>
    <w:rsid w:val="008D757A"/>
    <w:rsid w:val="008D7CF7"/>
    <w:rsid w:val="008D7F7C"/>
    <w:rsid w:val="008E00FA"/>
    <w:rsid w:val="008E0887"/>
    <w:rsid w:val="008E1105"/>
    <w:rsid w:val="008E1170"/>
    <w:rsid w:val="008E1384"/>
    <w:rsid w:val="008E1807"/>
    <w:rsid w:val="008E192C"/>
    <w:rsid w:val="008E2071"/>
    <w:rsid w:val="008E2732"/>
    <w:rsid w:val="008E2A69"/>
    <w:rsid w:val="008E2B40"/>
    <w:rsid w:val="008E2C98"/>
    <w:rsid w:val="008E3655"/>
    <w:rsid w:val="008E3A71"/>
    <w:rsid w:val="008E3C30"/>
    <w:rsid w:val="008E3C69"/>
    <w:rsid w:val="008E4EF1"/>
    <w:rsid w:val="008E4F36"/>
    <w:rsid w:val="008E506C"/>
    <w:rsid w:val="008E57CE"/>
    <w:rsid w:val="008E64AF"/>
    <w:rsid w:val="008E7409"/>
    <w:rsid w:val="008E7D03"/>
    <w:rsid w:val="008F0492"/>
    <w:rsid w:val="008F1078"/>
    <w:rsid w:val="008F111B"/>
    <w:rsid w:val="008F1301"/>
    <w:rsid w:val="008F2024"/>
    <w:rsid w:val="008F21E0"/>
    <w:rsid w:val="008F22EB"/>
    <w:rsid w:val="008F2B3C"/>
    <w:rsid w:val="008F2BD4"/>
    <w:rsid w:val="008F3161"/>
    <w:rsid w:val="008F317A"/>
    <w:rsid w:val="008F37C3"/>
    <w:rsid w:val="008F3B00"/>
    <w:rsid w:val="008F3B60"/>
    <w:rsid w:val="008F43DF"/>
    <w:rsid w:val="008F4593"/>
    <w:rsid w:val="008F4650"/>
    <w:rsid w:val="008F547D"/>
    <w:rsid w:val="008F5FBC"/>
    <w:rsid w:val="008F6235"/>
    <w:rsid w:val="008F73DD"/>
    <w:rsid w:val="008F784E"/>
    <w:rsid w:val="008F790E"/>
    <w:rsid w:val="008F7D45"/>
    <w:rsid w:val="008F7E05"/>
    <w:rsid w:val="008F7E78"/>
    <w:rsid w:val="008F7F48"/>
    <w:rsid w:val="00900008"/>
    <w:rsid w:val="009003F1"/>
    <w:rsid w:val="00900694"/>
    <w:rsid w:val="009007F3"/>
    <w:rsid w:val="00900B34"/>
    <w:rsid w:val="0090117D"/>
    <w:rsid w:val="009013F9"/>
    <w:rsid w:val="0090265C"/>
    <w:rsid w:val="00903609"/>
    <w:rsid w:val="00903755"/>
    <w:rsid w:val="009038C1"/>
    <w:rsid w:val="00903944"/>
    <w:rsid w:val="00903AA1"/>
    <w:rsid w:val="009040D3"/>
    <w:rsid w:val="00904115"/>
    <w:rsid w:val="0090475F"/>
    <w:rsid w:val="00905F2C"/>
    <w:rsid w:val="0090655D"/>
    <w:rsid w:val="009067F3"/>
    <w:rsid w:val="00907B51"/>
    <w:rsid w:val="00907B81"/>
    <w:rsid w:val="00907EEC"/>
    <w:rsid w:val="0091080D"/>
    <w:rsid w:val="00910870"/>
    <w:rsid w:val="00911134"/>
    <w:rsid w:val="0091149D"/>
    <w:rsid w:val="00911C14"/>
    <w:rsid w:val="00911E01"/>
    <w:rsid w:val="0091213E"/>
    <w:rsid w:val="00912155"/>
    <w:rsid w:val="009123A5"/>
    <w:rsid w:val="00912502"/>
    <w:rsid w:val="009127EA"/>
    <w:rsid w:val="00912907"/>
    <w:rsid w:val="00913B45"/>
    <w:rsid w:val="00913D3F"/>
    <w:rsid w:val="009147CC"/>
    <w:rsid w:val="00915293"/>
    <w:rsid w:val="00915626"/>
    <w:rsid w:val="00915957"/>
    <w:rsid w:val="00916167"/>
    <w:rsid w:val="0091621E"/>
    <w:rsid w:val="00916240"/>
    <w:rsid w:val="009165DF"/>
    <w:rsid w:val="00916CC0"/>
    <w:rsid w:val="00916FC7"/>
    <w:rsid w:val="009170C4"/>
    <w:rsid w:val="00917208"/>
    <w:rsid w:val="00917618"/>
    <w:rsid w:val="0091776A"/>
    <w:rsid w:val="009205C3"/>
    <w:rsid w:val="00920620"/>
    <w:rsid w:val="0092076C"/>
    <w:rsid w:val="009209A0"/>
    <w:rsid w:val="009209E2"/>
    <w:rsid w:val="00920AF8"/>
    <w:rsid w:val="00920E61"/>
    <w:rsid w:val="00920ED9"/>
    <w:rsid w:val="009211F8"/>
    <w:rsid w:val="009212E5"/>
    <w:rsid w:val="0092136B"/>
    <w:rsid w:val="00922130"/>
    <w:rsid w:val="0092283E"/>
    <w:rsid w:val="00922B06"/>
    <w:rsid w:val="00924773"/>
    <w:rsid w:val="00924E84"/>
    <w:rsid w:val="009252CF"/>
    <w:rsid w:val="00925837"/>
    <w:rsid w:val="009258DB"/>
    <w:rsid w:val="00925FDD"/>
    <w:rsid w:val="0092609F"/>
    <w:rsid w:val="00926909"/>
    <w:rsid w:val="00926BD0"/>
    <w:rsid w:val="0092718F"/>
    <w:rsid w:val="0092737C"/>
    <w:rsid w:val="00927685"/>
    <w:rsid w:val="00927B11"/>
    <w:rsid w:val="00930614"/>
    <w:rsid w:val="009306FF"/>
    <w:rsid w:val="00930850"/>
    <w:rsid w:val="009325E7"/>
    <w:rsid w:val="00932F3C"/>
    <w:rsid w:val="009338BC"/>
    <w:rsid w:val="00933E88"/>
    <w:rsid w:val="00933F0C"/>
    <w:rsid w:val="009341CC"/>
    <w:rsid w:val="0093437C"/>
    <w:rsid w:val="009346C6"/>
    <w:rsid w:val="00934813"/>
    <w:rsid w:val="00934BE2"/>
    <w:rsid w:val="009352E1"/>
    <w:rsid w:val="00935FD1"/>
    <w:rsid w:val="009364CD"/>
    <w:rsid w:val="0093713C"/>
    <w:rsid w:val="00937753"/>
    <w:rsid w:val="00937EC1"/>
    <w:rsid w:val="00937F20"/>
    <w:rsid w:val="009401F3"/>
    <w:rsid w:val="009403DF"/>
    <w:rsid w:val="009403E5"/>
    <w:rsid w:val="0094071E"/>
    <w:rsid w:val="00940A24"/>
    <w:rsid w:val="00940E1F"/>
    <w:rsid w:val="00940FBB"/>
    <w:rsid w:val="009414B3"/>
    <w:rsid w:val="00941823"/>
    <w:rsid w:val="00941AD2"/>
    <w:rsid w:val="00941F0E"/>
    <w:rsid w:val="009423A7"/>
    <w:rsid w:val="009427D5"/>
    <w:rsid w:val="00942AC8"/>
    <w:rsid w:val="009435B9"/>
    <w:rsid w:val="0094385C"/>
    <w:rsid w:val="0094387C"/>
    <w:rsid w:val="00943A3D"/>
    <w:rsid w:val="00943BE4"/>
    <w:rsid w:val="00943DE9"/>
    <w:rsid w:val="009449BA"/>
    <w:rsid w:val="00944A3D"/>
    <w:rsid w:val="00945683"/>
    <w:rsid w:val="00945788"/>
    <w:rsid w:val="00945CF7"/>
    <w:rsid w:val="00945FDC"/>
    <w:rsid w:val="009463CB"/>
    <w:rsid w:val="009466E2"/>
    <w:rsid w:val="00947136"/>
    <w:rsid w:val="009472DD"/>
    <w:rsid w:val="009474B2"/>
    <w:rsid w:val="00947881"/>
    <w:rsid w:val="009479FE"/>
    <w:rsid w:val="00947A29"/>
    <w:rsid w:val="00947F33"/>
    <w:rsid w:val="009500BF"/>
    <w:rsid w:val="00951132"/>
    <w:rsid w:val="0095180F"/>
    <w:rsid w:val="00951D3D"/>
    <w:rsid w:val="00951ECE"/>
    <w:rsid w:val="00951EDA"/>
    <w:rsid w:val="009520D8"/>
    <w:rsid w:val="009528E8"/>
    <w:rsid w:val="009529FE"/>
    <w:rsid w:val="00953668"/>
    <w:rsid w:val="0095518E"/>
    <w:rsid w:val="00955776"/>
    <w:rsid w:val="009557D7"/>
    <w:rsid w:val="00955852"/>
    <w:rsid w:val="009560F9"/>
    <w:rsid w:val="00956234"/>
    <w:rsid w:val="00956B8F"/>
    <w:rsid w:val="00957038"/>
    <w:rsid w:val="0095705B"/>
    <w:rsid w:val="00957079"/>
    <w:rsid w:val="00957AF3"/>
    <w:rsid w:val="00957E9C"/>
    <w:rsid w:val="00957F0B"/>
    <w:rsid w:val="009600F7"/>
    <w:rsid w:val="009606AE"/>
    <w:rsid w:val="00960A34"/>
    <w:rsid w:val="00960C8D"/>
    <w:rsid w:val="0096127A"/>
    <w:rsid w:val="009616E5"/>
    <w:rsid w:val="009617C4"/>
    <w:rsid w:val="00961BD4"/>
    <w:rsid w:val="00961E66"/>
    <w:rsid w:val="0096252E"/>
    <w:rsid w:val="00962555"/>
    <w:rsid w:val="00963BE3"/>
    <w:rsid w:val="00963C20"/>
    <w:rsid w:val="0096460B"/>
    <w:rsid w:val="00964D40"/>
    <w:rsid w:val="00964FBD"/>
    <w:rsid w:val="0096585F"/>
    <w:rsid w:val="009658E8"/>
    <w:rsid w:val="00965A1A"/>
    <w:rsid w:val="00967091"/>
    <w:rsid w:val="0097032A"/>
    <w:rsid w:val="009704D2"/>
    <w:rsid w:val="0097066E"/>
    <w:rsid w:val="00970860"/>
    <w:rsid w:val="00970869"/>
    <w:rsid w:val="009709FA"/>
    <w:rsid w:val="00970A98"/>
    <w:rsid w:val="009710C8"/>
    <w:rsid w:val="009712F6"/>
    <w:rsid w:val="009713E6"/>
    <w:rsid w:val="0097173E"/>
    <w:rsid w:val="009719B0"/>
    <w:rsid w:val="00971BE3"/>
    <w:rsid w:val="00971C39"/>
    <w:rsid w:val="00971C4B"/>
    <w:rsid w:val="0097244B"/>
    <w:rsid w:val="009729F5"/>
    <w:rsid w:val="00972EEB"/>
    <w:rsid w:val="00973015"/>
    <w:rsid w:val="009733BA"/>
    <w:rsid w:val="00974B8A"/>
    <w:rsid w:val="00974EBC"/>
    <w:rsid w:val="00974F0D"/>
    <w:rsid w:val="00975161"/>
    <w:rsid w:val="009755B0"/>
    <w:rsid w:val="00975901"/>
    <w:rsid w:val="00975960"/>
    <w:rsid w:val="009759FA"/>
    <w:rsid w:val="00975C09"/>
    <w:rsid w:val="00975E8A"/>
    <w:rsid w:val="00975ECF"/>
    <w:rsid w:val="00976367"/>
    <w:rsid w:val="0097722E"/>
    <w:rsid w:val="009777BD"/>
    <w:rsid w:val="00977A8A"/>
    <w:rsid w:val="00977BA5"/>
    <w:rsid w:val="00977DC3"/>
    <w:rsid w:val="0098024B"/>
    <w:rsid w:val="0098082A"/>
    <w:rsid w:val="00981003"/>
    <w:rsid w:val="00981DAE"/>
    <w:rsid w:val="009821F4"/>
    <w:rsid w:val="00982372"/>
    <w:rsid w:val="0098304C"/>
    <w:rsid w:val="00983326"/>
    <w:rsid w:val="0098336A"/>
    <w:rsid w:val="009836DC"/>
    <w:rsid w:val="00983717"/>
    <w:rsid w:val="009838BC"/>
    <w:rsid w:val="00983B53"/>
    <w:rsid w:val="00983C28"/>
    <w:rsid w:val="00983DD3"/>
    <w:rsid w:val="009850FC"/>
    <w:rsid w:val="00985425"/>
    <w:rsid w:val="00985CED"/>
    <w:rsid w:val="00986062"/>
    <w:rsid w:val="00986378"/>
    <w:rsid w:val="00986E3D"/>
    <w:rsid w:val="00987931"/>
    <w:rsid w:val="00987CFC"/>
    <w:rsid w:val="00987EF8"/>
    <w:rsid w:val="0099026A"/>
    <w:rsid w:val="00990636"/>
    <w:rsid w:val="00990AAA"/>
    <w:rsid w:val="00991BEE"/>
    <w:rsid w:val="00992557"/>
    <w:rsid w:val="00992A9A"/>
    <w:rsid w:val="0099346A"/>
    <w:rsid w:val="00993490"/>
    <w:rsid w:val="0099367C"/>
    <w:rsid w:val="00993BE5"/>
    <w:rsid w:val="00993D71"/>
    <w:rsid w:val="00994BD8"/>
    <w:rsid w:val="00994F9A"/>
    <w:rsid w:val="009953B8"/>
    <w:rsid w:val="0099572B"/>
    <w:rsid w:val="00995A20"/>
    <w:rsid w:val="00995E73"/>
    <w:rsid w:val="00995F36"/>
    <w:rsid w:val="00996144"/>
    <w:rsid w:val="0099716A"/>
    <w:rsid w:val="00997381"/>
    <w:rsid w:val="00997AE8"/>
    <w:rsid w:val="00997D4D"/>
    <w:rsid w:val="009A08EE"/>
    <w:rsid w:val="009A0A1D"/>
    <w:rsid w:val="009A0C79"/>
    <w:rsid w:val="009A0CF9"/>
    <w:rsid w:val="009A1144"/>
    <w:rsid w:val="009A11C2"/>
    <w:rsid w:val="009A121E"/>
    <w:rsid w:val="009A14E5"/>
    <w:rsid w:val="009A173B"/>
    <w:rsid w:val="009A243E"/>
    <w:rsid w:val="009A26F0"/>
    <w:rsid w:val="009A26F3"/>
    <w:rsid w:val="009A3C57"/>
    <w:rsid w:val="009A40B3"/>
    <w:rsid w:val="009A42A4"/>
    <w:rsid w:val="009A45B5"/>
    <w:rsid w:val="009A4829"/>
    <w:rsid w:val="009A4BBC"/>
    <w:rsid w:val="009A534C"/>
    <w:rsid w:val="009A59E4"/>
    <w:rsid w:val="009A5A22"/>
    <w:rsid w:val="009A6691"/>
    <w:rsid w:val="009A68A8"/>
    <w:rsid w:val="009A7AE7"/>
    <w:rsid w:val="009A7B47"/>
    <w:rsid w:val="009B03FB"/>
    <w:rsid w:val="009B0CC5"/>
    <w:rsid w:val="009B0D35"/>
    <w:rsid w:val="009B1107"/>
    <w:rsid w:val="009B111D"/>
    <w:rsid w:val="009B133C"/>
    <w:rsid w:val="009B1C15"/>
    <w:rsid w:val="009B2DDF"/>
    <w:rsid w:val="009B3090"/>
    <w:rsid w:val="009B31E5"/>
    <w:rsid w:val="009B3461"/>
    <w:rsid w:val="009B3955"/>
    <w:rsid w:val="009B3B21"/>
    <w:rsid w:val="009B3B8D"/>
    <w:rsid w:val="009B4593"/>
    <w:rsid w:val="009B4646"/>
    <w:rsid w:val="009B477C"/>
    <w:rsid w:val="009B4CA8"/>
    <w:rsid w:val="009B515D"/>
    <w:rsid w:val="009B5399"/>
    <w:rsid w:val="009B58FE"/>
    <w:rsid w:val="009B5C3F"/>
    <w:rsid w:val="009B5E65"/>
    <w:rsid w:val="009B621C"/>
    <w:rsid w:val="009B62A4"/>
    <w:rsid w:val="009B6650"/>
    <w:rsid w:val="009B6657"/>
    <w:rsid w:val="009B66F6"/>
    <w:rsid w:val="009B6BDF"/>
    <w:rsid w:val="009B6C44"/>
    <w:rsid w:val="009B7667"/>
    <w:rsid w:val="009B7A2D"/>
    <w:rsid w:val="009C10E9"/>
    <w:rsid w:val="009C1159"/>
    <w:rsid w:val="009C1755"/>
    <w:rsid w:val="009C2BFC"/>
    <w:rsid w:val="009C3899"/>
    <w:rsid w:val="009C499E"/>
    <w:rsid w:val="009C4A8E"/>
    <w:rsid w:val="009C4BAA"/>
    <w:rsid w:val="009C4E98"/>
    <w:rsid w:val="009C50B6"/>
    <w:rsid w:val="009C51E2"/>
    <w:rsid w:val="009C5C61"/>
    <w:rsid w:val="009C5F45"/>
    <w:rsid w:val="009C61B9"/>
    <w:rsid w:val="009C6BBF"/>
    <w:rsid w:val="009C6BEE"/>
    <w:rsid w:val="009C6E6D"/>
    <w:rsid w:val="009C6FA6"/>
    <w:rsid w:val="009C71D8"/>
    <w:rsid w:val="009D0838"/>
    <w:rsid w:val="009D14AE"/>
    <w:rsid w:val="009D16E4"/>
    <w:rsid w:val="009D16EF"/>
    <w:rsid w:val="009D1A34"/>
    <w:rsid w:val="009D26BA"/>
    <w:rsid w:val="009D2CFB"/>
    <w:rsid w:val="009D2F03"/>
    <w:rsid w:val="009D333C"/>
    <w:rsid w:val="009D3B44"/>
    <w:rsid w:val="009D3BD8"/>
    <w:rsid w:val="009D3C2E"/>
    <w:rsid w:val="009D3D3D"/>
    <w:rsid w:val="009D45AE"/>
    <w:rsid w:val="009D4D1F"/>
    <w:rsid w:val="009D5496"/>
    <w:rsid w:val="009D5906"/>
    <w:rsid w:val="009D63BA"/>
    <w:rsid w:val="009D7156"/>
    <w:rsid w:val="009D721B"/>
    <w:rsid w:val="009D7D15"/>
    <w:rsid w:val="009E037E"/>
    <w:rsid w:val="009E0A6E"/>
    <w:rsid w:val="009E37B8"/>
    <w:rsid w:val="009E3ACA"/>
    <w:rsid w:val="009E438F"/>
    <w:rsid w:val="009E4A80"/>
    <w:rsid w:val="009E5255"/>
    <w:rsid w:val="009E5767"/>
    <w:rsid w:val="009E582D"/>
    <w:rsid w:val="009E6B08"/>
    <w:rsid w:val="009E6BB7"/>
    <w:rsid w:val="009E7CF5"/>
    <w:rsid w:val="009E7E2C"/>
    <w:rsid w:val="009F019E"/>
    <w:rsid w:val="009F0448"/>
    <w:rsid w:val="009F05C8"/>
    <w:rsid w:val="009F1228"/>
    <w:rsid w:val="009F168A"/>
    <w:rsid w:val="009F1BB7"/>
    <w:rsid w:val="009F1FC0"/>
    <w:rsid w:val="009F225B"/>
    <w:rsid w:val="009F22E2"/>
    <w:rsid w:val="009F2842"/>
    <w:rsid w:val="009F287C"/>
    <w:rsid w:val="009F33D3"/>
    <w:rsid w:val="009F38D3"/>
    <w:rsid w:val="009F4014"/>
    <w:rsid w:val="009F4079"/>
    <w:rsid w:val="009F439B"/>
    <w:rsid w:val="009F5C50"/>
    <w:rsid w:val="009F6586"/>
    <w:rsid w:val="009F6829"/>
    <w:rsid w:val="009F6F0C"/>
    <w:rsid w:val="009F74D4"/>
    <w:rsid w:val="009F78A4"/>
    <w:rsid w:val="009F7F14"/>
    <w:rsid w:val="00A0084E"/>
    <w:rsid w:val="00A008F2"/>
    <w:rsid w:val="00A00978"/>
    <w:rsid w:val="00A00A90"/>
    <w:rsid w:val="00A00CBB"/>
    <w:rsid w:val="00A00D9E"/>
    <w:rsid w:val="00A012D4"/>
    <w:rsid w:val="00A01A00"/>
    <w:rsid w:val="00A01F24"/>
    <w:rsid w:val="00A02149"/>
    <w:rsid w:val="00A024D5"/>
    <w:rsid w:val="00A02624"/>
    <w:rsid w:val="00A02891"/>
    <w:rsid w:val="00A02E97"/>
    <w:rsid w:val="00A03179"/>
    <w:rsid w:val="00A03E5B"/>
    <w:rsid w:val="00A0400C"/>
    <w:rsid w:val="00A042C2"/>
    <w:rsid w:val="00A044F9"/>
    <w:rsid w:val="00A049F0"/>
    <w:rsid w:val="00A04E52"/>
    <w:rsid w:val="00A0503B"/>
    <w:rsid w:val="00A05411"/>
    <w:rsid w:val="00A054D6"/>
    <w:rsid w:val="00A0598B"/>
    <w:rsid w:val="00A06973"/>
    <w:rsid w:val="00A06F24"/>
    <w:rsid w:val="00A07897"/>
    <w:rsid w:val="00A07B28"/>
    <w:rsid w:val="00A07BF0"/>
    <w:rsid w:val="00A10015"/>
    <w:rsid w:val="00A10568"/>
    <w:rsid w:val="00A110B9"/>
    <w:rsid w:val="00A11472"/>
    <w:rsid w:val="00A116C5"/>
    <w:rsid w:val="00A11E33"/>
    <w:rsid w:val="00A1222C"/>
    <w:rsid w:val="00A12A1F"/>
    <w:rsid w:val="00A1312A"/>
    <w:rsid w:val="00A13611"/>
    <w:rsid w:val="00A14137"/>
    <w:rsid w:val="00A143D4"/>
    <w:rsid w:val="00A14878"/>
    <w:rsid w:val="00A148B2"/>
    <w:rsid w:val="00A14DD8"/>
    <w:rsid w:val="00A1502C"/>
    <w:rsid w:val="00A15078"/>
    <w:rsid w:val="00A157A3"/>
    <w:rsid w:val="00A15838"/>
    <w:rsid w:val="00A15C02"/>
    <w:rsid w:val="00A15D99"/>
    <w:rsid w:val="00A15FC6"/>
    <w:rsid w:val="00A1649E"/>
    <w:rsid w:val="00A17181"/>
    <w:rsid w:val="00A1737B"/>
    <w:rsid w:val="00A17521"/>
    <w:rsid w:val="00A200C0"/>
    <w:rsid w:val="00A2010F"/>
    <w:rsid w:val="00A2087C"/>
    <w:rsid w:val="00A20B37"/>
    <w:rsid w:val="00A20C16"/>
    <w:rsid w:val="00A21543"/>
    <w:rsid w:val="00A216D3"/>
    <w:rsid w:val="00A218FC"/>
    <w:rsid w:val="00A219CC"/>
    <w:rsid w:val="00A2237C"/>
    <w:rsid w:val="00A22475"/>
    <w:rsid w:val="00A2273B"/>
    <w:rsid w:val="00A228A9"/>
    <w:rsid w:val="00A22BD8"/>
    <w:rsid w:val="00A22F05"/>
    <w:rsid w:val="00A23BDE"/>
    <w:rsid w:val="00A23BF4"/>
    <w:rsid w:val="00A23D14"/>
    <w:rsid w:val="00A246FA"/>
    <w:rsid w:val="00A249FD"/>
    <w:rsid w:val="00A24CFB"/>
    <w:rsid w:val="00A25057"/>
    <w:rsid w:val="00A2595D"/>
    <w:rsid w:val="00A25B83"/>
    <w:rsid w:val="00A25DF1"/>
    <w:rsid w:val="00A26301"/>
    <w:rsid w:val="00A266CA"/>
    <w:rsid w:val="00A26870"/>
    <w:rsid w:val="00A269FD"/>
    <w:rsid w:val="00A26E81"/>
    <w:rsid w:val="00A27815"/>
    <w:rsid w:val="00A27964"/>
    <w:rsid w:val="00A30484"/>
    <w:rsid w:val="00A30868"/>
    <w:rsid w:val="00A30E94"/>
    <w:rsid w:val="00A315C5"/>
    <w:rsid w:val="00A3200E"/>
    <w:rsid w:val="00A328F3"/>
    <w:rsid w:val="00A32D9B"/>
    <w:rsid w:val="00A32FA8"/>
    <w:rsid w:val="00A34842"/>
    <w:rsid w:val="00A34E88"/>
    <w:rsid w:val="00A3504C"/>
    <w:rsid w:val="00A353A1"/>
    <w:rsid w:val="00A35B10"/>
    <w:rsid w:val="00A35DB9"/>
    <w:rsid w:val="00A36A1E"/>
    <w:rsid w:val="00A36B98"/>
    <w:rsid w:val="00A3781D"/>
    <w:rsid w:val="00A37A4E"/>
    <w:rsid w:val="00A40024"/>
    <w:rsid w:val="00A406B9"/>
    <w:rsid w:val="00A40B6D"/>
    <w:rsid w:val="00A40B81"/>
    <w:rsid w:val="00A410A0"/>
    <w:rsid w:val="00A41A3E"/>
    <w:rsid w:val="00A420ED"/>
    <w:rsid w:val="00A421EF"/>
    <w:rsid w:val="00A42429"/>
    <w:rsid w:val="00A42485"/>
    <w:rsid w:val="00A426DD"/>
    <w:rsid w:val="00A43438"/>
    <w:rsid w:val="00A4401B"/>
    <w:rsid w:val="00A44906"/>
    <w:rsid w:val="00A44908"/>
    <w:rsid w:val="00A44A94"/>
    <w:rsid w:val="00A4568C"/>
    <w:rsid w:val="00A45746"/>
    <w:rsid w:val="00A4588B"/>
    <w:rsid w:val="00A458CD"/>
    <w:rsid w:val="00A46882"/>
    <w:rsid w:val="00A46B6A"/>
    <w:rsid w:val="00A46BCC"/>
    <w:rsid w:val="00A4711D"/>
    <w:rsid w:val="00A50F64"/>
    <w:rsid w:val="00A514C7"/>
    <w:rsid w:val="00A51827"/>
    <w:rsid w:val="00A5230C"/>
    <w:rsid w:val="00A523D2"/>
    <w:rsid w:val="00A52498"/>
    <w:rsid w:val="00A526EB"/>
    <w:rsid w:val="00A527F8"/>
    <w:rsid w:val="00A52C51"/>
    <w:rsid w:val="00A53C10"/>
    <w:rsid w:val="00A541E9"/>
    <w:rsid w:val="00A550E7"/>
    <w:rsid w:val="00A5565B"/>
    <w:rsid w:val="00A55864"/>
    <w:rsid w:val="00A55865"/>
    <w:rsid w:val="00A56397"/>
    <w:rsid w:val="00A569F9"/>
    <w:rsid w:val="00A56AB6"/>
    <w:rsid w:val="00A56E93"/>
    <w:rsid w:val="00A5717F"/>
    <w:rsid w:val="00A576B1"/>
    <w:rsid w:val="00A576B9"/>
    <w:rsid w:val="00A605A0"/>
    <w:rsid w:val="00A60934"/>
    <w:rsid w:val="00A60971"/>
    <w:rsid w:val="00A60BDE"/>
    <w:rsid w:val="00A60D34"/>
    <w:rsid w:val="00A6190D"/>
    <w:rsid w:val="00A62702"/>
    <w:rsid w:val="00A629B3"/>
    <w:rsid w:val="00A629EE"/>
    <w:rsid w:val="00A62C5E"/>
    <w:rsid w:val="00A62DF8"/>
    <w:rsid w:val="00A633C7"/>
    <w:rsid w:val="00A63484"/>
    <w:rsid w:val="00A637BE"/>
    <w:rsid w:val="00A638EF"/>
    <w:rsid w:val="00A644DF"/>
    <w:rsid w:val="00A647AA"/>
    <w:rsid w:val="00A64A99"/>
    <w:rsid w:val="00A64CE1"/>
    <w:rsid w:val="00A66172"/>
    <w:rsid w:val="00A66230"/>
    <w:rsid w:val="00A666A4"/>
    <w:rsid w:val="00A66B01"/>
    <w:rsid w:val="00A67FEE"/>
    <w:rsid w:val="00A70500"/>
    <w:rsid w:val="00A722CE"/>
    <w:rsid w:val="00A723E4"/>
    <w:rsid w:val="00A72AF4"/>
    <w:rsid w:val="00A72FB8"/>
    <w:rsid w:val="00A73521"/>
    <w:rsid w:val="00A73FF3"/>
    <w:rsid w:val="00A74336"/>
    <w:rsid w:val="00A7469D"/>
    <w:rsid w:val="00A74E4A"/>
    <w:rsid w:val="00A74F26"/>
    <w:rsid w:val="00A752BD"/>
    <w:rsid w:val="00A756D7"/>
    <w:rsid w:val="00A75D34"/>
    <w:rsid w:val="00A760DE"/>
    <w:rsid w:val="00A76249"/>
    <w:rsid w:val="00A763E1"/>
    <w:rsid w:val="00A764ED"/>
    <w:rsid w:val="00A7674D"/>
    <w:rsid w:val="00A7680D"/>
    <w:rsid w:val="00A775B6"/>
    <w:rsid w:val="00A77892"/>
    <w:rsid w:val="00A77AC8"/>
    <w:rsid w:val="00A80582"/>
    <w:rsid w:val="00A8083E"/>
    <w:rsid w:val="00A80891"/>
    <w:rsid w:val="00A80D38"/>
    <w:rsid w:val="00A80E5E"/>
    <w:rsid w:val="00A81525"/>
    <w:rsid w:val="00A82478"/>
    <w:rsid w:val="00A8277E"/>
    <w:rsid w:val="00A829A9"/>
    <w:rsid w:val="00A82C76"/>
    <w:rsid w:val="00A82CF4"/>
    <w:rsid w:val="00A83467"/>
    <w:rsid w:val="00A83488"/>
    <w:rsid w:val="00A841F7"/>
    <w:rsid w:val="00A845D0"/>
    <w:rsid w:val="00A84963"/>
    <w:rsid w:val="00A85323"/>
    <w:rsid w:val="00A8534A"/>
    <w:rsid w:val="00A856F7"/>
    <w:rsid w:val="00A85B76"/>
    <w:rsid w:val="00A85DB5"/>
    <w:rsid w:val="00A862A7"/>
    <w:rsid w:val="00A865A5"/>
    <w:rsid w:val="00A868B2"/>
    <w:rsid w:val="00A8715D"/>
    <w:rsid w:val="00A871B0"/>
    <w:rsid w:val="00A901F4"/>
    <w:rsid w:val="00A90506"/>
    <w:rsid w:val="00A9070C"/>
    <w:rsid w:val="00A90A25"/>
    <w:rsid w:val="00A90A43"/>
    <w:rsid w:val="00A90E01"/>
    <w:rsid w:val="00A91732"/>
    <w:rsid w:val="00A918B6"/>
    <w:rsid w:val="00A92294"/>
    <w:rsid w:val="00A923ED"/>
    <w:rsid w:val="00A9260D"/>
    <w:rsid w:val="00A929E5"/>
    <w:rsid w:val="00A92D56"/>
    <w:rsid w:val="00A92E1B"/>
    <w:rsid w:val="00A93379"/>
    <w:rsid w:val="00A93F2B"/>
    <w:rsid w:val="00A93F3B"/>
    <w:rsid w:val="00A940EB"/>
    <w:rsid w:val="00A94444"/>
    <w:rsid w:val="00A94648"/>
    <w:rsid w:val="00A9488A"/>
    <w:rsid w:val="00A94C41"/>
    <w:rsid w:val="00A955A0"/>
    <w:rsid w:val="00A9574B"/>
    <w:rsid w:val="00A95846"/>
    <w:rsid w:val="00A95E2C"/>
    <w:rsid w:val="00A963DE"/>
    <w:rsid w:val="00A964D7"/>
    <w:rsid w:val="00A96941"/>
    <w:rsid w:val="00A96C6B"/>
    <w:rsid w:val="00A974AF"/>
    <w:rsid w:val="00A977FC"/>
    <w:rsid w:val="00A97E41"/>
    <w:rsid w:val="00A97EB5"/>
    <w:rsid w:val="00A97FB8"/>
    <w:rsid w:val="00AA0576"/>
    <w:rsid w:val="00AA068B"/>
    <w:rsid w:val="00AA06D1"/>
    <w:rsid w:val="00AA07E5"/>
    <w:rsid w:val="00AA1606"/>
    <w:rsid w:val="00AA173D"/>
    <w:rsid w:val="00AA1838"/>
    <w:rsid w:val="00AA2052"/>
    <w:rsid w:val="00AA289C"/>
    <w:rsid w:val="00AA2C4A"/>
    <w:rsid w:val="00AA2F61"/>
    <w:rsid w:val="00AA31A1"/>
    <w:rsid w:val="00AA3301"/>
    <w:rsid w:val="00AA3B28"/>
    <w:rsid w:val="00AA4201"/>
    <w:rsid w:val="00AA45E3"/>
    <w:rsid w:val="00AA4F88"/>
    <w:rsid w:val="00AA5A39"/>
    <w:rsid w:val="00AA64B4"/>
    <w:rsid w:val="00AA6847"/>
    <w:rsid w:val="00AA6A09"/>
    <w:rsid w:val="00AA6D55"/>
    <w:rsid w:val="00AA7640"/>
    <w:rsid w:val="00AA7A7E"/>
    <w:rsid w:val="00AB0709"/>
    <w:rsid w:val="00AB0D56"/>
    <w:rsid w:val="00AB0FC9"/>
    <w:rsid w:val="00AB1424"/>
    <w:rsid w:val="00AB181A"/>
    <w:rsid w:val="00AB2044"/>
    <w:rsid w:val="00AB27E4"/>
    <w:rsid w:val="00AB2D89"/>
    <w:rsid w:val="00AB3007"/>
    <w:rsid w:val="00AB319D"/>
    <w:rsid w:val="00AB34D4"/>
    <w:rsid w:val="00AB38C7"/>
    <w:rsid w:val="00AB39C0"/>
    <w:rsid w:val="00AB3ADE"/>
    <w:rsid w:val="00AB3BCB"/>
    <w:rsid w:val="00AB419A"/>
    <w:rsid w:val="00AB48B8"/>
    <w:rsid w:val="00AB4F26"/>
    <w:rsid w:val="00AB5146"/>
    <w:rsid w:val="00AB56BA"/>
    <w:rsid w:val="00AB58E5"/>
    <w:rsid w:val="00AB5BEA"/>
    <w:rsid w:val="00AB5E7C"/>
    <w:rsid w:val="00AB6058"/>
    <w:rsid w:val="00AB6791"/>
    <w:rsid w:val="00AB6A9D"/>
    <w:rsid w:val="00AB6F6D"/>
    <w:rsid w:val="00AB7383"/>
    <w:rsid w:val="00AB7E0E"/>
    <w:rsid w:val="00AC04DD"/>
    <w:rsid w:val="00AC08EB"/>
    <w:rsid w:val="00AC0995"/>
    <w:rsid w:val="00AC0A01"/>
    <w:rsid w:val="00AC0C56"/>
    <w:rsid w:val="00AC0DAA"/>
    <w:rsid w:val="00AC1D64"/>
    <w:rsid w:val="00AC2327"/>
    <w:rsid w:val="00AC278C"/>
    <w:rsid w:val="00AC2A00"/>
    <w:rsid w:val="00AC34F3"/>
    <w:rsid w:val="00AC4EA9"/>
    <w:rsid w:val="00AC5A86"/>
    <w:rsid w:val="00AC5DE0"/>
    <w:rsid w:val="00AC5FD0"/>
    <w:rsid w:val="00AC5FF7"/>
    <w:rsid w:val="00AC68FB"/>
    <w:rsid w:val="00AC7054"/>
    <w:rsid w:val="00AC7521"/>
    <w:rsid w:val="00AC78CE"/>
    <w:rsid w:val="00AC7D28"/>
    <w:rsid w:val="00AC7ED4"/>
    <w:rsid w:val="00AD0304"/>
    <w:rsid w:val="00AD0788"/>
    <w:rsid w:val="00AD090F"/>
    <w:rsid w:val="00AD0E52"/>
    <w:rsid w:val="00AD0E5A"/>
    <w:rsid w:val="00AD122F"/>
    <w:rsid w:val="00AD1E44"/>
    <w:rsid w:val="00AD3018"/>
    <w:rsid w:val="00AD3314"/>
    <w:rsid w:val="00AD38C3"/>
    <w:rsid w:val="00AD3A4F"/>
    <w:rsid w:val="00AD3C08"/>
    <w:rsid w:val="00AD4B6A"/>
    <w:rsid w:val="00AD4F5F"/>
    <w:rsid w:val="00AD595E"/>
    <w:rsid w:val="00AD5A22"/>
    <w:rsid w:val="00AD62B2"/>
    <w:rsid w:val="00AD686D"/>
    <w:rsid w:val="00AD6B84"/>
    <w:rsid w:val="00AD7AB1"/>
    <w:rsid w:val="00AD7B42"/>
    <w:rsid w:val="00AD7FEF"/>
    <w:rsid w:val="00AE030E"/>
    <w:rsid w:val="00AE03ED"/>
    <w:rsid w:val="00AE069A"/>
    <w:rsid w:val="00AE08D2"/>
    <w:rsid w:val="00AE0D24"/>
    <w:rsid w:val="00AE14AA"/>
    <w:rsid w:val="00AE198E"/>
    <w:rsid w:val="00AE1A27"/>
    <w:rsid w:val="00AE2A1B"/>
    <w:rsid w:val="00AE300A"/>
    <w:rsid w:val="00AE36CB"/>
    <w:rsid w:val="00AE3B4E"/>
    <w:rsid w:val="00AE3BF6"/>
    <w:rsid w:val="00AE3D37"/>
    <w:rsid w:val="00AE4003"/>
    <w:rsid w:val="00AE43F5"/>
    <w:rsid w:val="00AE47D1"/>
    <w:rsid w:val="00AE4C0F"/>
    <w:rsid w:val="00AE4EE8"/>
    <w:rsid w:val="00AE566B"/>
    <w:rsid w:val="00AE5E2A"/>
    <w:rsid w:val="00AE5ECB"/>
    <w:rsid w:val="00AE5F92"/>
    <w:rsid w:val="00AE6582"/>
    <w:rsid w:val="00AE69D0"/>
    <w:rsid w:val="00AE6FF8"/>
    <w:rsid w:val="00AE7131"/>
    <w:rsid w:val="00AE7584"/>
    <w:rsid w:val="00AE7A04"/>
    <w:rsid w:val="00AE7C5E"/>
    <w:rsid w:val="00AE7C68"/>
    <w:rsid w:val="00AE7E2B"/>
    <w:rsid w:val="00AE7F70"/>
    <w:rsid w:val="00AF00D9"/>
    <w:rsid w:val="00AF0379"/>
    <w:rsid w:val="00AF03DE"/>
    <w:rsid w:val="00AF0488"/>
    <w:rsid w:val="00AF04C4"/>
    <w:rsid w:val="00AF1557"/>
    <w:rsid w:val="00AF171F"/>
    <w:rsid w:val="00AF24D5"/>
    <w:rsid w:val="00AF26A0"/>
    <w:rsid w:val="00AF2F12"/>
    <w:rsid w:val="00AF2FA2"/>
    <w:rsid w:val="00AF3034"/>
    <w:rsid w:val="00AF3547"/>
    <w:rsid w:val="00AF3F8C"/>
    <w:rsid w:val="00AF48A3"/>
    <w:rsid w:val="00AF4BB5"/>
    <w:rsid w:val="00AF5005"/>
    <w:rsid w:val="00AF5267"/>
    <w:rsid w:val="00AF5DCE"/>
    <w:rsid w:val="00AF6CFD"/>
    <w:rsid w:val="00AF6E25"/>
    <w:rsid w:val="00AF760F"/>
    <w:rsid w:val="00AF767A"/>
    <w:rsid w:val="00AF7A8D"/>
    <w:rsid w:val="00B00615"/>
    <w:rsid w:val="00B00736"/>
    <w:rsid w:val="00B00D3C"/>
    <w:rsid w:val="00B00F8C"/>
    <w:rsid w:val="00B012B0"/>
    <w:rsid w:val="00B012DB"/>
    <w:rsid w:val="00B013F3"/>
    <w:rsid w:val="00B01E94"/>
    <w:rsid w:val="00B01F6A"/>
    <w:rsid w:val="00B02C68"/>
    <w:rsid w:val="00B030D8"/>
    <w:rsid w:val="00B04A78"/>
    <w:rsid w:val="00B04F5A"/>
    <w:rsid w:val="00B0503B"/>
    <w:rsid w:val="00B052B1"/>
    <w:rsid w:val="00B05C66"/>
    <w:rsid w:val="00B05DB4"/>
    <w:rsid w:val="00B06061"/>
    <w:rsid w:val="00B06635"/>
    <w:rsid w:val="00B06D93"/>
    <w:rsid w:val="00B06F50"/>
    <w:rsid w:val="00B07092"/>
    <w:rsid w:val="00B0744A"/>
    <w:rsid w:val="00B074A7"/>
    <w:rsid w:val="00B075FD"/>
    <w:rsid w:val="00B07B33"/>
    <w:rsid w:val="00B07FBA"/>
    <w:rsid w:val="00B10DCB"/>
    <w:rsid w:val="00B11934"/>
    <w:rsid w:val="00B12643"/>
    <w:rsid w:val="00B1287C"/>
    <w:rsid w:val="00B1325D"/>
    <w:rsid w:val="00B13CE6"/>
    <w:rsid w:val="00B13E71"/>
    <w:rsid w:val="00B15262"/>
    <w:rsid w:val="00B1554F"/>
    <w:rsid w:val="00B15C53"/>
    <w:rsid w:val="00B15F29"/>
    <w:rsid w:val="00B16252"/>
    <w:rsid w:val="00B1639A"/>
    <w:rsid w:val="00B16759"/>
    <w:rsid w:val="00B16A0B"/>
    <w:rsid w:val="00B16DA0"/>
    <w:rsid w:val="00B16E73"/>
    <w:rsid w:val="00B17568"/>
    <w:rsid w:val="00B17F97"/>
    <w:rsid w:val="00B2174F"/>
    <w:rsid w:val="00B21B3A"/>
    <w:rsid w:val="00B21EB5"/>
    <w:rsid w:val="00B22341"/>
    <w:rsid w:val="00B22C92"/>
    <w:rsid w:val="00B23810"/>
    <w:rsid w:val="00B23A50"/>
    <w:rsid w:val="00B253F9"/>
    <w:rsid w:val="00B25401"/>
    <w:rsid w:val="00B25594"/>
    <w:rsid w:val="00B25623"/>
    <w:rsid w:val="00B25A61"/>
    <w:rsid w:val="00B2603D"/>
    <w:rsid w:val="00B262EB"/>
    <w:rsid w:val="00B26342"/>
    <w:rsid w:val="00B277B4"/>
    <w:rsid w:val="00B278D4"/>
    <w:rsid w:val="00B300EB"/>
    <w:rsid w:val="00B3012F"/>
    <w:rsid w:val="00B30839"/>
    <w:rsid w:val="00B30BDE"/>
    <w:rsid w:val="00B30E36"/>
    <w:rsid w:val="00B31036"/>
    <w:rsid w:val="00B313C2"/>
    <w:rsid w:val="00B315CB"/>
    <w:rsid w:val="00B328AD"/>
    <w:rsid w:val="00B32969"/>
    <w:rsid w:val="00B33AEB"/>
    <w:rsid w:val="00B33BB0"/>
    <w:rsid w:val="00B34F2E"/>
    <w:rsid w:val="00B34F5E"/>
    <w:rsid w:val="00B35051"/>
    <w:rsid w:val="00B35495"/>
    <w:rsid w:val="00B36320"/>
    <w:rsid w:val="00B3688C"/>
    <w:rsid w:val="00B36FB3"/>
    <w:rsid w:val="00B412CA"/>
    <w:rsid w:val="00B415C3"/>
    <w:rsid w:val="00B4164B"/>
    <w:rsid w:val="00B416FF"/>
    <w:rsid w:val="00B41ACF"/>
    <w:rsid w:val="00B41DEB"/>
    <w:rsid w:val="00B427A6"/>
    <w:rsid w:val="00B4332D"/>
    <w:rsid w:val="00B4396A"/>
    <w:rsid w:val="00B43A4D"/>
    <w:rsid w:val="00B43FC2"/>
    <w:rsid w:val="00B445F1"/>
    <w:rsid w:val="00B4467D"/>
    <w:rsid w:val="00B4477E"/>
    <w:rsid w:val="00B4518E"/>
    <w:rsid w:val="00B45353"/>
    <w:rsid w:val="00B459C9"/>
    <w:rsid w:val="00B45BE8"/>
    <w:rsid w:val="00B45CE5"/>
    <w:rsid w:val="00B4636C"/>
    <w:rsid w:val="00B46516"/>
    <w:rsid w:val="00B473CE"/>
    <w:rsid w:val="00B47A93"/>
    <w:rsid w:val="00B47B19"/>
    <w:rsid w:val="00B47DE3"/>
    <w:rsid w:val="00B5046D"/>
    <w:rsid w:val="00B50479"/>
    <w:rsid w:val="00B50535"/>
    <w:rsid w:val="00B50758"/>
    <w:rsid w:val="00B50AFA"/>
    <w:rsid w:val="00B50B11"/>
    <w:rsid w:val="00B510E4"/>
    <w:rsid w:val="00B51537"/>
    <w:rsid w:val="00B51D04"/>
    <w:rsid w:val="00B51DBC"/>
    <w:rsid w:val="00B52468"/>
    <w:rsid w:val="00B529C1"/>
    <w:rsid w:val="00B537B0"/>
    <w:rsid w:val="00B544CF"/>
    <w:rsid w:val="00B5461D"/>
    <w:rsid w:val="00B551AF"/>
    <w:rsid w:val="00B553B3"/>
    <w:rsid w:val="00B55720"/>
    <w:rsid w:val="00B562D9"/>
    <w:rsid w:val="00B56536"/>
    <w:rsid w:val="00B565EC"/>
    <w:rsid w:val="00B5675E"/>
    <w:rsid w:val="00B56E77"/>
    <w:rsid w:val="00B56F64"/>
    <w:rsid w:val="00B57503"/>
    <w:rsid w:val="00B576C6"/>
    <w:rsid w:val="00B60532"/>
    <w:rsid w:val="00B60852"/>
    <w:rsid w:val="00B60C3D"/>
    <w:rsid w:val="00B60CB5"/>
    <w:rsid w:val="00B615A5"/>
    <w:rsid w:val="00B61874"/>
    <w:rsid w:val="00B619F8"/>
    <w:rsid w:val="00B61BE5"/>
    <w:rsid w:val="00B62405"/>
    <w:rsid w:val="00B62539"/>
    <w:rsid w:val="00B62693"/>
    <w:rsid w:val="00B62AE4"/>
    <w:rsid w:val="00B62E3E"/>
    <w:rsid w:val="00B633F2"/>
    <w:rsid w:val="00B63B42"/>
    <w:rsid w:val="00B63C0E"/>
    <w:rsid w:val="00B63D34"/>
    <w:rsid w:val="00B63D97"/>
    <w:rsid w:val="00B64703"/>
    <w:rsid w:val="00B64AB2"/>
    <w:rsid w:val="00B64EEA"/>
    <w:rsid w:val="00B65565"/>
    <w:rsid w:val="00B659F5"/>
    <w:rsid w:val="00B66267"/>
    <w:rsid w:val="00B670DA"/>
    <w:rsid w:val="00B701EA"/>
    <w:rsid w:val="00B705B7"/>
    <w:rsid w:val="00B70EEA"/>
    <w:rsid w:val="00B7133D"/>
    <w:rsid w:val="00B71381"/>
    <w:rsid w:val="00B7232E"/>
    <w:rsid w:val="00B72346"/>
    <w:rsid w:val="00B73027"/>
    <w:rsid w:val="00B738EB"/>
    <w:rsid w:val="00B73ACF"/>
    <w:rsid w:val="00B73B24"/>
    <w:rsid w:val="00B73F47"/>
    <w:rsid w:val="00B741D3"/>
    <w:rsid w:val="00B74466"/>
    <w:rsid w:val="00B74588"/>
    <w:rsid w:val="00B748FE"/>
    <w:rsid w:val="00B74F98"/>
    <w:rsid w:val="00B75A00"/>
    <w:rsid w:val="00B7674F"/>
    <w:rsid w:val="00B76F6E"/>
    <w:rsid w:val="00B77942"/>
    <w:rsid w:val="00B80026"/>
    <w:rsid w:val="00B80644"/>
    <w:rsid w:val="00B80D80"/>
    <w:rsid w:val="00B815E9"/>
    <w:rsid w:val="00B81E8D"/>
    <w:rsid w:val="00B8206D"/>
    <w:rsid w:val="00B825F5"/>
    <w:rsid w:val="00B8304C"/>
    <w:rsid w:val="00B8315F"/>
    <w:rsid w:val="00B83C65"/>
    <w:rsid w:val="00B848BA"/>
    <w:rsid w:val="00B856F7"/>
    <w:rsid w:val="00B859BD"/>
    <w:rsid w:val="00B85F88"/>
    <w:rsid w:val="00B86660"/>
    <w:rsid w:val="00B869A2"/>
    <w:rsid w:val="00B86AD1"/>
    <w:rsid w:val="00B86BDB"/>
    <w:rsid w:val="00B8702D"/>
    <w:rsid w:val="00B871D9"/>
    <w:rsid w:val="00B8774A"/>
    <w:rsid w:val="00B8778D"/>
    <w:rsid w:val="00B90316"/>
    <w:rsid w:val="00B9036A"/>
    <w:rsid w:val="00B90C35"/>
    <w:rsid w:val="00B91186"/>
    <w:rsid w:val="00B911B2"/>
    <w:rsid w:val="00B91434"/>
    <w:rsid w:val="00B91850"/>
    <w:rsid w:val="00B91F95"/>
    <w:rsid w:val="00B930CE"/>
    <w:rsid w:val="00B931ED"/>
    <w:rsid w:val="00B9384D"/>
    <w:rsid w:val="00B9389A"/>
    <w:rsid w:val="00B9395F"/>
    <w:rsid w:val="00B94181"/>
    <w:rsid w:val="00B944AB"/>
    <w:rsid w:val="00B94625"/>
    <w:rsid w:val="00B94F86"/>
    <w:rsid w:val="00B951CE"/>
    <w:rsid w:val="00B9554E"/>
    <w:rsid w:val="00B95796"/>
    <w:rsid w:val="00B95CC3"/>
    <w:rsid w:val="00B978B4"/>
    <w:rsid w:val="00BA01CB"/>
    <w:rsid w:val="00BA1351"/>
    <w:rsid w:val="00BA144E"/>
    <w:rsid w:val="00BA1621"/>
    <w:rsid w:val="00BA19B2"/>
    <w:rsid w:val="00BA213C"/>
    <w:rsid w:val="00BA3304"/>
    <w:rsid w:val="00BA3733"/>
    <w:rsid w:val="00BA3771"/>
    <w:rsid w:val="00BA3974"/>
    <w:rsid w:val="00BA4293"/>
    <w:rsid w:val="00BA4442"/>
    <w:rsid w:val="00BA46F0"/>
    <w:rsid w:val="00BA472D"/>
    <w:rsid w:val="00BA47D3"/>
    <w:rsid w:val="00BA4F40"/>
    <w:rsid w:val="00BA52C8"/>
    <w:rsid w:val="00BA5325"/>
    <w:rsid w:val="00BA5A9A"/>
    <w:rsid w:val="00BA5AC8"/>
    <w:rsid w:val="00BA5C4D"/>
    <w:rsid w:val="00BA64C3"/>
    <w:rsid w:val="00BA67A5"/>
    <w:rsid w:val="00BA6C64"/>
    <w:rsid w:val="00BB020B"/>
    <w:rsid w:val="00BB03FC"/>
    <w:rsid w:val="00BB061A"/>
    <w:rsid w:val="00BB14BD"/>
    <w:rsid w:val="00BB188E"/>
    <w:rsid w:val="00BB1DE5"/>
    <w:rsid w:val="00BB20ED"/>
    <w:rsid w:val="00BB21D5"/>
    <w:rsid w:val="00BB2701"/>
    <w:rsid w:val="00BB2A7C"/>
    <w:rsid w:val="00BB34E8"/>
    <w:rsid w:val="00BB351B"/>
    <w:rsid w:val="00BB3898"/>
    <w:rsid w:val="00BB44DD"/>
    <w:rsid w:val="00BB4DC3"/>
    <w:rsid w:val="00BB4DF0"/>
    <w:rsid w:val="00BB504D"/>
    <w:rsid w:val="00BB54F0"/>
    <w:rsid w:val="00BB5758"/>
    <w:rsid w:val="00BB5B26"/>
    <w:rsid w:val="00BB62DB"/>
    <w:rsid w:val="00BB62EA"/>
    <w:rsid w:val="00BB6521"/>
    <w:rsid w:val="00BB72B4"/>
    <w:rsid w:val="00BB750B"/>
    <w:rsid w:val="00BB7720"/>
    <w:rsid w:val="00BB7A6C"/>
    <w:rsid w:val="00BB7EBA"/>
    <w:rsid w:val="00BC0230"/>
    <w:rsid w:val="00BC0648"/>
    <w:rsid w:val="00BC0D8C"/>
    <w:rsid w:val="00BC1777"/>
    <w:rsid w:val="00BC17BE"/>
    <w:rsid w:val="00BC186D"/>
    <w:rsid w:val="00BC1939"/>
    <w:rsid w:val="00BC1C21"/>
    <w:rsid w:val="00BC2294"/>
    <w:rsid w:val="00BC2E8E"/>
    <w:rsid w:val="00BC2FF7"/>
    <w:rsid w:val="00BC3A79"/>
    <w:rsid w:val="00BC4749"/>
    <w:rsid w:val="00BC48AC"/>
    <w:rsid w:val="00BC5C9E"/>
    <w:rsid w:val="00BC62E5"/>
    <w:rsid w:val="00BC684C"/>
    <w:rsid w:val="00BC7158"/>
    <w:rsid w:val="00BC7D40"/>
    <w:rsid w:val="00BD026B"/>
    <w:rsid w:val="00BD0537"/>
    <w:rsid w:val="00BD0890"/>
    <w:rsid w:val="00BD0A71"/>
    <w:rsid w:val="00BD141F"/>
    <w:rsid w:val="00BD18FE"/>
    <w:rsid w:val="00BD1BD1"/>
    <w:rsid w:val="00BD2396"/>
    <w:rsid w:val="00BD294C"/>
    <w:rsid w:val="00BD296E"/>
    <w:rsid w:val="00BD30C8"/>
    <w:rsid w:val="00BD401D"/>
    <w:rsid w:val="00BD47C4"/>
    <w:rsid w:val="00BD4D7D"/>
    <w:rsid w:val="00BD4EB8"/>
    <w:rsid w:val="00BD4F79"/>
    <w:rsid w:val="00BD578D"/>
    <w:rsid w:val="00BD58B7"/>
    <w:rsid w:val="00BD5BB1"/>
    <w:rsid w:val="00BD603C"/>
    <w:rsid w:val="00BD708A"/>
    <w:rsid w:val="00BE04D5"/>
    <w:rsid w:val="00BE0585"/>
    <w:rsid w:val="00BE0637"/>
    <w:rsid w:val="00BE0DA6"/>
    <w:rsid w:val="00BE1456"/>
    <w:rsid w:val="00BE2770"/>
    <w:rsid w:val="00BE27DA"/>
    <w:rsid w:val="00BE3844"/>
    <w:rsid w:val="00BE386F"/>
    <w:rsid w:val="00BE3AA2"/>
    <w:rsid w:val="00BE3BD3"/>
    <w:rsid w:val="00BE3FD5"/>
    <w:rsid w:val="00BE467E"/>
    <w:rsid w:val="00BE49CA"/>
    <w:rsid w:val="00BE4C89"/>
    <w:rsid w:val="00BE4DAE"/>
    <w:rsid w:val="00BE5A1F"/>
    <w:rsid w:val="00BE5AA5"/>
    <w:rsid w:val="00BE5AC0"/>
    <w:rsid w:val="00BE5E39"/>
    <w:rsid w:val="00BE5FDE"/>
    <w:rsid w:val="00BE6884"/>
    <w:rsid w:val="00BE7142"/>
    <w:rsid w:val="00BE72E8"/>
    <w:rsid w:val="00BE774F"/>
    <w:rsid w:val="00BE7A49"/>
    <w:rsid w:val="00BE7CB3"/>
    <w:rsid w:val="00BF0E34"/>
    <w:rsid w:val="00BF1134"/>
    <w:rsid w:val="00BF2146"/>
    <w:rsid w:val="00BF2C61"/>
    <w:rsid w:val="00BF308D"/>
    <w:rsid w:val="00BF3617"/>
    <w:rsid w:val="00BF3B3D"/>
    <w:rsid w:val="00BF3CAF"/>
    <w:rsid w:val="00BF45A2"/>
    <w:rsid w:val="00BF4970"/>
    <w:rsid w:val="00BF49E7"/>
    <w:rsid w:val="00BF4AA1"/>
    <w:rsid w:val="00BF560C"/>
    <w:rsid w:val="00BF5BEC"/>
    <w:rsid w:val="00BF5CE9"/>
    <w:rsid w:val="00BF5D88"/>
    <w:rsid w:val="00BF631A"/>
    <w:rsid w:val="00BF6C06"/>
    <w:rsid w:val="00BF79F2"/>
    <w:rsid w:val="00C002F4"/>
    <w:rsid w:val="00C003E0"/>
    <w:rsid w:val="00C00746"/>
    <w:rsid w:val="00C00EA5"/>
    <w:rsid w:val="00C00F34"/>
    <w:rsid w:val="00C02361"/>
    <w:rsid w:val="00C0297C"/>
    <w:rsid w:val="00C02D26"/>
    <w:rsid w:val="00C03110"/>
    <w:rsid w:val="00C03434"/>
    <w:rsid w:val="00C03D3A"/>
    <w:rsid w:val="00C044DF"/>
    <w:rsid w:val="00C04C6E"/>
    <w:rsid w:val="00C04DA9"/>
    <w:rsid w:val="00C05723"/>
    <w:rsid w:val="00C058A2"/>
    <w:rsid w:val="00C06399"/>
    <w:rsid w:val="00C06CBE"/>
    <w:rsid w:val="00C070CF"/>
    <w:rsid w:val="00C07309"/>
    <w:rsid w:val="00C0781C"/>
    <w:rsid w:val="00C079AA"/>
    <w:rsid w:val="00C105DF"/>
    <w:rsid w:val="00C10720"/>
    <w:rsid w:val="00C10857"/>
    <w:rsid w:val="00C11166"/>
    <w:rsid w:val="00C115CC"/>
    <w:rsid w:val="00C11D2A"/>
    <w:rsid w:val="00C12726"/>
    <w:rsid w:val="00C12D35"/>
    <w:rsid w:val="00C12E2B"/>
    <w:rsid w:val="00C1368C"/>
    <w:rsid w:val="00C13F16"/>
    <w:rsid w:val="00C141C7"/>
    <w:rsid w:val="00C14294"/>
    <w:rsid w:val="00C144A5"/>
    <w:rsid w:val="00C1476B"/>
    <w:rsid w:val="00C14E7B"/>
    <w:rsid w:val="00C15171"/>
    <w:rsid w:val="00C15E1E"/>
    <w:rsid w:val="00C1655D"/>
    <w:rsid w:val="00C1668D"/>
    <w:rsid w:val="00C16884"/>
    <w:rsid w:val="00C1723A"/>
    <w:rsid w:val="00C17335"/>
    <w:rsid w:val="00C1738C"/>
    <w:rsid w:val="00C174E6"/>
    <w:rsid w:val="00C175CD"/>
    <w:rsid w:val="00C17612"/>
    <w:rsid w:val="00C20836"/>
    <w:rsid w:val="00C21839"/>
    <w:rsid w:val="00C21850"/>
    <w:rsid w:val="00C21890"/>
    <w:rsid w:val="00C2197C"/>
    <w:rsid w:val="00C21A5E"/>
    <w:rsid w:val="00C21AC1"/>
    <w:rsid w:val="00C21B1A"/>
    <w:rsid w:val="00C21F5C"/>
    <w:rsid w:val="00C222DA"/>
    <w:rsid w:val="00C224CB"/>
    <w:rsid w:val="00C2269D"/>
    <w:rsid w:val="00C24B4E"/>
    <w:rsid w:val="00C25903"/>
    <w:rsid w:val="00C25E9E"/>
    <w:rsid w:val="00C25FE7"/>
    <w:rsid w:val="00C26284"/>
    <w:rsid w:val="00C26BE3"/>
    <w:rsid w:val="00C273BC"/>
    <w:rsid w:val="00C27B60"/>
    <w:rsid w:val="00C30169"/>
    <w:rsid w:val="00C3041A"/>
    <w:rsid w:val="00C31193"/>
    <w:rsid w:val="00C3146F"/>
    <w:rsid w:val="00C325AF"/>
    <w:rsid w:val="00C32CC0"/>
    <w:rsid w:val="00C32DFB"/>
    <w:rsid w:val="00C3302D"/>
    <w:rsid w:val="00C33835"/>
    <w:rsid w:val="00C33A08"/>
    <w:rsid w:val="00C344EC"/>
    <w:rsid w:val="00C347E2"/>
    <w:rsid w:val="00C34DAA"/>
    <w:rsid w:val="00C353B1"/>
    <w:rsid w:val="00C357D4"/>
    <w:rsid w:val="00C357E4"/>
    <w:rsid w:val="00C35B74"/>
    <w:rsid w:val="00C35E30"/>
    <w:rsid w:val="00C35FB9"/>
    <w:rsid w:val="00C3614A"/>
    <w:rsid w:val="00C3614D"/>
    <w:rsid w:val="00C3645B"/>
    <w:rsid w:val="00C367D1"/>
    <w:rsid w:val="00C36D4B"/>
    <w:rsid w:val="00C36E66"/>
    <w:rsid w:val="00C37655"/>
    <w:rsid w:val="00C37C9B"/>
    <w:rsid w:val="00C37DB1"/>
    <w:rsid w:val="00C37FC0"/>
    <w:rsid w:val="00C405AA"/>
    <w:rsid w:val="00C40869"/>
    <w:rsid w:val="00C40C61"/>
    <w:rsid w:val="00C40F4C"/>
    <w:rsid w:val="00C41C0E"/>
    <w:rsid w:val="00C41FD4"/>
    <w:rsid w:val="00C420F2"/>
    <w:rsid w:val="00C422F1"/>
    <w:rsid w:val="00C4270E"/>
    <w:rsid w:val="00C43264"/>
    <w:rsid w:val="00C43277"/>
    <w:rsid w:val="00C4342C"/>
    <w:rsid w:val="00C43470"/>
    <w:rsid w:val="00C434EE"/>
    <w:rsid w:val="00C4357D"/>
    <w:rsid w:val="00C440BD"/>
    <w:rsid w:val="00C44EDD"/>
    <w:rsid w:val="00C4530C"/>
    <w:rsid w:val="00C45422"/>
    <w:rsid w:val="00C4545B"/>
    <w:rsid w:val="00C4581E"/>
    <w:rsid w:val="00C45A10"/>
    <w:rsid w:val="00C500F4"/>
    <w:rsid w:val="00C50587"/>
    <w:rsid w:val="00C5063A"/>
    <w:rsid w:val="00C50EB1"/>
    <w:rsid w:val="00C51DD2"/>
    <w:rsid w:val="00C528E5"/>
    <w:rsid w:val="00C5367B"/>
    <w:rsid w:val="00C5397E"/>
    <w:rsid w:val="00C53DA1"/>
    <w:rsid w:val="00C5420C"/>
    <w:rsid w:val="00C542D7"/>
    <w:rsid w:val="00C54D06"/>
    <w:rsid w:val="00C556DA"/>
    <w:rsid w:val="00C55F0C"/>
    <w:rsid w:val="00C5610E"/>
    <w:rsid w:val="00C56CCE"/>
    <w:rsid w:val="00C56D1D"/>
    <w:rsid w:val="00C56EB9"/>
    <w:rsid w:val="00C570F3"/>
    <w:rsid w:val="00C578AF"/>
    <w:rsid w:val="00C57E1C"/>
    <w:rsid w:val="00C60356"/>
    <w:rsid w:val="00C615DD"/>
    <w:rsid w:val="00C61802"/>
    <w:rsid w:val="00C6197F"/>
    <w:rsid w:val="00C61F0E"/>
    <w:rsid w:val="00C62082"/>
    <w:rsid w:val="00C62AEF"/>
    <w:rsid w:val="00C62FA4"/>
    <w:rsid w:val="00C63023"/>
    <w:rsid w:val="00C64935"/>
    <w:rsid w:val="00C64FB7"/>
    <w:rsid w:val="00C65204"/>
    <w:rsid w:val="00C65245"/>
    <w:rsid w:val="00C65265"/>
    <w:rsid w:val="00C65553"/>
    <w:rsid w:val="00C6597E"/>
    <w:rsid w:val="00C65AF4"/>
    <w:rsid w:val="00C65C4D"/>
    <w:rsid w:val="00C65EA1"/>
    <w:rsid w:val="00C6604E"/>
    <w:rsid w:val="00C661E7"/>
    <w:rsid w:val="00C662D7"/>
    <w:rsid w:val="00C66F02"/>
    <w:rsid w:val="00C673A4"/>
    <w:rsid w:val="00C67911"/>
    <w:rsid w:val="00C70121"/>
    <w:rsid w:val="00C7055B"/>
    <w:rsid w:val="00C711B4"/>
    <w:rsid w:val="00C71674"/>
    <w:rsid w:val="00C7172F"/>
    <w:rsid w:val="00C71C78"/>
    <w:rsid w:val="00C71E2F"/>
    <w:rsid w:val="00C71E57"/>
    <w:rsid w:val="00C72A5B"/>
    <w:rsid w:val="00C72AE1"/>
    <w:rsid w:val="00C72C41"/>
    <w:rsid w:val="00C72F14"/>
    <w:rsid w:val="00C72FF6"/>
    <w:rsid w:val="00C73066"/>
    <w:rsid w:val="00C73352"/>
    <w:rsid w:val="00C73928"/>
    <w:rsid w:val="00C73F1B"/>
    <w:rsid w:val="00C744A8"/>
    <w:rsid w:val="00C744DA"/>
    <w:rsid w:val="00C74792"/>
    <w:rsid w:val="00C747A5"/>
    <w:rsid w:val="00C7492E"/>
    <w:rsid w:val="00C74D42"/>
    <w:rsid w:val="00C75076"/>
    <w:rsid w:val="00C7541A"/>
    <w:rsid w:val="00C75A5D"/>
    <w:rsid w:val="00C75D1C"/>
    <w:rsid w:val="00C76572"/>
    <w:rsid w:val="00C767B0"/>
    <w:rsid w:val="00C777C1"/>
    <w:rsid w:val="00C77E38"/>
    <w:rsid w:val="00C77F4D"/>
    <w:rsid w:val="00C803D3"/>
    <w:rsid w:val="00C803D9"/>
    <w:rsid w:val="00C805B3"/>
    <w:rsid w:val="00C80A45"/>
    <w:rsid w:val="00C80F63"/>
    <w:rsid w:val="00C81316"/>
    <w:rsid w:val="00C81954"/>
    <w:rsid w:val="00C82F08"/>
    <w:rsid w:val="00C838D0"/>
    <w:rsid w:val="00C83D01"/>
    <w:rsid w:val="00C84F4D"/>
    <w:rsid w:val="00C858AA"/>
    <w:rsid w:val="00C85B6F"/>
    <w:rsid w:val="00C85C20"/>
    <w:rsid w:val="00C8663F"/>
    <w:rsid w:val="00C871C8"/>
    <w:rsid w:val="00C878EE"/>
    <w:rsid w:val="00C87B8D"/>
    <w:rsid w:val="00C87FD0"/>
    <w:rsid w:val="00C914E8"/>
    <w:rsid w:val="00C91649"/>
    <w:rsid w:val="00C91A99"/>
    <w:rsid w:val="00C91EE7"/>
    <w:rsid w:val="00C924B1"/>
    <w:rsid w:val="00C92A60"/>
    <w:rsid w:val="00C930DB"/>
    <w:rsid w:val="00C93474"/>
    <w:rsid w:val="00C93679"/>
    <w:rsid w:val="00C939C9"/>
    <w:rsid w:val="00C93E7E"/>
    <w:rsid w:val="00C943C1"/>
    <w:rsid w:val="00C9484D"/>
    <w:rsid w:val="00C9537E"/>
    <w:rsid w:val="00C953A0"/>
    <w:rsid w:val="00C956D1"/>
    <w:rsid w:val="00C9575F"/>
    <w:rsid w:val="00C95975"/>
    <w:rsid w:val="00C95A76"/>
    <w:rsid w:val="00C96005"/>
    <w:rsid w:val="00C96EE5"/>
    <w:rsid w:val="00C970A2"/>
    <w:rsid w:val="00C9736D"/>
    <w:rsid w:val="00C97B13"/>
    <w:rsid w:val="00C97D72"/>
    <w:rsid w:val="00CA0392"/>
    <w:rsid w:val="00CA03D4"/>
    <w:rsid w:val="00CA06CE"/>
    <w:rsid w:val="00CA0860"/>
    <w:rsid w:val="00CA09AE"/>
    <w:rsid w:val="00CA0C90"/>
    <w:rsid w:val="00CA0F6D"/>
    <w:rsid w:val="00CA0F7B"/>
    <w:rsid w:val="00CA132C"/>
    <w:rsid w:val="00CA13DC"/>
    <w:rsid w:val="00CA14A9"/>
    <w:rsid w:val="00CA1602"/>
    <w:rsid w:val="00CA162D"/>
    <w:rsid w:val="00CA1A26"/>
    <w:rsid w:val="00CA1ABD"/>
    <w:rsid w:val="00CA22A9"/>
    <w:rsid w:val="00CA29BD"/>
    <w:rsid w:val="00CA31B4"/>
    <w:rsid w:val="00CA3AFC"/>
    <w:rsid w:val="00CA3E3E"/>
    <w:rsid w:val="00CA47E8"/>
    <w:rsid w:val="00CA608A"/>
    <w:rsid w:val="00CA6762"/>
    <w:rsid w:val="00CA682F"/>
    <w:rsid w:val="00CA6C02"/>
    <w:rsid w:val="00CA6ED4"/>
    <w:rsid w:val="00CA7314"/>
    <w:rsid w:val="00CA7532"/>
    <w:rsid w:val="00CA77F6"/>
    <w:rsid w:val="00CB0ECE"/>
    <w:rsid w:val="00CB107A"/>
    <w:rsid w:val="00CB119B"/>
    <w:rsid w:val="00CB1AE8"/>
    <w:rsid w:val="00CB2704"/>
    <w:rsid w:val="00CB2F2D"/>
    <w:rsid w:val="00CB3103"/>
    <w:rsid w:val="00CB34E3"/>
    <w:rsid w:val="00CB4249"/>
    <w:rsid w:val="00CB4366"/>
    <w:rsid w:val="00CB43AA"/>
    <w:rsid w:val="00CB44B8"/>
    <w:rsid w:val="00CB466C"/>
    <w:rsid w:val="00CB4B8D"/>
    <w:rsid w:val="00CB5308"/>
    <w:rsid w:val="00CB5550"/>
    <w:rsid w:val="00CB6118"/>
    <w:rsid w:val="00CB6337"/>
    <w:rsid w:val="00CB6650"/>
    <w:rsid w:val="00CB6ACD"/>
    <w:rsid w:val="00CB6FF6"/>
    <w:rsid w:val="00CB71BF"/>
    <w:rsid w:val="00CB7820"/>
    <w:rsid w:val="00CB7A99"/>
    <w:rsid w:val="00CB7E8F"/>
    <w:rsid w:val="00CC03AA"/>
    <w:rsid w:val="00CC1036"/>
    <w:rsid w:val="00CC1F64"/>
    <w:rsid w:val="00CC21FE"/>
    <w:rsid w:val="00CC2CC9"/>
    <w:rsid w:val="00CC2F11"/>
    <w:rsid w:val="00CC2F15"/>
    <w:rsid w:val="00CC3105"/>
    <w:rsid w:val="00CC364C"/>
    <w:rsid w:val="00CC37B7"/>
    <w:rsid w:val="00CC4EE5"/>
    <w:rsid w:val="00CC578E"/>
    <w:rsid w:val="00CC5C1F"/>
    <w:rsid w:val="00CC6852"/>
    <w:rsid w:val="00CC6919"/>
    <w:rsid w:val="00CC6A2E"/>
    <w:rsid w:val="00CC6E46"/>
    <w:rsid w:val="00CC70E1"/>
    <w:rsid w:val="00CC71F1"/>
    <w:rsid w:val="00CC7201"/>
    <w:rsid w:val="00CC7852"/>
    <w:rsid w:val="00CC7C04"/>
    <w:rsid w:val="00CD02B8"/>
    <w:rsid w:val="00CD118D"/>
    <w:rsid w:val="00CD13A4"/>
    <w:rsid w:val="00CD14BA"/>
    <w:rsid w:val="00CD168F"/>
    <w:rsid w:val="00CD17FF"/>
    <w:rsid w:val="00CD1C95"/>
    <w:rsid w:val="00CD2733"/>
    <w:rsid w:val="00CD2952"/>
    <w:rsid w:val="00CD2E2B"/>
    <w:rsid w:val="00CD3588"/>
    <w:rsid w:val="00CD3778"/>
    <w:rsid w:val="00CD3DF8"/>
    <w:rsid w:val="00CD43C8"/>
    <w:rsid w:val="00CD467D"/>
    <w:rsid w:val="00CD4AFE"/>
    <w:rsid w:val="00CD5D7A"/>
    <w:rsid w:val="00CD5E5D"/>
    <w:rsid w:val="00CD6657"/>
    <w:rsid w:val="00CD6859"/>
    <w:rsid w:val="00CD6DB1"/>
    <w:rsid w:val="00CD6E9C"/>
    <w:rsid w:val="00CD7219"/>
    <w:rsid w:val="00CD76FC"/>
    <w:rsid w:val="00CD7891"/>
    <w:rsid w:val="00CD7DFC"/>
    <w:rsid w:val="00CE044E"/>
    <w:rsid w:val="00CE09DE"/>
    <w:rsid w:val="00CE12F2"/>
    <w:rsid w:val="00CE2B89"/>
    <w:rsid w:val="00CE3B64"/>
    <w:rsid w:val="00CE4130"/>
    <w:rsid w:val="00CE4654"/>
    <w:rsid w:val="00CE4941"/>
    <w:rsid w:val="00CE499F"/>
    <w:rsid w:val="00CE557E"/>
    <w:rsid w:val="00CE5838"/>
    <w:rsid w:val="00CE5C11"/>
    <w:rsid w:val="00CE5CFF"/>
    <w:rsid w:val="00CE5DF2"/>
    <w:rsid w:val="00CE5E1E"/>
    <w:rsid w:val="00CE5F79"/>
    <w:rsid w:val="00CE5FF2"/>
    <w:rsid w:val="00CE6168"/>
    <w:rsid w:val="00CE70DF"/>
    <w:rsid w:val="00CE767D"/>
    <w:rsid w:val="00CE7BE8"/>
    <w:rsid w:val="00CF0187"/>
    <w:rsid w:val="00CF063B"/>
    <w:rsid w:val="00CF07E8"/>
    <w:rsid w:val="00CF097F"/>
    <w:rsid w:val="00CF0C38"/>
    <w:rsid w:val="00CF0D14"/>
    <w:rsid w:val="00CF164A"/>
    <w:rsid w:val="00CF186F"/>
    <w:rsid w:val="00CF19BD"/>
    <w:rsid w:val="00CF1BAA"/>
    <w:rsid w:val="00CF2759"/>
    <w:rsid w:val="00CF32B4"/>
    <w:rsid w:val="00CF33B9"/>
    <w:rsid w:val="00CF3995"/>
    <w:rsid w:val="00CF3C89"/>
    <w:rsid w:val="00CF444B"/>
    <w:rsid w:val="00CF4B63"/>
    <w:rsid w:val="00CF5341"/>
    <w:rsid w:val="00CF53B8"/>
    <w:rsid w:val="00CF5950"/>
    <w:rsid w:val="00CF5D7E"/>
    <w:rsid w:val="00CF5E3C"/>
    <w:rsid w:val="00CF5E4C"/>
    <w:rsid w:val="00CF61A0"/>
    <w:rsid w:val="00CF648F"/>
    <w:rsid w:val="00CF67A0"/>
    <w:rsid w:val="00CF6AC7"/>
    <w:rsid w:val="00CF7514"/>
    <w:rsid w:val="00D0123E"/>
    <w:rsid w:val="00D013B5"/>
    <w:rsid w:val="00D019BE"/>
    <w:rsid w:val="00D01AF4"/>
    <w:rsid w:val="00D01BEC"/>
    <w:rsid w:val="00D03592"/>
    <w:rsid w:val="00D03C9A"/>
    <w:rsid w:val="00D04029"/>
    <w:rsid w:val="00D049E1"/>
    <w:rsid w:val="00D04A82"/>
    <w:rsid w:val="00D04F65"/>
    <w:rsid w:val="00D05275"/>
    <w:rsid w:val="00D055FF"/>
    <w:rsid w:val="00D058FB"/>
    <w:rsid w:val="00D05C33"/>
    <w:rsid w:val="00D068C7"/>
    <w:rsid w:val="00D07A11"/>
    <w:rsid w:val="00D1007E"/>
    <w:rsid w:val="00D10261"/>
    <w:rsid w:val="00D10B4A"/>
    <w:rsid w:val="00D1108D"/>
    <w:rsid w:val="00D113E1"/>
    <w:rsid w:val="00D11BBC"/>
    <w:rsid w:val="00D11C75"/>
    <w:rsid w:val="00D12204"/>
    <w:rsid w:val="00D12331"/>
    <w:rsid w:val="00D1255C"/>
    <w:rsid w:val="00D12649"/>
    <w:rsid w:val="00D13265"/>
    <w:rsid w:val="00D1349C"/>
    <w:rsid w:val="00D13624"/>
    <w:rsid w:val="00D13F87"/>
    <w:rsid w:val="00D143AE"/>
    <w:rsid w:val="00D147AB"/>
    <w:rsid w:val="00D14B81"/>
    <w:rsid w:val="00D15220"/>
    <w:rsid w:val="00D1560B"/>
    <w:rsid w:val="00D158A1"/>
    <w:rsid w:val="00D1628B"/>
    <w:rsid w:val="00D162BE"/>
    <w:rsid w:val="00D168BD"/>
    <w:rsid w:val="00D16AC9"/>
    <w:rsid w:val="00D16CCE"/>
    <w:rsid w:val="00D16CEE"/>
    <w:rsid w:val="00D17639"/>
    <w:rsid w:val="00D177B9"/>
    <w:rsid w:val="00D17A12"/>
    <w:rsid w:val="00D17B48"/>
    <w:rsid w:val="00D208ED"/>
    <w:rsid w:val="00D20ACB"/>
    <w:rsid w:val="00D20DFA"/>
    <w:rsid w:val="00D21218"/>
    <w:rsid w:val="00D213AE"/>
    <w:rsid w:val="00D215F5"/>
    <w:rsid w:val="00D21C4B"/>
    <w:rsid w:val="00D22377"/>
    <w:rsid w:val="00D23148"/>
    <w:rsid w:val="00D23BF1"/>
    <w:rsid w:val="00D24112"/>
    <w:rsid w:val="00D245DB"/>
    <w:rsid w:val="00D24B97"/>
    <w:rsid w:val="00D24D33"/>
    <w:rsid w:val="00D24FD2"/>
    <w:rsid w:val="00D2522E"/>
    <w:rsid w:val="00D254B5"/>
    <w:rsid w:val="00D259CF"/>
    <w:rsid w:val="00D25C98"/>
    <w:rsid w:val="00D25D9E"/>
    <w:rsid w:val="00D26529"/>
    <w:rsid w:val="00D26C6B"/>
    <w:rsid w:val="00D26E8D"/>
    <w:rsid w:val="00D26FF7"/>
    <w:rsid w:val="00D2701D"/>
    <w:rsid w:val="00D27139"/>
    <w:rsid w:val="00D27141"/>
    <w:rsid w:val="00D276A5"/>
    <w:rsid w:val="00D3057D"/>
    <w:rsid w:val="00D3092C"/>
    <w:rsid w:val="00D314E6"/>
    <w:rsid w:val="00D31A78"/>
    <w:rsid w:val="00D321E2"/>
    <w:rsid w:val="00D32364"/>
    <w:rsid w:val="00D33235"/>
    <w:rsid w:val="00D33505"/>
    <w:rsid w:val="00D33C4A"/>
    <w:rsid w:val="00D34049"/>
    <w:rsid w:val="00D3484D"/>
    <w:rsid w:val="00D34DCD"/>
    <w:rsid w:val="00D35238"/>
    <w:rsid w:val="00D35611"/>
    <w:rsid w:val="00D35BB2"/>
    <w:rsid w:val="00D3683B"/>
    <w:rsid w:val="00D369A1"/>
    <w:rsid w:val="00D36CC1"/>
    <w:rsid w:val="00D36F56"/>
    <w:rsid w:val="00D36F7D"/>
    <w:rsid w:val="00D3745E"/>
    <w:rsid w:val="00D375F3"/>
    <w:rsid w:val="00D37677"/>
    <w:rsid w:val="00D37744"/>
    <w:rsid w:val="00D4007A"/>
    <w:rsid w:val="00D40867"/>
    <w:rsid w:val="00D41950"/>
    <w:rsid w:val="00D422CF"/>
    <w:rsid w:val="00D42766"/>
    <w:rsid w:val="00D427FE"/>
    <w:rsid w:val="00D42941"/>
    <w:rsid w:val="00D42C9A"/>
    <w:rsid w:val="00D42FEE"/>
    <w:rsid w:val="00D4306A"/>
    <w:rsid w:val="00D4400B"/>
    <w:rsid w:val="00D44186"/>
    <w:rsid w:val="00D446D1"/>
    <w:rsid w:val="00D44759"/>
    <w:rsid w:val="00D44BCD"/>
    <w:rsid w:val="00D44ECC"/>
    <w:rsid w:val="00D459F8"/>
    <w:rsid w:val="00D45D63"/>
    <w:rsid w:val="00D4633D"/>
    <w:rsid w:val="00D472CF"/>
    <w:rsid w:val="00D47608"/>
    <w:rsid w:val="00D47807"/>
    <w:rsid w:val="00D47986"/>
    <w:rsid w:val="00D47E81"/>
    <w:rsid w:val="00D50093"/>
    <w:rsid w:val="00D5092E"/>
    <w:rsid w:val="00D509F8"/>
    <w:rsid w:val="00D50D44"/>
    <w:rsid w:val="00D51A31"/>
    <w:rsid w:val="00D51FB7"/>
    <w:rsid w:val="00D52426"/>
    <w:rsid w:val="00D525C3"/>
    <w:rsid w:val="00D52D6C"/>
    <w:rsid w:val="00D531DF"/>
    <w:rsid w:val="00D534A0"/>
    <w:rsid w:val="00D53855"/>
    <w:rsid w:val="00D542AF"/>
    <w:rsid w:val="00D5430F"/>
    <w:rsid w:val="00D543E9"/>
    <w:rsid w:val="00D5473B"/>
    <w:rsid w:val="00D5501E"/>
    <w:rsid w:val="00D55AD6"/>
    <w:rsid w:val="00D56516"/>
    <w:rsid w:val="00D56B9F"/>
    <w:rsid w:val="00D56CD4"/>
    <w:rsid w:val="00D56DA4"/>
    <w:rsid w:val="00D573F0"/>
    <w:rsid w:val="00D60819"/>
    <w:rsid w:val="00D6123A"/>
    <w:rsid w:val="00D61925"/>
    <w:rsid w:val="00D61A4F"/>
    <w:rsid w:val="00D61CE5"/>
    <w:rsid w:val="00D61DD4"/>
    <w:rsid w:val="00D6204C"/>
    <w:rsid w:val="00D62356"/>
    <w:rsid w:val="00D62BAA"/>
    <w:rsid w:val="00D62E75"/>
    <w:rsid w:val="00D632E0"/>
    <w:rsid w:val="00D63376"/>
    <w:rsid w:val="00D63881"/>
    <w:rsid w:val="00D63ACA"/>
    <w:rsid w:val="00D64528"/>
    <w:rsid w:val="00D64B3A"/>
    <w:rsid w:val="00D64CA8"/>
    <w:rsid w:val="00D64E2B"/>
    <w:rsid w:val="00D656A9"/>
    <w:rsid w:val="00D65AA0"/>
    <w:rsid w:val="00D6682C"/>
    <w:rsid w:val="00D66942"/>
    <w:rsid w:val="00D66DFC"/>
    <w:rsid w:val="00D6726B"/>
    <w:rsid w:val="00D67339"/>
    <w:rsid w:val="00D6736E"/>
    <w:rsid w:val="00D674C6"/>
    <w:rsid w:val="00D70443"/>
    <w:rsid w:val="00D70EB3"/>
    <w:rsid w:val="00D70F29"/>
    <w:rsid w:val="00D71848"/>
    <w:rsid w:val="00D71C7F"/>
    <w:rsid w:val="00D72063"/>
    <w:rsid w:val="00D7215B"/>
    <w:rsid w:val="00D72AFD"/>
    <w:rsid w:val="00D72F7A"/>
    <w:rsid w:val="00D730C4"/>
    <w:rsid w:val="00D73B66"/>
    <w:rsid w:val="00D73C67"/>
    <w:rsid w:val="00D73FB2"/>
    <w:rsid w:val="00D756B8"/>
    <w:rsid w:val="00D7580D"/>
    <w:rsid w:val="00D75918"/>
    <w:rsid w:val="00D75B03"/>
    <w:rsid w:val="00D767CE"/>
    <w:rsid w:val="00D779D3"/>
    <w:rsid w:val="00D809F9"/>
    <w:rsid w:val="00D80B23"/>
    <w:rsid w:val="00D80CED"/>
    <w:rsid w:val="00D80D61"/>
    <w:rsid w:val="00D80EA7"/>
    <w:rsid w:val="00D8110D"/>
    <w:rsid w:val="00D81271"/>
    <w:rsid w:val="00D812EB"/>
    <w:rsid w:val="00D81850"/>
    <w:rsid w:val="00D82004"/>
    <w:rsid w:val="00D82CF1"/>
    <w:rsid w:val="00D82DFC"/>
    <w:rsid w:val="00D82FA6"/>
    <w:rsid w:val="00D838C5"/>
    <w:rsid w:val="00D83BA1"/>
    <w:rsid w:val="00D83E85"/>
    <w:rsid w:val="00D843A2"/>
    <w:rsid w:val="00D8472D"/>
    <w:rsid w:val="00D84F9F"/>
    <w:rsid w:val="00D858B9"/>
    <w:rsid w:val="00D85A90"/>
    <w:rsid w:val="00D86397"/>
    <w:rsid w:val="00D865E6"/>
    <w:rsid w:val="00D86DC3"/>
    <w:rsid w:val="00D86E35"/>
    <w:rsid w:val="00D8715B"/>
    <w:rsid w:val="00D87238"/>
    <w:rsid w:val="00D879BA"/>
    <w:rsid w:val="00D90363"/>
    <w:rsid w:val="00D907E3"/>
    <w:rsid w:val="00D90EE5"/>
    <w:rsid w:val="00D91521"/>
    <w:rsid w:val="00D916CB"/>
    <w:rsid w:val="00D9194E"/>
    <w:rsid w:val="00D919AC"/>
    <w:rsid w:val="00D91C8B"/>
    <w:rsid w:val="00D91F83"/>
    <w:rsid w:val="00D9222A"/>
    <w:rsid w:val="00D92295"/>
    <w:rsid w:val="00D92C3B"/>
    <w:rsid w:val="00D92CB9"/>
    <w:rsid w:val="00D93641"/>
    <w:rsid w:val="00D941AE"/>
    <w:rsid w:val="00D943A9"/>
    <w:rsid w:val="00D94489"/>
    <w:rsid w:val="00D94A52"/>
    <w:rsid w:val="00D94BC4"/>
    <w:rsid w:val="00D94C54"/>
    <w:rsid w:val="00D94FCF"/>
    <w:rsid w:val="00D960B2"/>
    <w:rsid w:val="00D9619F"/>
    <w:rsid w:val="00D9656F"/>
    <w:rsid w:val="00D96752"/>
    <w:rsid w:val="00D96990"/>
    <w:rsid w:val="00D977BF"/>
    <w:rsid w:val="00D97D7F"/>
    <w:rsid w:val="00D97EE0"/>
    <w:rsid w:val="00DA054D"/>
    <w:rsid w:val="00DA0B48"/>
    <w:rsid w:val="00DA1305"/>
    <w:rsid w:val="00DA168F"/>
    <w:rsid w:val="00DA16B1"/>
    <w:rsid w:val="00DA1F9E"/>
    <w:rsid w:val="00DA2379"/>
    <w:rsid w:val="00DA23E8"/>
    <w:rsid w:val="00DA2CE7"/>
    <w:rsid w:val="00DA2E81"/>
    <w:rsid w:val="00DA3135"/>
    <w:rsid w:val="00DA3339"/>
    <w:rsid w:val="00DA3396"/>
    <w:rsid w:val="00DA3B16"/>
    <w:rsid w:val="00DA3B97"/>
    <w:rsid w:val="00DA3D0D"/>
    <w:rsid w:val="00DA3E36"/>
    <w:rsid w:val="00DA4582"/>
    <w:rsid w:val="00DA4976"/>
    <w:rsid w:val="00DA505C"/>
    <w:rsid w:val="00DA51E2"/>
    <w:rsid w:val="00DA54C6"/>
    <w:rsid w:val="00DA588D"/>
    <w:rsid w:val="00DA5C7E"/>
    <w:rsid w:val="00DA6B14"/>
    <w:rsid w:val="00DA6C17"/>
    <w:rsid w:val="00DA6F7D"/>
    <w:rsid w:val="00DA737C"/>
    <w:rsid w:val="00DA77AA"/>
    <w:rsid w:val="00DA7C4C"/>
    <w:rsid w:val="00DA7C59"/>
    <w:rsid w:val="00DA7EF7"/>
    <w:rsid w:val="00DB0283"/>
    <w:rsid w:val="00DB032A"/>
    <w:rsid w:val="00DB03A7"/>
    <w:rsid w:val="00DB0631"/>
    <w:rsid w:val="00DB0A6B"/>
    <w:rsid w:val="00DB0A78"/>
    <w:rsid w:val="00DB1034"/>
    <w:rsid w:val="00DB119F"/>
    <w:rsid w:val="00DB121E"/>
    <w:rsid w:val="00DB141D"/>
    <w:rsid w:val="00DB1533"/>
    <w:rsid w:val="00DB2286"/>
    <w:rsid w:val="00DB29E5"/>
    <w:rsid w:val="00DB31D3"/>
    <w:rsid w:val="00DB34F6"/>
    <w:rsid w:val="00DB364D"/>
    <w:rsid w:val="00DB377A"/>
    <w:rsid w:val="00DB42FE"/>
    <w:rsid w:val="00DB46D6"/>
    <w:rsid w:val="00DB4E6B"/>
    <w:rsid w:val="00DB5A43"/>
    <w:rsid w:val="00DB5F75"/>
    <w:rsid w:val="00DB5FE0"/>
    <w:rsid w:val="00DB66F5"/>
    <w:rsid w:val="00DB6716"/>
    <w:rsid w:val="00DB6AC5"/>
    <w:rsid w:val="00DB71CE"/>
    <w:rsid w:val="00DB7342"/>
    <w:rsid w:val="00DC0120"/>
    <w:rsid w:val="00DC0AF2"/>
    <w:rsid w:val="00DC0C81"/>
    <w:rsid w:val="00DC190F"/>
    <w:rsid w:val="00DC1923"/>
    <w:rsid w:val="00DC19DC"/>
    <w:rsid w:val="00DC224C"/>
    <w:rsid w:val="00DC227D"/>
    <w:rsid w:val="00DC262E"/>
    <w:rsid w:val="00DC2A7F"/>
    <w:rsid w:val="00DC35F4"/>
    <w:rsid w:val="00DC42F3"/>
    <w:rsid w:val="00DC4867"/>
    <w:rsid w:val="00DC4B34"/>
    <w:rsid w:val="00DC4CF8"/>
    <w:rsid w:val="00DC5102"/>
    <w:rsid w:val="00DC5276"/>
    <w:rsid w:val="00DC5D2B"/>
    <w:rsid w:val="00DC5D63"/>
    <w:rsid w:val="00DC60D8"/>
    <w:rsid w:val="00DC68C2"/>
    <w:rsid w:val="00DC6C62"/>
    <w:rsid w:val="00DC6F8A"/>
    <w:rsid w:val="00DC74FE"/>
    <w:rsid w:val="00DC7610"/>
    <w:rsid w:val="00DC78F8"/>
    <w:rsid w:val="00DC7CC6"/>
    <w:rsid w:val="00DC7D47"/>
    <w:rsid w:val="00DD01C1"/>
    <w:rsid w:val="00DD09F1"/>
    <w:rsid w:val="00DD1082"/>
    <w:rsid w:val="00DD14F3"/>
    <w:rsid w:val="00DD1A2A"/>
    <w:rsid w:val="00DD1F9B"/>
    <w:rsid w:val="00DD2CDC"/>
    <w:rsid w:val="00DD2F5D"/>
    <w:rsid w:val="00DD3A28"/>
    <w:rsid w:val="00DD416D"/>
    <w:rsid w:val="00DD4770"/>
    <w:rsid w:val="00DD4AB9"/>
    <w:rsid w:val="00DD51A9"/>
    <w:rsid w:val="00DD52AB"/>
    <w:rsid w:val="00DD5AC1"/>
    <w:rsid w:val="00DD5EDB"/>
    <w:rsid w:val="00DD773B"/>
    <w:rsid w:val="00DD791C"/>
    <w:rsid w:val="00DE0174"/>
    <w:rsid w:val="00DE07F4"/>
    <w:rsid w:val="00DE09E3"/>
    <w:rsid w:val="00DE1166"/>
    <w:rsid w:val="00DE1BE1"/>
    <w:rsid w:val="00DE1C23"/>
    <w:rsid w:val="00DE1F7B"/>
    <w:rsid w:val="00DE3032"/>
    <w:rsid w:val="00DE3264"/>
    <w:rsid w:val="00DE32F6"/>
    <w:rsid w:val="00DE37F8"/>
    <w:rsid w:val="00DE3BCB"/>
    <w:rsid w:val="00DE3BFB"/>
    <w:rsid w:val="00DE3E20"/>
    <w:rsid w:val="00DE4108"/>
    <w:rsid w:val="00DE477A"/>
    <w:rsid w:val="00DE4E14"/>
    <w:rsid w:val="00DE50C6"/>
    <w:rsid w:val="00DE55C4"/>
    <w:rsid w:val="00DE55FA"/>
    <w:rsid w:val="00DE5879"/>
    <w:rsid w:val="00DE59F6"/>
    <w:rsid w:val="00DE5E88"/>
    <w:rsid w:val="00DE5E8D"/>
    <w:rsid w:val="00DE5F0C"/>
    <w:rsid w:val="00DE6EE2"/>
    <w:rsid w:val="00DE7940"/>
    <w:rsid w:val="00DF023F"/>
    <w:rsid w:val="00DF0A9D"/>
    <w:rsid w:val="00DF185B"/>
    <w:rsid w:val="00DF1A2C"/>
    <w:rsid w:val="00DF1AD4"/>
    <w:rsid w:val="00DF20B9"/>
    <w:rsid w:val="00DF2247"/>
    <w:rsid w:val="00DF265E"/>
    <w:rsid w:val="00DF2B5E"/>
    <w:rsid w:val="00DF33BF"/>
    <w:rsid w:val="00DF3BCA"/>
    <w:rsid w:val="00DF4350"/>
    <w:rsid w:val="00DF4D91"/>
    <w:rsid w:val="00DF58A8"/>
    <w:rsid w:val="00DF5FFF"/>
    <w:rsid w:val="00DF6104"/>
    <w:rsid w:val="00DF6579"/>
    <w:rsid w:val="00DF65C7"/>
    <w:rsid w:val="00DF675F"/>
    <w:rsid w:val="00DF69E2"/>
    <w:rsid w:val="00DF716A"/>
    <w:rsid w:val="00DF72B4"/>
    <w:rsid w:val="00DF79E1"/>
    <w:rsid w:val="00E000D9"/>
    <w:rsid w:val="00E00405"/>
    <w:rsid w:val="00E005D3"/>
    <w:rsid w:val="00E00814"/>
    <w:rsid w:val="00E00A37"/>
    <w:rsid w:val="00E01197"/>
    <w:rsid w:val="00E012CA"/>
    <w:rsid w:val="00E01609"/>
    <w:rsid w:val="00E01824"/>
    <w:rsid w:val="00E01988"/>
    <w:rsid w:val="00E01C56"/>
    <w:rsid w:val="00E0215B"/>
    <w:rsid w:val="00E0285D"/>
    <w:rsid w:val="00E02C8E"/>
    <w:rsid w:val="00E02E5F"/>
    <w:rsid w:val="00E03298"/>
    <w:rsid w:val="00E0338F"/>
    <w:rsid w:val="00E03678"/>
    <w:rsid w:val="00E03F23"/>
    <w:rsid w:val="00E03F83"/>
    <w:rsid w:val="00E03FC0"/>
    <w:rsid w:val="00E04090"/>
    <w:rsid w:val="00E04353"/>
    <w:rsid w:val="00E044CE"/>
    <w:rsid w:val="00E0456F"/>
    <w:rsid w:val="00E045C0"/>
    <w:rsid w:val="00E04ECF"/>
    <w:rsid w:val="00E04F53"/>
    <w:rsid w:val="00E05AA3"/>
    <w:rsid w:val="00E061B3"/>
    <w:rsid w:val="00E061CF"/>
    <w:rsid w:val="00E06C1F"/>
    <w:rsid w:val="00E06C4B"/>
    <w:rsid w:val="00E07448"/>
    <w:rsid w:val="00E07699"/>
    <w:rsid w:val="00E1011A"/>
    <w:rsid w:val="00E10B8D"/>
    <w:rsid w:val="00E10C3D"/>
    <w:rsid w:val="00E112DE"/>
    <w:rsid w:val="00E11ADC"/>
    <w:rsid w:val="00E11BBA"/>
    <w:rsid w:val="00E123B8"/>
    <w:rsid w:val="00E1261F"/>
    <w:rsid w:val="00E12EE9"/>
    <w:rsid w:val="00E132F6"/>
    <w:rsid w:val="00E13B92"/>
    <w:rsid w:val="00E13C01"/>
    <w:rsid w:val="00E14222"/>
    <w:rsid w:val="00E1430E"/>
    <w:rsid w:val="00E15012"/>
    <w:rsid w:val="00E1510E"/>
    <w:rsid w:val="00E15343"/>
    <w:rsid w:val="00E15591"/>
    <w:rsid w:val="00E156D9"/>
    <w:rsid w:val="00E15956"/>
    <w:rsid w:val="00E15BCB"/>
    <w:rsid w:val="00E16EA7"/>
    <w:rsid w:val="00E17527"/>
    <w:rsid w:val="00E20356"/>
    <w:rsid w:val="00E203BF"/>
    <w:rsid w:val="00E2060A"/>
    <w:rsid w:val="00E20B1E"/>
    <w:rsid w:val="00E21310"/>
    <w:rsid w:val="00E21635"/>
    <w:rsid w:val="00E21CAC"/>
    <w:rsid w:val="00E23844"/>
    <w:rsid w:val="00E23ABC"/>
    <w:rsid w:val="00E23D1A"/>
    <w:rsid w:val="00E2556F"/>
    <w:rsid w:val="00E25E8C"/>
    <w:rsid w:val="00E26152"/>
    <w:rsid w:val="00E26292"/>
    <w:rsid w:val="00E26771"/>
    <w:rsid w:val="00E26A4F"/>
    <w:rsid w:val="00E27FC9"/>
    <w:rsid w:val="00E3059B"/>
    <w:rsid w:val="00E309FB"/>
    <w:rsid w:val="00E30A54"/>
    <w:rsid w:val="00E30B77"/>
    <w:rsid w:val="00E30CE1"/>
    <w:rsid w:val="00E31195"/>
    <w:rsid w:val="00E3123A"/>
    <w:rsid w:val="00E318EF"/>
    <w:rsid w:val="00E31990"/>
    <w:rsid w:val="00E31D73"/>
    <w:rsid w:val="00E32146"/>
    <w:rsid w:val="00E32206"/>
    <w:rsid w:val="00E32698"/>
    <w:rsid w:val="00E32754"/>
    <w:rsid w:val="00E32A29"/>
    <w:rsid w:val="00E3341F"/>
    <w:rsid w:val="00E33CFE"/>
    <w:rsid w:val="00E33F77"/>
    <w:rsid w:val="00E348E4"/>
    <w:rsid w:val="00E34BEC"/>
    <w:rsid w:val="00E34EF8"/>
    <w:rsid w:val="00E35454"/>
    <w:rsid w:val="00E35B4A"/>
    <w:rsid w:val="00E35C80"/>
    <w:rsid w:val="00E35F4B"/>
    <w:rsid w:val="00E3617F"/>
    <w:rsid w:val="00E364E4"/>
    <w:rsid w:val="00E36DBB"/>
    <w:rsid w:val="00E3736A"/>
    <w:rsid w:val="00E37618"/>
    <w:rsid w:val="00E37AC0"/>
    <w:rsid w:val="00E37CF0"/>
    <w:rsid w:val="00E40EF1"/>
    <w:rsid w:val="00E4109A"/>
    <w:rsid w:val="00E41D47"/>
    <w:rsid w:val="00E42291"/>
    <w:rsid w:val="00E428E8"/>
    <w:rsid w:val="00E42A22"/>
    <w:rsid w:val="00E43661"/>
    <w:rsid w:val="00E43879"/>
    <w:rsid w:val="00E43BE6"/>
    <w:rsid w:val="00E43BF8"/>
    <w:rsid w:val="00E44468"/>
    <w:rsid w:val="00E4479A"/>
    <w:rsid w:val="00E449B1"/>
    <w:rsid w:val="00E44E51"/>
    <w:rsid w:val="00E45109"/>
    <w:rsid w:val="00E452DF"/>
    <w:rsid w:val="00E455EB"/>
    <w:rsid w:val="00E4560C"/>
    <w:rsid w:val="00E45DA5"/>
    <w:rsid w:val="00E45EFB"/>
    <w:rsid w:val="00E45FD1"/>
    <w:rsid w:val="00E46010"/>
    <w:rsid w:val="00E46176"/>
    <w:rsid w:val="00E4663A"/>
    <w:rsid w:val="00E468F2"/>
    <w:rsid w:val="00E479E3"/>
    <w:rsid w:val="00E5018E"/>
    <w:rsid w:val="00E50DC2"/>
    <w:rsid w:val="00E50FB9"/>
    <w:rsid w:val="00E514E5"/>
    <w:rsid w:val="00E516BC"/>
    <w:rsid w:val="00E5195B"/>
    <w:rsid w:val="00E51C11"/>
    <w:rsid w:val="00E51CDC"/>
    <w:rsid w:val="00E52149"/>
    <w:rsid w:val="00E52383"/>
    <w:rsid w:val="00E52475"/>
    <w:rsid w:val="00E52526"/>
    <w:rsid w:val="00E52C4C"/>
    <w:rsid w:val="00E52F17"/>
    <w:rsid w:val="00E53060"/>
    <w:rsid w:val="00E532B8"/>
    <w:rsid w:val="00E534C2"/>
    <w:rsid w:val="00E5370A"/>
    <w:rsid w:val="00E5386C"/>
    <w:rsid w:val="00E53C77"/>
    <w:rsid w:val="00E548C1"/>
    <w:rsid w:val="00E550A2"/>
    <w:rsid w:val="00E55874"/>
    <w:rsid w:val="00E558B2"/>
    <w:rsid w:val="00E57E0D"/>
    <w:rsid w:val="00E60333"/>
    <w:rsid w:val="00E60529"/>
    <w:rsid w:val="00E60AA3"/>
    <w:rsid w:val="00E60AF9"/>
    <w:rsid w:val="00E6139D"/>
    <w:rsid w:val="00E61772"/>
    <w:rsid w:val="00E61819"/>
    <w:rsid w:val="00E61AF0"/>
    <w:rsid w:val="00E628C9"/>
    <w:rsid w:val="00E62AA7"/>
    <w:rsid w:val="00E62E16"/>
    <w:rsid w:val="00E62EE6"/>
    <w:rsid w:val="00E64054"/>
    <w:rsid w:val="00E641CB"/>
    <w:rsid w:val="00E645C0"/>
    <w:rsid w:val="00E6460A"/>
    <w:rsid w:val="00E646DF"/>
    <w:rsid w:val="00E648F1"/>
    <w:rsid w:val="00E64D5B"/>
    <w:rsid w:val="00E6672A"/>
    <w:rsid w:val="00E66A95"/>
    <w:rsid w:val="00E670C1"/>
    <w:rsid w:val="00E67111"/>
    <w:rsid w:val="00E671A4"/>
    <w:rsid w:val="00E67557"/>
    <w:rsid w:val="00E70627"/>
    <w:rsid w:val="00E70B78"/>
    <w:rsid w:val="00E71058"/>
    <w:rsid w:val="00E713AF"/>
    <w:rsid w:val="00E71A66"/>
    <w:rsid w:val="00E71E50"/>
    <w:rsid w:val="00E71FA7"/>
    <w:rsid w:val="00E7214E"/>
    <w:rsid w:val="00E72BED"/>
    <w:rsid w:val="00E72E43"/>
    <w:rsid w:val="00E73376"/>
    <w:rsid w:val="00E735C6"/>
    <w:rsid w:val="00E73847"/>
    <w:rsid w:val="00E74668"/>
    <w:rsid w:val="00E74DED"/>
    <w:rsid w:val="00E752C8"/>
    <w:rsid w:val="00E7542A"/>
    <w:rsid w:val="00E75B8B"/>
    <w:rsid w:val="00E75EB4"/>
    <w:rsid w:val="00E76B17"/>
    <w:rsid w:val="00E76B25"/>
    <w:rsid w:val="00E76CA4"/>
    <w:rsid w:val="00E7742C"/>
    <w:rsid w:val="00E77850"/>
    <w:rsid w:val="00E77A23"/>
    <w:rsid w:val="00E80428"/>
    <w:rsid w:val="00E805D9"/>
    <w:rsid w:val="00E80B6B"/>
    <w:rsid w:val="00E80DC5"/>
    <w:rsid w:val="00E80F0F"/>
    <w:rsid w:val="00E8131E"/>
    <w:rsid w:val="00E81DA9"/>
    <w:rsid w:val="00E8201C"/>
    <w:rsid w:val="00E82A06"/>
    <w:rsid w:val="00E839E0"/>
    <w:rsid w:val="00E83AC3"/>
    <w:rsid w:val="00E8478D"/>
    <w:rsid w:val="00E84E31"/>
    <w:rsid w:val="00E8518D"/>
    <w:rsid w:val="00E8573E"/>
    <w:rsid w:val="00E85EC3"/>
    <w:rsid w:val="00E85EC6"/>
    <w:rsid w:val="00E8666F"/>
    <w:rsid w:val="00E86EA7"/>
    <w:rsid w:val="00E86EFD"/>
    <w:rsid w:val="00E87520"/>
    <w:rsid w:val="00E90C90"/>
    <w:rsid w:val="00E90F59"/>
    <w:rsid w:val="00E9128F"/>
    <w:rsid w:val="00E914EB"/>
    <w:rsid w:val="00E91608"/>
    <w:rsid w:val="00E92541"/>
    <w:rsid w:val="00E92884"/>
    <w:rsid w:val="00E92EB5"/>
    <w:rsid w:val="00E92F53"/>
    <w:rsid w:val="00E93401"/>
    <w:rsid w:val="00E93A75"/>
    <w:rsid w:val="00E944DA"/>
    <w:rsid w:val="00E94789"/>
    <w:rsid w:val="00E95A33"/>
    <w:rsid w:val="00E95C37"/>
    <w:rsid w:val="00E95ED7"/>
    <w:rsid w:val="00E96157"/>
    <w:rsid w:val="00E9644A"/>
    <w:rsid w:val="00E9733B"/>
    <w:rsid w:val="00E97738"/>
    <w:rsid w:val="00E97A62"/>
    <w:rsid w:val="00E97C81"/>
    <w:rsid w:val="00EA0276"/>
    <w:rsid w:val="00EA10A2"/>
    <w:rsid w:val="00EA1108"/>
    <w:rsid w:val="00EA12B5"/>
    <w:rsid w:val="00EA1915"/>
    <w:rsid w:val="00EA28F0"/>
    <w:rsid w:val="00EA2A6D"/>
    <w:rsid w:val="00EA2DF4"/>
    <w:rsid w:val="00EA3081"/>
    <w:rsid w:val="00EA33C9"/>
    <w:rsid w:val="00EA386B"/>
    <w:rsid w:val="00EA4543"/>
    <w:rsid w:val="00EA473C"/>
    <w:rsid w:val="00EA4B1E"/>
    <w:rsid w:val="00EA4D54"/>
    <w:rsid w:val="00EA51A9"/>
    <w:rsid w:val="00EA5A30"/>
    <w:rsid w:val="00EA633C"/>
    <w:rsid w:val="00EA6543"/>
    <w:rsid w:val="00EA693C"/>
    <w:rsid w:val="00EA6B29"/>
    <w:rsid w:val="00EA6EF7"/>
    <w:rsid w:val="00EA7285"/>
    <w:rsid w:val="00EA7973"/>
    <w:rsid w:val="00EA7AF5"/>
    <w:rsid w:val="00EB0148"/>
    <w:rsid w:val="00EB0201"/>
    <w:rsid w:val="00EB05AC"/>
    <w:rsid w:val="00EB0BB2"/>
    <w:rsid w:val="00EB14B5"/>
    <w:rsid w:val="00EB1D4C"/>
    <w:rsid w:val="00EB1F4B"/>
    <w:rsid w:val="00EB2411"/>
    <w:rsid w:val="00EB27B3"/>
    <w:rsid w:val="00EB299E"/>
    <w:rsid w:val="00EB2E20"/>
    <w:rsid w:val="00EB3238"/>
    <w:rsid w:val="00EB335D"/>
    <w:rsid w:val="00EB3D51"/>
    <w:rsid w:val="00EB414A"/>
    <w:rsid w:val="00EB4D91"/>
    <w:rsid w:val="00EB5163"/>
    <w:rsid w:val="00EB54F5"/>
    <w:rsid w:val="00EB57B9"/>
    <w:rsid w:val="00EB5CB7"/>
    <w:rsid w:val="00EB5CDF"/>
    <w:rsid w:val="00EB6737"/>
    <w:rsid w:val="00EB6982"/>
    <w:rsid w:val="00EB6D93"/>
    <w:rsid w:val="00EB6FFA"/>
    <w:rsid w:val="00EB734D"/>
    <w:rsid w:val="00EB7ADC"/>
    <w:rsid w:val="00EC00AB"/>
    <w:rsid w:val="00EC0427"/>
    <w:rsid w:val="00EC0FBE"/>
    <w:rsid w:val="00EC14A4"/>
    <w:rsid w:val="00EC1649"/>
    <w:rsid w:val="00EC16EB"/>
    <w:rsid w:val="00EC1C51"/>
    <w:rsid w:val="00EC2B9B"/>
    <w:rsid w:val="00EC436D"/>
    <w:rsid w:val="00EC45B8"/>
    <w:rsid w:val="00EC4B39"/>
    <w:rsid w:val="00EC58CE"/>
    <w:rsid w:val="00EC5AA5"/>
    <w:rsid w:val="00EC6400"/>
    <w:rsid w:val="00EC6527"/>
    <w:rsid w:val="00EC664A"/>
    <w:rsid w:val="00EC67FE"/>
    <w:rsid w:val="00EC78DD"/>
    <w:rsid w:val="00EC79BB"/>
    <w:rsid w:val="00EC7C31"/>
    <w:rsid w:val="00EC7D29"/>
    <w:rsid w:val="00ED0018"/>
    <w:rsid w:val="00ED013A"/>
    <w:rsid w:val="00ED0169"/>
    <w:rsid w:val="00ED0C0C"/>
    <w:rsid w:val="00ED0D96"/>
    <w:rsid w:val="00ED0F8C"/>
    <w:rsid w:val="00ED1526"/>
    <w:rsid w:val="00ED1F11"/>
    <w:rsid w:val="00ED244A"/>
    <w:rsid w:val="00ED2AB1"/>
    <w:rsid w:val="00ED2F81"/>
    <w:rsid w:val="00ED2F9E"/>
    <w:rsid w:val="00ED3829"/>
    <w:rsid w:val="00ED3952"/>
    <w:rsid w:val="00ED447B"/>
    <w:rsid w:val="00ED44A6"/>
    <w:rsid w:val="00ED52AC"/>
    <w:rsid w:val="00ED53BA"/>
    <w:rsid w:val="00ED55D8"/>
    <w:rsid w:val="00ED5924"/>
    <w:rsid w:val="00ED5A5B"/>
    <w:rsid w:val="00ED60F4"/>
    <w:rsid w:val="00ED6927"/>
    <w:rsid w:val="00ED724B"/>
    <w:rsid w:val="00ED749C"/>
    <w:rsid w:val="00ED7651"/>
    <w:rsid w:val="00ED79F6"/>
    <w:rsid w:val="00ED7E0C"/>
    <w:rsid w:val="00EE02AF"/>
    <w:rsid w:val="00EE030F"/>
    <w:rsid w:val="00EE03D7"/>
    <w:rsid w:val="00EE0752"/>
    <w:rsid w:val="00EE0C94"/>
    <w:rsid w:val="00EE0E22"/>
    <w:rsid w:val="00EE1386"/>
    <w:rsid w:val="00EE16D7"/>
    <w:rsid w:val="00EE1CF1"/>
    <w:rsid w:val="00EE21CC"/>
    <w:rsid w:val="00EE28FA"/>
    <w:rsid w:val="00EE304A"/>
    <w:rsid w:val="00EE3701"/>
    <w:rsid w:val="00EE48B0"/>
    <w:rsid w:val="00EE48D9"/>
    <w:rsid w:val="00EE4B21"/>
    <w:rsid w:val="00EE5450"/>
    <w:rsid w:val="00EE56A1"/>
    <w:rsid w:val="00EE6249"/>
    <w:rsid w:val="00EE6F09"/>
    <w:rsid w:val="00EE7BC0"/>
    <w:rsid w:val="00EF00A3"/>
    <w:rsid w:val="00EF09A4"/>
    <w:rsid w:val="00EF0DE1"/>
    <w:rsid w:val="00EF165F"/>
    <w:rsid w:val="00EF1695"/>
    <w:rsid w:val="00EF172B"/>
    <w:rsid w:val="00EF196D"/>
    <w:rsid w:val="00EF1A6C"/>
    <w:rsid w:val="00EF1C49"/>
    <w:rsid w:val="00EF1C9F"/>
    <w:rsid w:val="00EF2A1F"/>
    <w:rsid w:val="00EF2B7B"/>
    <w:rsid w:val="00EF2C31"/>
    <w:rsid w:val="00EF32EC"/>
    <w:rsid w:val="00EF38A4"/>
    <w:rsid w:val="00EF457C"/>
    <w:rsid w:val="00EF4B62"/>
    <w:rsid w:val="00EF4DC6"/>
    <w:rsid w:val="00EF4ED1"/>
    <w:rsid w:val="00EF5102"/>
    <w:rsid w:val="00EF548A"/>
    <w:rsid w:val="00EF5969"/>
    <w:rsid w:val="00EF5B7C"/>
    <w:rsid w:val="00EF5BF8"/>
    <w:rsid w:val="00EF5EF8"/>
    <w:rsid w:val="00EF6B85"/>
    <w:rsid w:val="00EF7779"/>
    <w:rsid w:val="00EF77C8"/>
    <w:rsid w:val="00EF7E99"/>
    <w:rsid w:val="00F00301"/>
    <w:rsid w:val="00F0042F"/>
    <w:rsid w:val="00F008B4"/>
    <w:rsid w:val="00F0140C"/>
    <w:rsid w:val="00F01AA7"/>
    <w:rsid w:val="00F029FD"/>
    <w:rsid w:val="00F0303C"/>
    <w:rsid w:val="00F0403D"/>
    <w:rsid w:val="00F0451C"/>
    <w:rsid w:val="00F049D2"/>
    <w:rsid w:val="00F04E2B"/>
    <w:rsid w:val="00F05379"/>
    <w:rsid w:val="00F06675"/>
    <w:rsid w:val="00F06E46"/>
    <w:rsid w:val="00F0756A"/>
    <w:rsid w:val="00F07619"/>
    <w:rsid w:val="00F07914"/>
    <w:rsid w:val="00F07DDC"/>
    <w:rsid w:val="00F1062C"/>
    <w:rsid w:val="00F10814"/>
    <w:rsid w:val="00F10888"/>
    <w:rsid w:val="00F1103F"/>
    <w:rsid w:val="00F121E2"/>
    <w:rsid w:val="00F1225E"/>
    <w:rsid w:val="00F12724"/>
    <w:rsid w:val="00F12E23"/>
    <w:rsid w:val="00F12FC5"/>
    <w:rsid w:val="00F1323B"/>
    <w:rsid w:val="00F14164"/>
    <w:rsid w:val="00F1418D"/>
    <w:rsid w:val="00F142F1"/>
    <w:rsid w:val="00F15088"/>
    <w:rsid w:val="00F153BE"/>
    <w:rsid w:val="00F15DB7"/>
    <w:rsid w:val="00F16140"/>
    <w:rsid w:val="00F16467"/>
    <w:rsid w:val="00F165DA"/>
    <w:rsid w:val="00F16601"/>
    <w:rsid w:val="00F1660F"/>
    <w:rsid w:val="00F16686"/>
    <w:rsid w:val="00F1679F"/>
    <w:rsid w:val="00F16CD2"/>
    <w:rsid w:val="00F16E16"/>
    <w:rsid w:val="00F17898"/>
    <w:rsid w:val="00F17C9F"/>
    <w:rsid w:val="00F20134"/>
    <w:rsid w:val="00F20549"/>
    <w:rsid w:val="00F205AA"/>
    <w:rsid w:val="00F209C6"/>
    <w:rsid w:val="00F217EE"/>
    <w:rsid w:val="00F22259"/>
    <w:rsid w:val="00F224A8"/>
    <w:rsid w:val="00F2281F"/>
    <w:rsid w:val="00F24172"/>
    <w:rsid w:val="00F25375"/>
    <w:rsid w:val="00F25E5B"/>
    <w:rsid w:val="00F260CE"/>
    <w:rsid w:val="00F26163"/>
    <w:rsid w:val="00F26457"/>
    <w:rsid w:val="00F269AE"/>
    <w:rsid w:val="00F27CB0"/>
    <w:rsid w:val="00F309A0"/>
    <w:rsid w:val="00F314D6"/>
    <w:rsid w:val="00F31A1A"/>
    <w:rsid w:val="00F31F5A"/>
    <w:rsid w:val="00F31FC8"/>
    <w:rsid w:val="00F32105"/>
    <w:rsid w:val="00F322C0"/>
    <w:rsid w:val="00F33B94"/>
    <w:rsid w:val="00F3437A"/>
    <w:rsid w:val="00F34ADE"/>
    <w:rsid w:val="00F35711"/>
    <w:rsid w:val="00F358A9"/>
    <w:rsid w:val="00F35C61"/>
    <w:rsid w:val="00F35D22"/>
    <w:rsid w:val="00F36389"/>
    <w:rsid w:val="00F369E6"/>
    <w:rsid w:val="00F3755C"/>
    <w:rsid w:val="00F40CE8"/>
    <w:rsid w:val="00F40EA1"/>
    <w:rsid w:val="00F410AE"/>
    <w:rsid w:val="00F41395"/>
    <w:rsid w:val="00F42802"/>
    <w:rsid w:val="00F42F2D"/>
    <w:rsid w:val="00F43311"/>
    <w:rsid w:val="00F43502"/>
    <w:rsid w:val="00F435BD"/>
    <w:rsid w:val="00F43A95"/>
    <w:rsid w:val="00F44C64"/>
    <w:rsid w:val="00F45A21"/>
    <w:rsid w:val="00F45D65"/>
    <w:rsid w:val="00F45FA5"/>
    <w:rsid w:val="00F46566"/>
    <w:rsid w:val="00F46A9A"/>
    <w:rsid w:val="00F46B7B"/>
    <w:rsid w:val="00F47BB6"/>
    <w:rsid w:val="00F47D45"/>
    <w:rsid w:val="00F4F0D4"/>
    <w:rsid w:val="00F50060"/>
    <w:rsid w:val="00F50144"/>
    <w:rsid w:val="00F50858"/>
    <w:rsid w:val="00F50F93"/>
    <w:rsid w:val="00F514DB"/>
    <w:rsid w:val="00F5161B"/>
    <w:rsid w:val="00F518BC"/>
    <w:rsid w:val="00F51CE9"/>
    <w:rsid w:val="00F52090"/>
    <w:rsid w:val="00F5236A"/>
    <w:rsid w:val="00F52F7F"/>
    <w:rsid w:val="00F53B19"/>
    <w:rsid w:val="00F53DA4"/>
    <w:rsid w:val="00F53E3D"/>
    <w:rsid w:val="00F53E96"/>
    <w:rsid w:val="00F53ED6"/>
    <w:rsid w:val="00F54067"/>
    <w:rsid w:val="00F5419E"/>
    <w:rsid w:val="00F54AC7"/>
    <w:rsid w:val="00F54AF9"/>
    <w:rsid w:val="00F54CC4"/>
    <w:rsid w:val="00F55A15"/>
    <w:rsid w:val="00F567BE"/>
    <w:rsid w:val="00F569DA"/>
    <w:rsid w:val="00F56E93"/>
    <w:rsid w:val="00F57100"/>
    <w:rsid w:val="00F571DD"/>
    <w:rsid w:val="00F57524"/>
    <w:rsid w:val="00F57AB2"/>
    <w:rsid w:val="00F57C3F"/>
    <w:rsid w:val="00F6064D"/>
    <w:rsid w:val="00F60E6D"/>
    <w:rsid w:val="00F6154B"/>
    <w:rsid w:val="00F618AC"/>
    <w:rsid w:val="00F620C4"/>
    <w:rsid w:val="00F62367"/>
    <w:rsid w:val="00F6259C"/>
    <w:rsid w:val="00F62F15"/>
    <w:rsid w:val="00F63DCF"/>
    <w:rsid w:val="00F64075"/>
    <w:rsid w:val="00F64117"/>
    <w:rsid w:val="00F643E5"/>
    <w:rsid w:val="00F64636"/>
    <w:rsid w:val="00F6567B"/>
    <w:rsid w:val="00F659CF"/>
    <w:rsid w:val="00F666B1"/>
    <w:rsid w:val="00F6671B"/>
    <w:rsid w:val="00F668A8"/>
    <w:rsid w:val="00F66EF1"/>
    <w:rsid w:val="00F670E0"/>
    <w:rsid w:val="00F673AD"/>
    <w:rsid w:val="00F6790B"/>
    <w:rsid w:val="00F700D2"/>
    <w:rsid w:val="00F706FC"/>
    <w:rsid w:val="00F71286"/>
    <w:rsid w:val="00F7128E"/>
    <w:rsid w:val="00F713DC"/>
    <w:rsid w:val="00F713FE"/>
    <w:rsid w:val="00F71D6C"/>
    <w:rsid w:val="00F7214A"/>
    <w:rsid w:val="00F72218"/>
    <w:rsid w:val="00F7295C"/>
    <w:rsid w:val="00F72AD1"/>
    <w:rsid w:val="00F732FE"/>
    <w:rsid w:val="00F736B2"/>
    <w:rsid w:val="00F73ACF"/>
    <w:rsid w:val="00F73C4C"/>
    <w:rsid w:val="00F73E3A"/>
    <w:rsid w:val="00F740F0"/>
    <w:rsid w:val="00F7455B"/>
    <w:rsid w:val="00F748E3"/>
    <w:rsid w:val="00F74E43"/>
    <w:rsid w:val="00F754BA"/>
    <w:rsid w:val="00F754F9"/>
    <w:rsid w:val="00F75AED"/>
    <w:rsid w:val="00F76069"/>
    <w:rsid w:val="00F76543"/>
    <w:rsid w:val="00F765EE"/>
    <w:rsid w:val="00F7687D"/>
    <w:rsid w:val="00F7690F"/>
    <w:rsid w:val="00F76989"/>
    <w:rsid w:val="00F77176"/>
    <w:rsid w:val="00F7751F"/>
    <w:rsid w:val="00F77A52"/>
    <w:rsid w:val="00F77C8E"/>
    <w:rsid w:val="00F77DBC"/>
    <w:rsid w:val="00F77E2F"/>
    <w:rsid w:val="00F800D8"/>
    <w:rsid w:val="00F80133"/>
    <w:rsid w:val="00F80177"/>
    <w:rsid w:val="00F80520"/>
    <w:rsid w:val="00F807EE"/>
    <w:rsid w:val="00F80969"/>
    <w:rsid w:val="00F81265"/>
    <w:rsid w:val="00F8276B"/>
    <w:rsid w:val="00F8278C"/>
    <w:rsid w:val="00F82A9A"/>
    <w:rsid w:val="00F82D22"/>
    <w:rsid w:val="00F83064"/>
    <w:rsid w:val="00F85763"/>
    <w:rsid w:val="00F859F7"/>
    <w:rsid w:val="00F85A1E"/>
    <w:rsid w:val="00F85C38"/>
    <w:rsid w:val="00F8614B"/>
    <w:rsid w:val="00F862AC"/>
    <w:rsid w:val="00F864A5"/>
    <w:rsid w:val="00F866DA"/>
    <w:rsid w:val="00F86C21"/>
    <w:rsid w:val="00F86D00"/>
    <w:rsid w:val="00F86D96"/>
    <w:rsid w:val="00F87557"/>
    <w:rsid w:val="00F87577"/>
    <w:rsid w:val="00F87AD7"/>
    <w:rsid w:val="00F87EB1"/>
    <w:rsid w:val="00F90155"/>
    <w:rsid w:val="00F90ACD"/>
    <w:rsid w:val="00F90F53"/>
    <w:rsid w:val="00F91764"/>
    <w:rsid w:val="00F9226E"/>
    <w:rsid w:val="00F927B6"/>
    <w:rsid w:val="00F927DD"/>
    <w:rsid w:val="00F929B7"/>
    <w:rsid w:val="00F92D10"/>
    <w:rsid w:val="00F93353"/>
    <w:rsid w:val="00F93882"/>
    <w:rsid w:val="00F9394E"/>
    <w:rsid w:val="00F93B10"/>
    <w:rsid w:val="00F94175"/>
    <w:rsid w:val="00F94A00"/>
    <w:rsid w:val="00F94C4F"/>
    <w:rsid w:val="00F955BD"/>
    <w:rsid w:val="00F9573A"/>
    <w:rsid w:val="00F95DB0"/>
    <w:rsid w:val="00F95EAF"/>
    <w:rsid w:val="00F95F08"/>
    <w:rsid w:val="00F95F83"/>
    <w:rsid w:val="00F960D0"/>
    <w:rsid w:val="00F9620E"/>
    <w:rsid w:val="00F9633E"/>
    <w:rsid w:val="00F96758"/>
    <w:rsid w:val="00F96C5B"/>
    <w:rsid w:val="00F96E12"/>
    <w:rsid w:val="00F97B65"/>
    <w:rsid w:val="00F97E66"/>
    <w:rsid w:val="00FA02B3"/>
    <w:rsid w:val="00FA0368"/>
    <w:rsid w:val="00FA0404"/>
    <w:rsid w:val="00FA0B25"/>
    <w:rsid w:val="00FA0BBE"/>
    <w:rsid w:val="00FA1338"/>
    <w:rsid w:val="00FA1873"/>
    <w:rsid w:val="00FA189C"/>
    <w:rsid w:val="00FA27CF"/>
    <w:rsid w:val="00FA2CF1"/>
    <w:rsid w:val="00FA302A"/>
    <w:rsid w:val="00FA3532"/>
    <w:rsid w:val="00FA3811"/>
    <w:rsid w:val="00FA3C42"/>
    <w:rsid w:val="00FA41D2"/>
    <w:rsid w:val="00FA4254"/>
    <w:rsid w:val="00FA44DB"/>
    <w:rsid w:val="00FA4EC4"/>
    <w:rsid w:val="00FA4EFB"/>
    <w:rsid w:val="00FA509C"/>
    <w:rsid w:val="00FA59E3"/>
    <w:rsid w:val="00FA5C96"/>
    <w:rsid w:val="00FA63F3"/>
    <w:rsid w:val="00FA77A9"/>
    <w:rsid w:val="00FA79AF"/>
    <w:rsid w:val="00FB06D1"/>
    <w:rsid w:val="00FB0B2F"/>
    <w:rsid w:val="00FB0E13"/>
    <w:rsid w:val="00FB1012"/>
    <w:rsid w:val="00FB13FA"/>
    <w:rsid w:val="00FB18B7"/>
    <w:rsid w:val="00FB1959"/>
    <w:rsid w:val="00FB1CD8"/>
    <w:rsid w:val="00FB1CEE"/>
    <w:rsid w:val="00FB1D49"/>
    <w:rsid w:val="00FB2866"/>
    <w:rsid w:val="00FB2914"/>
    <w:rsid w:val="00FB406E"/>
    <w:rsid w:val="00FB4077"/>
    <w:rsid w:val="00FB4634"/>
    <w:rsid w:val="00FB4749"/>
    <w:rsid w:val="00FB474B"/>
    <w:rsid w:val="00FB4A8B"/>
    <w:rsid w:val="00FB4ECB"/>
    <w:rsid w:val="00FB5C61"/>
    <w:rsid w:val="00FB6678"/>
    <w:rsid w:val="00FB66AF"/>
    <w:rsid w:val="00FB67A8"/>
    <w:rsid w:val="00FB6CC4"/>
    <w:rsid w:val="00FB75D0"/>
    <w:rsid w:val="00FB77B8"/>
    <w:rsid w:val="00FB7DEE"/>
    <w:rsid w:val="00FC02DB"/>
    <w:rsid w:val="00FC06B9"/>
    <w:rsid w:val="00FC1006"/>
    <w:rsid w:val="00FC1418"/>
    <w:rsid w:val="00FC26F0"/>
    <w:rsid w:val="00FC2D42"/>
    <w:rsid w:val="00FC2E74"/>
    <w:rsid w:val="00FC394A"/>
    <w:rsid w:val="00FC40CC"/>
    <w:rsid w:val="00FC43A3"/>
    <w:rsid w:val="00FC44F8"/>
    <w:rsid w:val="00FC44F9"/>
    <w:rsid w:val="00FC5182"/>
    <w:rsid w:val="00FC5363"/>
    <w:rsid w:val="00FC5731"/>
    <w:rsid w:val="00FC5A03"/>
    <w:rsid w:val="00FC5A3F"/>
    <w:rsid w:val="00FC5B3F"/>
    <w:rsid w:val="00FC5B8A"/>
    <w:rsid w:val="00FC699A"/>
    <w:rsid w:val="00FC70B2"/>
    <w:rsid w:val="00FC7EF9"/>
    <w:rsid w:val="00FD0192"/>
    <w:rsid w:val="00FD02FF"/>
    <w:rsid w:val="00FD0EBE"/>
    <w:rsid w:val="00FD0F01"/>
    <w:rsid w:val="00FD191D"/>
    <w:rsid w:val="00FD2BC4"/>
    <w:rsid w:val="00FD2FC5"/>
    <w:rsid w:val="00FD37B5"/>
    <w:rsid w:val="00FD41AB"/>
    <w:rsid w:val="00FD4370"/>
    <w:rsid w:val="00FD4C15"/>
    <w:rsid w:val="00FD4D27"/>
    <w:rsid w:val="00FD5313"/>
    <w:rsid w:val="00FD54EC"/>
    <w:rsid w:val="00FD5598"/>
    <w:rsid w:val="00FD5678"/>
    <w:rsid w:val="00FD5E51"/>
    <w:rsid w:val="00FD61C2"/>
    <w:rsid w:val="00FD642B"/>
    <w:rsid w:val="00FD6535"/>
    <w:rsid w:val="00FD6FD6"/>
    <w:rsid w:val="00FD6FF4"/>
    <w:rsid w:val="00FD71C4"/>
    <w:rsid w:val="00FE0A9E"/>
    <w:rsid w:val="00FE0BF0"/>
    <w:rsid w:val="00FE27CC"/>
    <w:rsid w:val="00FE287D"/>
    <w:rsid w:val="00FE2F34"/>
    <w:rsid w:val="00FE30C9"/>
    <w:rsid w:val="00FE37B8"/>
    <w:rsid w:val="00FE44DD"/>
    <w:rsid w:val="00FE4DAD"/>
    <w:rsid w:val="00FE564A"/>
    <w:rsid w:val="00FE5955"/>
    <w:rsid w:val="00FE6026"/>
    <w:rsid w:val="00FE605D"/>
    <w:rsid w:val="00FE65A5"/>
    <w:rsid w:val="00FE6634"/>
    <w:rsid w:val="00FE7120"/>
    <w:rsid w:val="00FE727C"/>
    <w:rsid w:val="00FE755B"/>
    <w:rsid w:val="00FE79BF"/>
    <w:rsid w:val="00FE7A14"/>
    <w:rsid w:val="00FF0804"/>
    <w:rsid w:val="00FF0CBA"/>
    <w:rsid w:val="00FF0E63"/>
    <w:rsid w:val="00FF18EC"/>
    <w:rsid w:val="00FF1FF7"/>
    <w:rsid w:val="00FF2A11"/>
    <w:rsid w:val="00FF2A81"/>
    <w:rsid w:val="00FF3135"/>
    <w:rsid w:val="00FF3B29"/>
    <w:rsid w:val="00FF4057"/>
    <w:rsid w:val="00FF4822"/>
    <w:rsid w:val="00FF5DBC"/>
    <w:rsid w:val="00FF70B6"/>
    <w:rsid w:val="00FF70C3"/>
    <w:rsid w:val="00FF71C6"/>
    <w:rsid w:val="00FF71EC"/>
    <w:rsid w:val="00FF7372"/>
    <w:rsid w:val="00FF7953"/>
    <w:rsid w:val="00FF7AB0"/>
    <w:rsid w:val="00FF7B0C"/>
    <w:rsid w:val="011A1B94"/>
    <w:rsid w:val="017852DB"/>
    <w:rsid w:val="018D73DE"/>
    <w:rsid w:val="01A104D0"/>
    <w:rsid w:val="01A45EC2"/>
    <w:rsid w:val="01C53696"/>
    <w:rsid w:val="01D75D44"/>
    <w:rsid w:val="01DED5B2"/>
    <w:rsid w:val="01DF2FAD"/>
    <w:rsid w:val="01EE4C26"/>
    <w:rsid w:val="02139F2B"/>
    <w:rsid w:val="029C91C8"/>
    <w:rsid w:val="02A5F074"/>
    <w:rsid w:val="0313B037"/>
    <w:rsid w:val="032048D8"/>
    <w:rsid w:val="03AB488B"/>
    <w:rsid w:val="03B0CD4F"/>
    <w:rsid w:val="03B2677B"/>
    <w:rsid w:val="048A0602"/>
    <w:rsid w:val="04A7C5E3"/>
    <w:rsid w:val="04BB25BC"/>
    <w:rsid w:val="04CA95A1"/>
    <w:rsid w:val="051BEF1C"/>
    <w:rsid w:val="0542BF86"/>
    <w:rsid w:val="055F0BCC"/>
    <w:rsid w:val="059ECCE4"/>
    <w:rsid w:val="05BA7E42"/>
    <w:rsid w:val="05FA4C2E"/>
    <w:rsid w:val="06470C48"/>
    <w:rsid w:val="0696FB65"/>
    <w:rsid w:val="06CD2DA7"/>
    <w:rsid w:val="074C03CC"/>
    <w:rsid w:val="077FB40A"/>
    <w:rsid w:val="077FC852"/>
    <w:rsid w:val="07873F8D"/>
    <w:rsid w:val="078EE2E2"/>
    <w:rsid w:val="07AFB327"/>
    <w:rsid w:val="07B1D1AB"/>
    <w:rsid w:val="080D9317"/>
    <w:rsid w:val="08326C3C"/>
    <w:rsid w:val="083BF25A"/>
    <w:rsid w:val="0843CD48"/>
    <w:rsid w:val="08755CC0"/>
    <w:rsid w:val="089DC940"/>
    <w:rsid w:val="08AF4009"/>
    <w:rsid w:val="09545D5C"/>
    <w:rsid w:val="09ACBBEA"/>
    <w:rsid w:val="09BD3A5D"/>
    <w:rsid w:val="09E06F42"/>
    <w:rsid w:val="09F9B341"/>
    <w:rsid w:val="0A4B0428"/>
    <w:rsid w:val="0A5C084A"/>
    <w:rsid w:val="0A77D951"/>
    <w:rsid w:val="0A78FAE6"/>
    <w:rsid w:val="0A891B61"/>
    <w:rsid w:val="0AA56063"/>
    <w:rsid w:val="0AA7FD35"/>
    <w:rsid w:val="0AB01035"/>
    <w:rsid w:val="0B42AD4A"/>
    <w:rsid w:val="0B6882ED"/>
    <w:rsid w:val="0B8E316F"/>
    <w:rsid w:val="0BBEB38B"/>
    <w:rsid w:val="0BCAF56D"/>
    <w:rsid w:val="0BCFE48A"/>
    <w:rsid w:val="0C0E2FDD"/>
    <w:rsid w:val="0C6A2717"/>
    <w:rsid w:val="0C71308B"/>
    <w:rsid w:val="0C85759F"/>
    <w:rsid w:val="0C866741"/>
    <w:rsid w:val="0C95F579"/>
    <w:rsid w:val="0CB0D471"/>
    <w:rsid w:val="0CF692AF"/>
    <w:rsid w:val="0D2DA48D"/>
    <w:rsid w:val="0DB83B34"/>
    <w:rsid w:val="0DBDD765"/>
    <w:rsid w:val="0DF5A944"/>
    <w:rsid w:val="0E81C1B0"/>
    <w:rsid w:val="0E8C0E3B"/>
    <w:rsid w:val="0EA4A819"/>
    <w:rsid w:val="0EE84B2A"/>
    <w:rsid w:val="0EF666AC"/>
    <w:rsid w:val="0F785243"/>
    <w:rsid w:val="0F7F1939"/>
    <w:rsid w:val="0FACA95F"/>
    <w:rsid w:val="0FB43A9F"/>
    <w:rsid w:val="0FC4F88D"/>
    <w:rsid w:val="0FF92BC8"/>
    <w:rsid w:val="1014480A"/>
    <w:rsid w:val="10222619"/>
    <w:rsid w:val="10292709"/>
    <w:rsid w:val="10340305"/>
    <w:rsid w:val="10770EBD"/>
    <w:rsid w:val="1099DE67"/>
    <w:rsid w:val="10A2F781"/>
    <w:rsid w:val="10A38EF9"/>
    <w:rsid w:val="10AB8C94"/>
    <w:rsid w:val="1136DA3F"/>
    <w:rsid w:val="11BBFDC7"/>
    <w:rsid w:val="11C5DD73"/>
    <w:rsid w:val="11F63A05"/>
    <w:rsid w:val="1218ED9D"/>
    <w:rsid w:val="123BE421"/>
    <w:rsid w:val="126D414A"/>
    <w:rsid w:val="12B90E80"/>
    <w:rsid w:val="12C8E7CD"/>
    <w:rsid w:val="12DDEE40"/>
    <w:rsid w:val="12EE9005"/>
    <w:rsid w:val="130CFC55"/>
    <w:rsid w:val="1324390F"/>
    <w:rsid w:val="1342298B"/>
    <w:rsid w:val="137073B1"/>
    <w:rsid w:val="1382C78B"/>
    <w:rsid w:val="139767BC"/>
    <w:rsid w:val="139B5A48"/>
    <w:rsid w:val="13D71169"/>
    <w:rsid w:val="13EC5862"/>
    <w:rsid w:val="1433DFA2"/>
    <w:rsid w:val="1438EC78"/>
    <w:rsid w:val="1461191F"/>
    <w:rsid w:val="14876F8E"/>
    <w:rsid w:val="14F4AEBC"/>
    <w:rsid w:val="1520EC34"/>
    <w:rsid w:val="152B0852"/>
    <w:rsid w:val="15392C6A"/>
    <w:rsid w:val="1540F8FE"/>
    <w:rsid w:val="1542AD87"/>
    <w:rsid w:val="15D79458"/>
    <w:rsid w:val="15EACBA0"/>
    <w:rsid w:val="164102F2"/>
    <w:rsid w:val="166C7692"/>
    <w:rsid w:val="16BB5E76"/>
    <w:rsid w:val="16F571CA"/>
    <w:rsid w:val="1789D176"/>
    <w:rsid w:val="1794BEBB"/>
    <w:rsid w:val="17C2DF1D"/>
    <w:rsid w:val="17CBA64B"/>
    <w:rsid w:val="1823FBBD"/>
    <w:rsid w:val="1847EE58"/>
    <w:rsid w:val="185F9255"/>
    <w:rsid w:val="1891EBF2"/>
    <w:rsid w:val="1905ADC3"/>
    <w:rsid w:val="192C7DE9"/>
    <w:rsid w:val="194DBFA2"/>
    <w:rsid w:val="197596F5"/>
    <w:rsid w:val="1983ACC9"/>
    <w:rsid w:val="199EA776"/>
    <w:rsid w:val="19DE99B4"/>
    <w:rsid w:val="1A008B28"/>
    <w:rsid w:val="1A0948AC"/>
    <w:rsid w:val="1A27AC80"/>
    <w:rsid w:val="1A3CB69B"/>
    <w:rsid w:val="1A89CA60"/>
    <w:rsid w:val="1A931970"/>
    <w:rsid w:val="1AB72CD0"/>
    <w:rsid w:val="1AE64532"/>
    <w:rsid w:val="1B43CAEB"/>
    <w:rsid w:val="1B660171"/>
    <w:rsid w:val="1BC8B5CA"/>
    <w:rsid w:val="1C54E0C9"/>
    <w:rsid w:val="1C59FBF8"/>
    <w:rsid w:val="1C7C6B69"/>
    <w:rsid w:val="1CBA4EEF"/>
    <w:rsid w:val="1CC9930A"/>
    <w:rsid w:val="1D646CDB"/>
    <w:rsid w:val="1D776FA2"/>
    <w:rsid w:val="1D84E739"/>
    <w:rsid w:val="1DF55940"/>
    <w:rsid w:val="1DF67BF7"/>
    <w:rsid w:val="1E281C06"/>
    <w:rsid w:val="1E2C5365"/>
    <w:rsid w:val="1E423BB0"/>
    <w:rsid w:val="1E4E0AD9"/>
    <w:rsid w:val="1E71E37D"/>
    <w:rsid w:val="1EB07EB4"/>
    <w:rsid w:val="1EB6A678"/>
    <w:rsid w:val="1EFFDE67"/>
    <w:rsid w:val="1F211E8D"/>
    <w:rsid w:val="1F403962"/>
    <w:rsid w:val="1F5980B8"/>
    <w:rsid w:val="1F7264D0"/>
    <w:rsid w:val="1FB062C2"/>
    <w:rsid w:val="1FBC0E9D"/>
    <w:rsid w:val="1FF24B89"/>
    <w:rsid w:val="20217F66"/>
    <w:rsid w:val="208EE6A9"/>
    <w:rsid w:val="20E85FB0"/>
    <w:rsid w:val="2115594D"/>
    <w:rsid w:val="212060AA"/>
    <w:rsid w:val="2171580F"/>
    <w:rsid w:val="21960F44"/>
    <w:rsid w:val="219623C3"/>
    <w:rsid w:val="21EA6B73"/>
    <w:rsid w:val="22083B03"/>
    <w:rsid w:val="2221FB94"/>
    <w:rsid w:val="2238BD73"/>
    <w:rsid w:val="22406B30"/>
    <w:rsid w:val="2284C2E5"/>
    <w:rsid w:val="22B50DCE"/>
    <w:rsid w:val="22B5E52E"/>
    <w:rsid w:val="22BD8907"/>
    <w:rsid w:val="22C9B5A9"/>
    <w:rsid w:val="22CDF140"/>
    <w:rsid w:val="2313C492"/>
    <w:rsid w:val="2319AEBF"/>
    <w:rsid w:val="232C0DFC"/>
    <w:rsid w:val="23311AD4"/>
    <w:rsid w:val="236857A8"/>
    <w:rsid w:val="236DF204"/>
    <w:rsid w:val="23FF66AB"/>
    <w:rsid w:val="23FFD932"/>
    <w:rsid w:val="24247736"/>
    <w:rsid w:val="243B9C49"/>
    <w:rsid w:val="244712A9"/>
    <w:rsid w:val="2475EF26"/>
    <w:rsid w:val="24A4C3D4"/>
    <w:rsid w:val="25507EA3"/>
    <w:rsid w:val="255EC59E"/>
    <w:rsid w:val="256C3801"/>
    <w:rsid w:val="256F263C"/>
    <w:rsid w:val="259C3906"/>
    <w:rsid w:val="25C2E58E"/>
    <w:rsid w:val="260A8D9D"/>
    <w:rsid w:val="268FD7D7"/>
    <w:rsid w:val="26B9EF99"/>
    <w:rsid w:val="26EA2ACC"/>
    <w:rsid w:val="26FEF137"/>
    <w:rsid w:val="271DCCAE"/>
    <w:rsid w:val="27257595"/>
    <w:rsid w:val="27298C13"/>
    <w:rsid w:val="274909E8"/>
    <w:rsid w:val="27A53500"/>
    <w:rsid w:val="27DD82C2"/>
    <w:rsid w:val="27F2AE8F"/>
    <w:rsid w:val="280D4018"/>
    <w:rsid w:val="28208FC9"/>
    <w:rsid w:val="2827D8BB"/>
    <w:rsid w:val="28645D63"/>
    <w:rsid w:val="290D7572"/>
    <w:rsid w:val="2910475C"/>
    <w:rsid w:val="29199AE3"/>
    <w:rsid w:val="2924BBB4"/>
    <w:rsid w:val="294FAC0F"/>
    <w:rsid w:val="299540F3"/>
    <w:rsid w:val="29CD1B8B"/>
    <w:rsid w:val="2A28E7B1"/>
    <w:rsid w:val="2A2B8646"/>
    <w:rsid w:val="2A48CE6D"/>
    <w:rsid w:val="2A94DA8B"/>
    <w:rsid w:val="2ADFA104"/>
    <w:rsid w:val="2B334DE6"/>
    <w:rsid w:val="2B33B0EE"/>
    <w:rsid w:val="2B49DAC0"/>
    <w:rsid w:val="2B518950"/>
    <w:rsid w:val="2B661A20"/>
    <w:rsid w:val="2BB5EA35"/>
    <w:rsid w:val="2BE9CA6C"/>
    <w:rsid w:val="2C19AEDF"/>
    <w:rsid w:val="2C2D0097"/>
    <w:rsid w:val="2C47892A"/>
    <w:rsid w:val="2CA560A3"/>
    <w:rsid w:val="2CAEB78C"/>
    <w:rsid w:val="2CE861BE"/>
    <w:rsid w:val="2D1DD30A"/>
    <w:rsid w:val="2D53CDAC"/>
    <w:rsid w:val="2D55B93C"/>
    <w:rsid w:val="2D5C13A6"/>
    <w:rsid w:val="2D668D00"/>
    <w:rsid w:val="2DB1D2CA"/>
    <w:rsid w:val="2DD372D6"/>
    <w:rsid w:val="2DE46B53"/>
    <w:rsid w:val="2E1C430A"/>
    <w:rsid w:val="2E60694F"/>
    <w:rsid w:val="2EA7F5AD"/>
    <w:rsid w:val="2EC3F8B1"/>
    <w:rsid w:val="2ED0DC01"/>
    <w:rsid w:val="2EEF4E00"/>
    <w:rsid w:val="2F253E65"/>
    <w:rsid w:val="2F25B024"/>
    <w:rsid w:val="2F8DC1AE"/>
    <w:rsid w:val="2F9FBBBA"/>
    <w:rsid w:val="2FA3F9FD"/>
    <w:rsid w:val="2FE068FA"/>
    <w:rsid w:val="3009C2A5"/>
    <w:rsid w:val="304B980D"/>
    <w:rsid w:val="30A3E866"/>
    <w:rsid w:val="30C787D0"/>
    <w:rsid w:val="30D3D29C"/>
    <w:rsid w:val="30D8748C"/>
    <w:rsid w:val="31179A9B"/>
    <w:rsid w:val="3161FE70"/>
    <w:rsid w:val="316E206A"/>
    <w:rsid w:val="319429C9"/>
    <w:rsid w:val="31C00DAB"/>
    <w:rsid w:val="31C3DF40"/>
    <w:rsid w:val="31C674D6"/>
    <w:rsid w:val="31EE40CD"/>
    <w:rsid w:val="3254AA49"/>
    <w:rsid w:val="329198AF"/>
    <w:rsid w:val="32E31B4F"/>
    <w:rsid w:val="3335397E"/>
    <w:rsid w:val="3376823D"/>
    <w:rsid w:val="3393E02D"/>
    <w:rsid w:val="33C2F9F2"/>
    <w:rsid w:val="34159E37"/>
    <w:rsid w:val="341C7C5F"/>
    <w:rsid w:val="34361E93"/>
    <w:rsid w:val="3477197A"/>
    <w:rsid w:val="34885369"/>
    <w:rsid w:val="349946FB"/>
    <w:rsid w:val="34B6A3EE"/>
    <w:rsid w:val="34BA9D26"/>
    <w:rsid w:val="34FC0890"/>
    <w:rsid w:val="350184E8"/>
    <w:rsid w:val="350D95B3"/>
    <w:rsid w:val="3534662D"/>
    <w:rsid w:val="3540A4BB"/>
    <w:rsid w:val="35A1E6CE"/>
    <w:rsid w:val="35AB2D6B"/>
    <w:rsid w:val="36022F35"/>
    <w:rsid w:val="3618151E"/>
    <w:rsid w:val="3646D0AB"/>
    <w:rsid w:val="3669EDFB"/>
    <w:rsid w:val="36BD4FC8"/>
    <w:rsid w:val="36E1A8D3"/>
    <w:rsid w:val="371062A6"/>
    <w:rsid w:val="377DE680"/>
    <w:rsid w:val="378108F2"/>
    <w:rsid w:val="3787FEEA"/>
    <w:rsid w:val="3795FA93"/>
    <w:rsid w:val="37A242C5"/>
    <w:rsid w:val="37B8F57D"/>
    <w:rsid w:val="381C513B"/>
    <w:rsid w:val="383CCB72"/>
    <w:rsid w:val="3847AD43"/>
    <w:rsid w:val="386F7359"/>
    <w:rsid w:val="38C934CA"/>
    <w:rsid w:val="38E799C8"/>
    <w:rsid w:val="38EF3CBF"/>
    <w:rsid w:val="38F2B4F1"/>
    <w:rsid w:val="38F78585"/>
    <w:rsid w:val="3904A637"/>
    <w:rsid w:val="39339559"/>
    <w:rsid w:val="3940FEE1"/>
    <w:rsid w:val="395946BA"/>
    <w:rsid w:val="395C6F7D"/>
    <w:rsid w:val="3984F9B1"/>
    <w:rsid w:val="39EEF1FC"/>
    <w:rsid w:val="3A09A6EC"/>
    <w:rsid w:val="3A3093EF"/>
    <w:rsid w:val="3A3AEA8F"/>
    <w:rsid w:val="3A6ECA47"/>
    <w:rsid w:val="3AB8F4ED"/>
    <w:rsid w:val="3AC8FA1D"/>
    <w:rsid w:val="3AF387C8"/>
    <w:rsid w:val="3B2C7FD7"/>
    <w:rsid w:val="3BA2C324"/>
    <w:rsid w:val="3BA984FF"/>
    <w:rsid w:val="3BD89137"/>
    <w:rsid w:val="3C01821C"/>
    <w:rsid w:val="3C14F699"/>
    <w:rsid w:val="3C3FE0A0"/>
    <w:rsid w:val="3C626C9E"/>
    <w:rsid w:val="3C790545"/>
    <w:rsid w:val="3CB70ACD"/>
    <w:rsid w:val="3CF7653A"/>
    <w:rsid w:val="3D47576C"/>
    <w:rsid w:val="3D8EA66E"/>
    <w:rsid w:val="3D945868"/>
    <w:rsid w:val="3DDE4410"/>
    <w:rsid w:val="3E334B99"/>
    <w:rsid w:val="3E651ED3"/>
    <w:rsid w:val="3E890CEB"/>
    <w:rsid w:val="3E89DE46"/>
    <w:rsid w:val="3E8F7EC9"/>
    <w:rsid w:val="3EE5311F"/>
    <w:rsid w:val="3F4962CC"/>
    <w:rsid w:val="3F6F103D"/>
    <w:rsid w:val="3FBAA067"/>
    <w:rsid w:val="3FFB51F3"/>
    <w:rsid w:val="4057638D"/>
    <w:rsid w:val="40968A67"/>
    <w:rsid w:val="40B00C9B"/>
    <w:rsid w:val="40E3C656"/>
    <w:rsid w:val="4118C4E4"/>
    <w:rsid w:val="415463C6"/>
    <w:rsid w:val="4157A12C"/>
    <w:rsid w:val="41C257EB"/>
    <w:rsid w:val="41CA1712"/>
    <w:rsid w:val="4229FA42"/>
    <w:rsid w:val="4242643C"/>
    <w:rsid w:val="4251F8BA"/>
    <w:rsid w:val="4253391E"/>
    <w:rsid w:val="42626F5B"/>
    <w:rsid w:val="42641A67"/>
    <w:rsid w:val="4278D27D"/>
    <w:rsid w:val="42BAD235"/>
    <w:rsid w:val="42DEB5F7"/>
    <w:rsid w:val="42FED517"/>
    <w:rsid w:val="4324F96E"/>
    <w:rsid w:val="4377C352"/>
    <w:rsid w:val="43A58B1D"/>
    <w:rsid w:val="43D1C9E9"/>
    <w:rsid w:val="4410F3C9"/>
    <w:rsid w:val="445A033F"/>
    <w:rsid w:val="445ED203"/>
    <w:rsid w:val="449F36FA"/>
    <w:rsid w:val="44B0AF3D"/>
    <w:rsid w:val="44F2A08A"/>
    <w:rsid w:val="4513F85A"/>
    <w:rsid w:val="4520FE93"/>
    <w:rsid w:val="452EB7D6"/>
    <w:rsid w:val="4535EBA3"/>
    <w:rsid w:val="45679A6A"/>
    <w:rsid w:val="4580F5B4"/>
    <w:rsid w:val="45E1F863"/>
    <w:rsid w:val="46186BA1"/>
    <w:rsid w:val="4630DBE5"/>
    <w:rsid w:val="467C3D16"/>
    <w:rsid w:val="46E384D3"/>
    <w:rsid w:val="46E9B3F7"/>
    <w:rsid w:val="46EC7EE0"/>
    <w:rsid w:val="46F6B8E3"/>
    <w:rsid w:val="47172BCB"/>
    <w:rsid w:val="472E523F"/>
    <w:rsid w:val="479968FB"/>
    <w:rsid w:val="47D7AC6D"/>
    <w:rsid w:val="47F356E4"/>
    <w:rsid w:val="47FCDD78"/>
    <w:rsid w:val="482E2C4A"/>
    <w:rsid w:val="483C8954"/>
    <w:rsid w:val="4899AB46"/>
    <w:rsid w:val="48B02862"/>
    <w:rsid w:val="48C286FE"/>
    <w:rsid w:val="48DDD4FD"/>
    <w:rsid w:val="4903693F"/>
    <w:rsid w:val="49209347"/>
    <w:rsid w:val="494FFF6E"/>
    <w:rsid w:val="496D4807"/>
    <w:rsid w:val="49784612"/>
    <w:rsid w:val="4988FA12"/>
    <w:rsid w:val="498A2597"/>
    <w:rsid w:val="49C1F6DD"/>
    <w:rsid w:val="4A024903"/>
    <w:rsid w:val="4A14CCA1"/>
    <w:rsid w:val="4A4C7935"/>
    <w:rsid w:val="4A574977"/>
    <w:rsid w:val="4AADCA47"/>
    <w:rsid w:val="4AEDCC7C"/>
    <w:rsid w:val="4B044D08"/>
    <w:rsid w:val="4B145621"/>
    <w:rsid w:val="4B166B1B"/>
    <w:rsid w:val="4B23776A"/>
    <w:rsid w:val="4B340736"/>
    <w:rsid w:val="4B4E7B5F"/>
    <w:rsid w:val="4B4E82A2"/>
    <w:rsid w:val="4B5117F2"/>
    <w:rsid w:val="4B76895A"/>
    <w:rsid w:val="4B93E3C5"/>
    <w:rsid w:val="4BAC3FE7"/>
    <w:rsid w:val="4BBF1552"/>
    <w:rsid w:val="4BC0F6DC"/>
    <w:rsid w:val="4BE05D0B"/>
    <w:rsid w:val="4BFEB12B"/>
    <w:rsid w:val="4C1256FC"/>
    <w:rsid w:val="4C51386A"/>
    <w:rsid w:val="4C54DB96"/>
    <w:rsid w:val="4C8D62A7"/>
    <w:rsid w:val="4CAEC125"/>
    <w:rsid w:val="4DADB35C"/>
    <w:rsid w:val="4E01C4AB"/>
    <w:rsid w:val="4E099ADE"/>
    <w:rsid w:val="4E15E393"/>
    <w:rsid w:val="4E5FDD78"/>
    <w:rsid w:val="4ED1D7EE"/>
    <w:rsid w:val="4EF151D9"/>
    <w:rsid w:val="4F4EFB4E"/>
    <w:rsid w:val="4F6FD72C"/>
    <w:rsid w:val="4FA66994"/>
    <w:rsid w:val="4FCC26A6"/>
    <w:rsid w:val="4FD9D0E7"/>
    <w:rsid w:val="4FE6B0F8"/>
    <w:rsid w:val="4FFB12C2"/>
    <w:rsid w:val="501865D9"/>
    <w:rsid w:val="502A43D0"/>
    <w:rsid w:val="5097ABB7"/>
    <w:rsid w:val="50B328BF"/>
    <w:rsid w:val="50CBB1AC"/>
    <w:rsid w:val="50CFC2AF"/>
    <w:rsid w:val="50FD12D8"/>
    <w:rsid w:val="513A93E3"/>
    <w:rsid w:val="513B2B5B"/>
    <w:rsid w:val="515D0A0B"/>
    <w:rsid w:val="51702DE9"/>
    <w:rsid w:val="51742307"/>
    <w:rsid w:val="51A8EBB7"/>
    <w:rsid w:val="51D2E326"/>
    <w:rsid w:val="51F8C571"/>
    <w:rsid w:val="51F96CC9"/>
    <w:rsid w:val="520710B2"/>
    <w:rsid w:val="523EC5FE"/>
    <w:rsid w:val="52828A99"/>
    <w:rsid w:val="53ADEEBA"/>
    <w:rsid w:val="53AFD95A"/>
    <w:rsid w:val="53C9FDAF"/>
    <w:rsid w:val="53EE1727"/>
    <w:rsid w:val="5464869E"/>
    <w:rsid w:val="5491E8C7"/>
    <w:rsid w:val="54F08816"/>
    <w:rsid w:val="553EF5FB"/>
    <w:rsid w:val="55541BCB"/>
    <w:rsid w:val="5573D3C4"/>
    <w:rsid w:val="5574A7DC"/>
    <w:rsid w:val="55B9B961"/>
    <w:rsid w:val="55D0D360"/>
    <w:rsid w:val="5658B843"/>
    <w:rsid w:val="5672B017"/>
    <w:rsid w:val="56BD9B53"/>
    <w:rsid w:val="56D6F004"/>
    <w:rsid w:val="5701F07D"/>
    <w:rsid w:val="5711A20A"/>
    <w:rsid w:val="571CD38B"/>
    <w:rsid w:val="575E8584"/>
    <w:rsid w:val="5832244C"/>
    <w:rsid w:val="58344FA4"/>
    <w:rsid w:val="5836E91B"/>
    <w:rsid w:val="5841ABAF"/>
    <w:rsid w:val="58E86292"/>
    <w:rsid w:val="58F40682"/>
    <w:rsid w:val="59143903"/>
    <w:rsid w:val="5928857E"/>
    <w:rsid w:val="592DC6CD"/>
    <w:rsid w:val="59456CA6"/>
    <w:rsid w:val="5959D6B1"/>
    <w:rsid w:val="5971D9FC"/>
    <w:rsid w:val="59736D93"/>
    <w:rsid w:val="598853AE"/>
    <w:rsid w:val="59A42D08"/>
    <w:rsid w:val="59A72D60"/>
    <w:rsid w:val="59B69EE4"/>
    <w:rsid w:val="59BD6613"/>
    <w:rsid w:val="59BDC157"/>
    <w:rsid w:val="59E560D3"/>
    <w:rsid w:val="59ED8160"/>
    <w:rsid w:val="59F9B40B"/>
    <w:rsid w:val="5A1B26DE"/>
    <w:rsid w:val="5A274BAE"/>
    <w:rsid w:val="5A846408"/>
    <w:rsid w:val="5A8CE83D"/>
    <w:rsid w:val="5AD8D293"/>
    <w:rsid w:val="5B019FA8"/>
    <w:rsid w:val="5B247413"/>
    <w:rsid w:val="5B4589C2"/>
    <w:rsid w:val="5B50F13A"/>
    <w:rsid w:val="5B877B2B"/>
    <w:rsid w:val="5B8DB9DA"/>
    <w:rsid w:val="5BFD4CE6"/>
    <w:rsid w:val="5C0E33C5"/>
    <w:rsid w:val="5C156061"/>
    <w:rsid w:val="5C8361F0"/>
    <w:rsid w:val="5C9D2D7D"/>
    <w:rsid w:val="5CEE73F2"/>
    <w:rsid w:val="5D42AB35"/>
    <w:rsid w:val="5E2E122A"/>
    <w:rsid w:val="5E3BC567"/>
    <w:rsid w:val="5E4F62B9"/>
    <w:rsid w:val="5E5140E9"/>
    <w:rsid w:val="5EA01D76"/>
    <w:rsid w:val="5EBA40C5"/>
    <w:rsid w:val="5ED7BD00"/>
    <w:rsid w:val="5EF0C88A"/>
    <w:rsid w:val="5F1BE9A6"/>
    <w:rsid w:val="5F38769A"/>
    <w:rsid w:val="5F4EF8F6"/>
    <w:rsid w:val="5FE1B2F8"/>
    <w:rsid w:val="5FF62724"/>
    <w:rsid w:val="601F53D9"/>
    <w:rsid w:val="608814BB"/>
    <w:rsid w:val="608A89EB"/>
    <w:rsid w:val="6103D433"/>
    <w:rsid w:val="61040704"/>
    <w:rsid w:val="610D5BDA"/>
    <w:rsid w:val="611A36C6"/>
    <w:rsid w:val="611B68F9"/>
    <w:rsid w:val="613320BB"/>
    <w:rsid w:val="6147D729"/>
    <w:rsid w:val="617B5542"/>
    <w:rsid w:val="6188FCB4"/>
    <w:rsid w:val="619AF49B"/>
    <w:rsid w:val="61A6B1F1"/>
    <w:rsid w:val="61A7E759"/>
    <w:rsid w:val="61F99A1B"/>
    <w:rsid w:val="620D975A"/>
    <w:rsid w:val="6222EB72"/>
    <w:rsid w:val="62476DB3"/>
    <w:rsid w:val="62781290"/>
    <w:rsid w:val="62C0EF93"/>
    <w:rsid w:val="63465435"/>
    <w:rsid w:val="634C50A7"/>
    <w:rsid w:val="6362B280"/>
    <w:rsid w:val="6396067E"/>
    <w:rsid w:val="63A0A6C9"/>
    <w:rsid w:val="63A3B3C3"/>
    <w:rsid w:val="63A9BE81"/>
    <w:rsid w:val="63DDCBFF"/>
    <w:rsid w:val="63F76BC6"/>
    <w:rsid w:val="6420B3E2"/>
    <w:rsid w:val="642BE87B"/>
    <w:rsid w:val="645C492B"/>
    <w:rsid w:val="64641A98"/>
    <w:rsid w:val="6476D4A7"/>
    <w:rsid w:val="649F5677"/>
    <w:rsid w:val="64B17639"/>
    <w:rsid w:val="64D969A2"/>
    <w:rsid w:val="64DDEB69"/>
    <w:rsid w:val="64DF2CF6"/>
    <w:rsid w:val="6501A2EE"/>
    <w:rsid w:val="6529394E"/>
    <w:rsid w:val="65AC050E"/>
    <w:rsid w:val="65BDFD19"/>
    <w:rsid w:val="660603CF"/>
    <w:rsid w:val="66E301B6"/>
    <w:rsid w:val="66EAED67"/>
    <w:rsid w:val="66F86A72"/>
    <w:rsid w:val="6738375D"/>
    <w:rsid w:val="675A6FEC"/>
    <w:rsid w:val="675B89BF"/>
    <w:rsid w:val="677F95C9"/>
    <w:rsid w:val="68087D20"/>
    <w:rsid w:val="682E97B9"/>
    <w:rsid w:val="684D55AA"/>
    <w:rsid w:val="685D8BDD"/>
    <w:rsid w:val="6862B94E"/>
    <w:rsid w:val="6870BCE1"/>
    <w:rsid w:val="68777C09"/>
    <w:rsid w:val="6882E8E6"/>
    <w:rsid w:val="68D41396"/>
    <w:rsid w:val="69129BF9"/>
    <w:rsid w:val="6935E37F"/>
    <w:rsid w:val="694D0A5A"/>
    <w:rsid w:val="696C28C8"/>
    <w:rsid w:val="69B79EB1"/>
    <w:rsid w:val="69BDF708"/>
    <w:rsid w:val="69FE9804"/>
    <w:rsid w:val="6A1A60DC"/>
    <w:rsid w:val="6A96579E"/>
    <w:rsid w:val="6ADDDB19"/>
    <w:rsid w:val="6B3AE351"/>
    <w:rsid w:val="6B502D13"/>
    <w:rsid w:val="6BA34EEF"/>
    <w:rsid w:val="6BC38A63"/>
    <w:rsid w:val="6BE2A612"/>
    <w:rsid w:val="6BFDDBE0"/>
    <w:rsid w:val="6C486F86"/>
    <w:rsid w:val="6CA3D052"/>
    <w:rsid w:val="6CACBF52"/>
    <w:rsid w:val="6CC08C6A"/>
    <w:rsid w:val="6CC927AC"/>
    <w:rsid w:val="6CE2085A"/>
    <w:rsid w:val="6CEEE62A"/>
    <w:rsid w:val="6D095D7A"/>
    <w:rsid w:val="6D0A56F3"/>
    <w:rsid w:val="6D0A61C1"/>
    <w:rsid w:val="6D34F743"/>
    <w:rsid w:val="6D5836AA"/>
    <w:rsid w:val="6D7030DE"/>
    <w:rsid w:val="6D9E240B"/>
    <w:rsid w:val="6DA313D3"/>
    <w:rsid w:val="6DAC83DA"/>
    <w:rsid w:val="6E2CAAFF"/>
    <w:rsid w:val="6E5204EA"/>
    <w:rsid w:val="6E82D339"/>
    <w:rsid w:val="6EB09116"/>
    <w:rsid w:val="6EE9BD7D"/>
    <w:rsid w:val="6EF9972E"/>
    <w:rsid w:val="6F8AD7C1"/>
    <w:rsid w:val="6FCFD755"/>
    <w:rsid w:val="6FDC03B4"/>
    <w:rsid w:val="6FF1F8C9"/>
    <w:rsid w:val="6FFBF114"/>
    <w:rsid w:val="705C2AAE"/>
    <w:rsid w:val="7062A669"/>
    <w:rsid w:val="7072D5CE"/>
    <w:rsid w:val="70B7E486"/>
    <w:rsid w:val="70BC8C14"/>
    <w:rsid w:val="711A2ACE"/>
    <w:rsid w:val="71241434"/>
    <w:rsid w:val="71391A6D"/>
    <w:rsid w:val="717280EA"/>
    <w:rsid w:val="719551CF"/>
    <w:rsid w:val="71A12354"/>
    <w:rsid w:val="71AB69DE"/>
    <w:rsid w:val="71CB15B3"/>
    <w:rsid w:val="71E2FC8C"/>
    <w:rsid w:val="7254FBE1"/>
    <w:rsid w:val="72760930"/>
    <w:rsid w:val="727E960A"/>
    <w:rsid w:val="72911D09"/>
    <w:rsid w:val="72CBDA59"/>
    <w:rsid w:val="733993F9"/>
    <w:rsid w:val="733FDA67"/>
    <w:rsid w:val="73981DA9"/>
    <w:rsid w:val="742A8F8A"/>
    <w:rsid w:val="743C0E23"/>
    <w:rsid w:val="747AB05D"/>
    <w:rsid w:val="748FB8C3"/>
    <w:rsid w:val="74B80F96"/>
    <w:rsid w:val="7582051F"/>
    <w:rsid w:val="7590BEB2"/>
    <w:rsid w:val="759142C0"/>
    <w:rsid w:val="75940EEE"/>
    <w:rsid w:val="759B3D56"/>
    <w:rsid w:val="75A181C5"/>
    <w:rsid w:val="75E8A342"/>
    <w:rsid w:val="761040D8"/>
    <w:rsid w:val="76108B86"/>
    <w:rsid w:val="7672025B"/>
    <w:rsid w:val="768006AB"/>
    <w:rsid w:val="76BEA7EA"/>
    <w:rsid w:val="76C2F55B"/>
    <w:rsid w:val="77189917"/>
    <w:rsid w:val="771D2419"/>
    <w:rsid w:val="772840CC"/>
    <w:rsid w:val="7728696D"/>
    <w:rsid w:val="772B2420"/>
    <w:rsid w:val="77333A8C"/>
    <w:rsid w:val="7755CF5F"/>
    <w:rsid w:val="7767A413"/>
    <w:rsid w:val="777A0127"/>
    <w:rsid w:val="778D188F"/>
    <w:rsid w:val="779944B8"/>
    <w:rsid w:val="779FF169"/>
    <w:rsid w:val="77ACB6E1"/>
    <w:rsid w:val="77B8B03F"/>
    <w:rsid w:val="77E28FBD"/>
    <w:rsid w:val="77F06901"/>
    <w:rsid w:val="78001363"/>
    <w:rsid w:val="78064486"/>
    <w:rsid w:val="780C2956"/>
    <w:rsid w:val="78170F5D"/>
    <w:rsid w:val="782554B7"/>
    <w:rsid w:val="78BBC21C"/>
    <w:rsid w:val="7940F511"/>
    <w:rsid w:val="79C688AA"/>
    <w:rsid w:val="79FC55DD"/>
    <w:rsid w:val="7A11CB05"/>
    <w:rsid w:val="7A5B013D"/>
    <w:rsid w:val="7A64035B"/>
    <w:rsid w:val="7ABD1B9D"/>
    <w:rsid w:val="7AD4FC97"/>
    <w:rsid w:val="7B138034"/>
    <w:rsid w:val="7B49D87C"/>
    <w:rsid w:val="7B68E7E8"/>
    <w:rsid w:val="7B9B370D"/>
    <w:rsid w:val="7BA9C9BE"/>
    <w:rsid w:val="7BE32DCE"/>
    <w:rsid w:val="7C04504E"/>
    <w:rsid w:val="7C0EFCE1"/>
    <w:rsid w:val="7C491B8C"/>
    <w:rsid w:val="7C49B1E1"/>
    <w:rsid w:val="7C88EAFC"/>
    <w:rsid w:val="7CC3C988"/>
    <w:rsid w:val="7CE932D0"/>
    <w:rsid w:val="7CEDA060"/>
    <w:rsid w:val="7D0190E4"/>
    <w:rsid w:val="7D262A62"/>
    <w:rsid w:val="7D44ADC9"/>
    <w:rsid w:val="7D4938F4"/>
    <w:rsid w:val="7D6F7745"/>
    <w:rsid w:val="7DF0EB63"/>
    <w:rsid w:val="7E96B4BF"/>
    <w:rsid w:val="7E97BDF3"/>
    <w:rsid w:val="7EB40362"/>
    <w:rsid w:val="7EBD9C7F"/>
    <w:rsid w:val="7EC58798"/>
    <w:rsid w:val="7EE9AE42"/>
    <w:rsid w:val="7F151574"/>
    <w:rsid w:val="7F15EF2F"/>
    <w:rsid w:val="7F650938"/>
    <w:rsid w:val="7F94FF3B"/>
    <w:rsid w:val="7FB72701"/>
    <w:rsid w:val="7FC7425D"/>
    <w:rsid w:val="7FE1B686"/>
    <w:rsid w:val="7FE2AF46"/>
    <w:rsid w:val="7FF50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3A9BE81"/>
  <w15:docId w15:val="{12401459-ADAA-411E-9F14-0A9F57C14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38F"/>
    <w:pPr>
      <w:spacing w:after="160" w:line="276" w:lineRule="auto"/>
    </w:pPr>
    <w:rPr>
      <w:rFonts w:asciiTheme="minorHAnsi" w:hAnsiTheme="min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1533"/>
    <w:pPr>
      <w:keepNext/>
      <w:keepLines/>
      <w:spacing w:before="480" w:after="240"/>
      <w:outlineLvl w:val="0"/>
    </w:pPr>
    <w:rPr>
      <w:rFonts w:ascii="Montserrat" w:hAnsi="Montserrat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1533"/>
    <w:pPr>
      <w:keepNext/>
      <w:keepLines/>
      <w:spacing w:before="360" w:after="120"/>
      <w:outlineLvl w:val="1"/>
    </w:pPr>
    <w:rPr>
      <w:rFonts w:ascii="Montserrat SemiBold" w:hAnsi="Montserrat SemiBold"/>
      <w:bCs/>
      <w:caps/>
      <w:spacing w:val="20"/>
      <w:sz w:val="26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B1533"/>
    <w:pPr>
      <w:keepNext/>
      <w:keepLines/>
      <w:spacing w:before="360" w:after="120"/>
      <w:outlineLvl w:val="2"/>
    </w:pPr>
    <w:rPr>
      <w:rFonts w:ascii="Montserrat Medium" w:eastAsia="Open Sans" w:hAnsi="Montserrat Medium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B1533"/>
    <w:pPr>
      <w:keepNext/>
      <w:keepLines/>
      <w:spacing w:before="200" w:after="80"/>
      <w:outlineLvl w:val="3"/>
    </w:pPr>
    <w:rPr>
      <w:rFonts w:ascii="Montserrat SemiBold" w:hAnsi="Montserrat SemiBold"/>
      <w:iCs/>
      <w:caps/>
      <w:spacing w:val="1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B1533"/>
    <w:pPr>
      <w:keepNext/>
      <w:keepLines/>
      <w:spacing w:before="160"/>
      <w:outlineLvl w:val="4"/>
    </w:pPr>
    <w:rPr>
      <w:rFonts w:ascii="Montserrat Medium" w:hAnsi="Montserrat Medium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B1533"/>
    <w:pPr>
      <w:keepNext/>
      <w:keepLines/>
      <w:spacing w:before="120"/>
      <w:outlineLvl w:val="5"/>
    </w:pPr>
    <w:rPr>
      <w:rFonts w:ascii="Montserrat SemiBold" w:hAnsi="Montserrat SemiBold"/>
      <w:caps/>
      <w:color w:val="404040"/>
      <w:spacing w:val="10"/>
      <w:sz w:val="16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gendaInfo">
    <w:name w:val="Agenda Info"/>
    <w:basedOn w:val="Agenda"/>
    <w:qFormat/>
    <w:rsid w:val="00CB5308"/>
    <w:pPr>
      <w:tabs>
        <w:tab w:val="left" w:pos="1440"/>
      </w:tabs>
      <w:spacing w:before="0" w:after="40"/>
    </w:pPr>
    <w:rPr>
      <w:rFonts w:ascii="Montserrat SemiBold" w:hAnsi="Montserrat SemiBold"/>
      <w:b w:val="0"/>
      <w:sz w:val="22"/>
      <w:szCs w:val="22"/>
    </w:rPr>
  </w:style>
  <w:style w:type="paragraph" w:customStyle="1" w:styleId="Agenda">
    <w:name w:val="Agenda"/>
    <w:qFormat/>
    <w:rsid w:val="00BB62DB"/>
    <w:pPr>
      <w:spacing w:before="120" w:after="240"/>
    </w:pPr>
    <w:rPr>
      <w:rFonts w:asciiTheme="majorHAnsi" w:hAnsiTheme="majorHAnsi"/>
      <w:b/>
      <w:bCs/>
      <w:sz w:val="32"/>
      <w:szCs w:val="1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745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45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F1AD4"/>
    <w:rPr>
      <w:color w:val="4C5C68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DF1AD4"/>
    <w:rPr>
      <w:color w:val="808080"/>
      <w:shd w:val="clear" w:color="auto" w:fill="E6E6E6"/>
    </w:rPr>
  </w:style>
  <w:style w:type="paragraph" w:styleId="NoSpacing">
    <w:name w:val="No Spacing"/>
    <w:uiPriority w:val="1"/>
    <w:qFormat/>
    <w:rsid w:val="006C5D8C"/>
    <w:rPr>
      <w:rFonts w:asciiTheme="minorHAnsi" w:hAnsiTheme="minorHAnsi"/>
    </w:rPr>
  </w:style>
  <w:style w:type="paragraph" w:styleId="ListParagraph">
    <w:name w:val="List Paragraph"/>
    <w:basedOn w:val="Normal"/>
    <w:uiPriority w:val="34"/>
    <w:qFormat/>
    <w:rsid w:val="00B73B24"/>
    <w:pPr>
      <w:spacing w:line="240" w:lineRule="auto"/>
      <w:ind w:left="720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067E54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67E54"/>
    <w:rPr>
      <w:rFonts w:ascii="Calibri" w:eastAsiaTheme="minorHAnsi" w:hAnsi="Calibri" w:cstheme="minorBidi"/>
      <w:sz w:val="22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C3614A"/>
    <w:rPr>
      <w:color w:val="3EBBF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361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614A"/>
  </w:style>
  <w:style w:type="character" w:customStyle="1" w:styleId="CommentTextChar">
    <w:name w:val="Comment Text Char"/>
    <w:basedOn w:val="DefaultParagraphFont"/>
    <w:link w:val="CommentText"/>
    <w:uiPriority w:val="99"/>
    <w:rsid w:val="00C3614A"/>
    <w:rPr>
      <w:rFonts w:ascii="Georgia" w:hAnsi="Georgi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61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614A"/>
    <w:rPr>
      <w:rFonts w:ascii="Georgia" w:hAnsi="Georgia"/>
      <w:b/>
      <w:bCs/>
    </w:rPr>
  </w:style>
  <w:style w:type="paragraph" w:styleId="Header">
    <w:name w:val="header"/>
    <w:basedOn w:val="NoSpacing"/>
    <w:link w:val="HeaderChar"/>
    <w:uiPriority w:val="99"/>
    <w:unhideWhenUsed/>
    <w:rsid w:val="00B73B24"/>
    <w:rPr>
      <w:rFonts w:cstheme="minorHAnsi"/>
      <w:color w:val="3B778E" w:themeColor="accent1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73B24"/>
    <w:rPr>
      <w:rFonts w:asciiTheme="minorHAnsi" w:hAnsiTheme="minorHAnsi" w:cstheme="minorHAnsi"/>
      <w:color w:val="3B778E" w:themeColor="accent1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73B24"/>
    <w:pPr>
      <w:spacing w:line="240" w:lineRule="auto"/>
    </w:pPr>
    <w:rPr>
      <w:rFonts w:cstheme="minorHAnsi"/>
      <w:bCs/>
      <w:sz w:val="16"/>
      <w:szCs w:val="16"/>
      <w:lang w:val="pt-BR"/>
    </w:rPr>
  </w:style>
  <w:style w:type="character" w:customStyle="1" w:styleId="FooterChar">
    <w:name w:val="Footer Char"/>
    <w:basedOn w:val="DefaultParagraphFont"/>
    <w:link w:val="Footer"/>
    <w:uiPriority w:val="99"/>
    <w:rsid w:val="00B73B24"/>
    <w:rPr>
      <w:rFonts w:asciiTheme="minorHAnsi" w:hAnsiTheme="minorHAnsi" w:cstheme="minorHAnsi"/>
      <w:bCs/>
      <w:sz w:val="16"/>
      <w:szCs w:val="16"/>
      <w:lang w:val="pt-BR"/>
    </w:rPr>
  </w:style>
  <w:style w:type="character" w:customStyle="1" w:styleId="Heading1Char">
    <w:name w:val="Heading 1 Char"/>
    <w:basedOn w:val="DefaultParagraphFont"/>
    <w:link w:val="Heading1"/>
    <w:uiPriority w:val="9"/>
    <w:rsid w:val="00DB1533"/>
    <w:rPr>
      <w:rFonts w:ascii="Montserrat" w:hAnsi="Montserrat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DB1533"/>
    <w:rPr>
      <w:rFonts w:ascii="Montserrat SemiBold" w:hAnsi="Montserrat SemiBold"/>
      <w:bCs/>
      <w:caps/>
      <w:spacing w:val="20"/>
      <w:sz w:val="26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DB1533"/>
    <w:rPr>
      <w:rFonts w:ascii="Montserrat Medium" w:eastAsia="Open Sans" w:hAnsi="Montserrat Medium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DB1533"/>
    <w:rPr>
      <w:rFonts w:ascii="Montserrat SemiBold" w:hAnsi="Montserrat SemiBold"/>
      <w:iCs/>
      <w:caps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rsid w:val="00DB1533"/>
    <w:rPr>
      <w:rFonts w:ascii="Montserrat Medium" w:hAnsi="Montserrat Medium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DB1533"/>
    <w:rPr>
      <w:rFonts w:ascii="Montserrat SemiBold" w:hAnsi="Montserrat SemiBold"/>
      <w:caps/>
      <w:color w:val="404040"/>
      <w:spacing w:val="10"/>
      <w:sz w:val="16"/>
      <w:szCs w:val="22"/>
    </w:rPr>
  </w:style>
  <w:style w:type="paragraph" w:customStyle="1" w:styleId="Bulletedlist">
    <w:name w:val="Bulleted list"/>
    <w:basedOn w:val="Normal"/>
    <w:rsid w:val="00065787"/>
    <w:pPr>
      <w:spacing w:after="60" w:line="280" w:lineRule="exact"/>
      <w:ind w:left="270" w:hanging="270"/>
    </w:pPr>
    <w:rPr>
      <w:rFonts w:ascii="Georgia" w:hAnsi="Georgia"/>
      <w:sz w:val="22"/>
    </w:rPr>
  </w:style>
  <w:style w:type="paragraph" w:styleId="NormalWeb">
    <w:name w:val="Normal (Web)"/>
    <w:basedOn w:val="Normal"/>
    <w:uiPriority w:val="99"/>
    <w:semiHidden/>
    <w:unhideWhenUsed/>
    <w:rsid w:val="004E4EC4"/>
    <w:pPr>
      <w:spacing w:before="100" w:beforeAutospacing="1" w:after="100" w:afterAutospacing="1" w:line="240" w:lineRule="auto"/>
    </w:pPr>
    <w:rPr>
      <w:rFonts w:ascii="Calibri" w:eastAsiaTheme="minorHAnsi" w:hAnsi="Calibri" w:cs="Calibri"/>
      <w:sz w:val="22"/>
      <w:szCs w:val="22"/>
    </w:rPr>
  </w:style>
  <w:style w:type="paragraph" w:customStyle="1" w:styleId="paragraph">
    <w:name w:val="paragraph"/>
    <w:basedOn w:val="Normal"/>
    <w:rsid w:val="005677E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CC1036"/>
  </w:style>
  <w:style w:type="paragraph" w:styleId="Revision">
    <w:name w:val="Revision"/>
    <w:hidden/>
    <w:uiPriority w:val="99"/>
    <w:semiHidden/>
    <w:rsid w:val="00FA1338"/>
    <w:rPr>
      <w:rFonts w:asciiTheme="minorHAnsi" w:hAnsiTheme="minorHAnsi"/>
    </w:rPr>
  </w:style>
  <w:style w:type="character" w:styleId="Mention">
    <w:name w:val="Mention"/>
    <w:basedOn w:val="DefaultParagraphFont"/>
    <w:uiPriority w:val="99"/>
    <w:unhideWhenUsed/>
    <w:rsid w:val="006962D2"/>
    <w:rPr>
      <w:color w:val="2B579A"/>
      <w:shd w:val="clear" w:color="auto" w:fill="E6E6E6"/>
    </w:rPr>
  </w:style>
  <w:style w:type="character" w:customStyle="1" w:styleId="eop">
    <w:name w:val="eop"/>
    <w:basedOn w:val="DefaultParagraphFont"/>
    <w:rsid w:val="00CE557E"/>
  </w:style>
  <w:style w:type="character" w:customStyle="1" w:styleId="ui-provider">
    <w:name w:val="ui-provider"/>
    <w:basedOn w:val="DefaultParagraphFont"/>
    <w:rsid w:val="001810D1"/>
  </w:style>
  <w:style w:type="character" w:customStyle="1" w:styleId="spellingerror">
    <w:name w:val="spellingerror"/>
    <w:basedOn w:val="DefaultParagraphFont"/>
    <w:rsid w:val="00A37A4E"/>
  </w:style>
  <w:style w:type="table" w:styleId="TableGrid">
    <w:name w:val="Table Grid"/>
    <w:basedOn w:val="TableNormal"/>
    <w:uiPriority w:val="59"/>
    <w:rsid w:val="00DC7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1">
    <w:name w:val="Style1"/>
    <w:basedOn w:val="TableNormal"/>
    <w:uiPriority w:val="99"/>
    <w:rsid w:val="00DC7CC6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25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6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2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4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84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49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71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66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64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5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06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1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1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29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25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46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9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51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2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24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41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14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5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3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78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4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96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89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77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33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08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18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9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7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5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07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03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1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99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84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74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74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45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47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99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85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79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7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8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82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0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9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42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38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9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61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1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6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78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53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05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6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32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27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55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3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4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7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1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9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76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44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82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4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2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47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03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9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20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40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8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02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12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04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8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13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11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54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5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7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88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53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56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36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66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93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02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42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2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4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2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0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9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00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94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5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7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3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2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2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2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3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5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3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56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8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65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4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5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65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32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6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6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9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03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8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5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4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3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6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0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7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9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70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1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5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74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4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9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1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9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01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35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85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8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02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13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microsoft.com/office/2020/10/relationships/intelligence" Target="intelligence2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apecodcommission.org/bcedc/join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ravelpc\Downloads\OneDrive_2020-04-07%20(1)\Department%20and%20Committee%20Templates\Meeting%20Agenda%20Template%20_BCEDC.dotx" TargetMode="External"/></Relationships>
</file>

<file path=word/theme/theme1.xml><?xml version="1.0" encoding="utf-8"?>
<a:theme xmlns:a="http://schemas.openxmlformats.org/drawingml/2006/main" name="Office Theme">
  <a:themeElements>
    <a:clrScheme name="New CCC Colors">
      <a:dk1>
        <a:sysClr val="windowText" lastClr="000000"/>
      </a:dk1>
      <a:lt1>
        <a:sysClr val="window" lastClr="FFFFFF"/>
      </a:lt1>
      <a:dk2>
        <a:srgbClr val="193446"/>
      </a:dk2>
      <a:lt2>
        <a:srgbClr val="53A8AC"/>
      </a:lt2>
      <a:accent1>
        <a:srgbClr val="3B778E"/>
      </a:accent1>
      <a:accent2>
        <a:srgbClr val="FDB517"/>
      </a:accent2>
      <a:accent3>
        <a:srgbClr val="C9DEB5"/>
      </a:accent3>
      <a:accent4>
        <a:srgbClr val="DADADA"/>
      </a:accent4>
      <a:accent5>
        <a:srgbClr val="ED8A36"/>
      </a:accent5>
      <a:accent6>
        <a:srgbClr val="B62959"/>
      </a:accent6>
      <a:hlink>
        <a:srgbClr val="4C5C68"/>
      </a:hlink>
      <a:folHlink>
        <a:srgbClr val="3EBBF0"/>
      </a:folHlink>
    </a:clrScheme>
    <a:fontScheme name="Custom 7">
      <a:majorFont>
        <a:latin typeface="Montserrat"/>
        <a:ea typeface=""/>
        <a:cs typeface=""/>
      </a:majorFont>
      <a:minorFont>
        <a:latin typeface="Open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be3f55f-8098-485e-a615-a10e4181e135">
      <UserInfo>
        <DisplayName>Danielle Donahue</DisplayName>
        <AccountId>51</AccountId>
        <AccountType/>
      </UserInfo>
      <UserInfo>
        <DisplayName>Michele White</DisplayName>
        <AccountId>184</AccountId>
        <AccountType/>
      </UserInfo>
      <UserInfo>
        <DisplayName>Kristy Senatori</DisplayName>
        <AccountId>112</AccountId>
        <AccountType/>
      </UserInfo>
      <UserInfo>
        <DisplayName>Chloe Schaefer</DisplayName>
        <AccountId>181</AccountId>
        <AccountType/>
      </UserInfo>
      <UserInfo>
        <DisplayName>Erin Perry</DisplayName>
        <AccountId>152</AccountId>
        <AccountType/>
      </UserInfo>
    </SharedWithUsers>
    <hbee406da43d444c8b478c1dea8b31b4 xmlns="5d982bf3-a48c-4351-8fdb-12b10060851e">Regulatory|fa6b6266-6b2c-4410-9ada-8af1555ee6fb</hbee406da43d444c8b478c1dea8b31b4>
    <mc1af4c238594e12bbb9206d9aa9c5d3 xmlns="5d982bf3-a48c-4351-8fdb-12b10060851e">
      <Terms xmlns="http://schemas.microsoft.com/office/infopath/2007/PartnerControls">
        <TermInfo xmlns="http://schemas.microsoft.com/office/infopath/2007/PartnerControls">
          <TermName xmlns="http://schemas.microsoft.com/office/infopath/2007/PartnerControls">BCEDC</TermName>
          <TermId xmlns="http://schemas.microsoft.com/office/infopath/2007/PartnerControls">b8e913bc-4d27-4e57-aef7-f10c0d427cda</TermId>
        </TermInfo>
      </Terms>
    </mc1af4c238594e12bbb9206d9aa9c5d3>
    <k1250adc1ff244fa903739753c5e73ff xmlns="5d982bf3-a48c-4351-8fdb-12b10060851e">
      <Terms xmlns="http://schemas.microsoft.com/office/infopath/2007/PartnerControls">
        <TermInfo xmlns="http://schemas.microsoft.com/office/infopath/2007/PartnerControls">
          <TermName xmlns="http://schemas.microsoft.com/office/infopath/2007/PartnerControls">web</TermName>
          <TermId xmlns="http://schemas.microsoft.com/office/infopath/2007/PartnerControls">9932c02a-dfc7-4cbe-ae78-3976b987aa6a</TermId>
        </TermInfo>
      </Terms>
    </k1250adc1ff244fa903739753c5e73ff>
    <j71a73172208464eb388c685d7fd5904 xmlns="5d982bf3-a48c-4351-8fdb-12b10060851e">
      <Terms xmlns="http://schemas.microsoft.com/office/infopath/2007/PartnerControls">
        <TermInfo xmlns="http://schemas.microsoft.com/office/infopath/2007/PartnerControls">
          <TermName xmlns="http://schemas.microsoft.com/office/infopath/2007/PartnerControls">2025</TermName>
          <TermId xmlns="http://schemas.microsoft.com/office/infopath/2007/PartnerControls">7e892923-ebd9-4ad3-93aa-919a54d5c1c7</TermId>
        </TermInfo>
      </Terms>
    </j71a73172208464eb388c685d7fd5904>
    <TaxCatchAll xmlns="9be3f55f-8098-485e-a615-a10e4181e135">
      <Value>101</Value>
      <Value>669</Value>
      <Value>703</Value>
      <Value>106</Value>
      <Value>3297</Value>
    </TaxCatchAll>
    <MeetingTime xmlns="5d982bf3-a48c-4351-8fdb-12b10060851e">2025-12-10T21:00:00+00:00</MeetingTime>
    <ia4fe8ee8d364c9f8d8b37e8c9aeedb6 xmlns="5d982bf3-a48c-4351-8fdb-12b10060851e">
      <Terms xmlns="http://schemas.microsoft.com/office/infopath/2007/PartnerControls"/>
    </ia4fe8ee8d364c9f8d8b37e8c9aeedb6>
    <ned4871b43f142479a1da9e4dec3ead3 xmlns="5d982bf3-a48c-4351-8fdb-12b10060851e" xsi:nil="true"/>
    <DocumentSetDescription xmlns="http://schemas.microsoft.com/sharepoint/v3" xsi:nil="true"/>
    <pd51286b66fa4a86843a97fa5c0abf9b xmlns="5d982bf3-a48c-4351-8fdb-12b10060851e" xsi:nil="true"/>
    <lcf76f155ced4ddcb4097134ff3c332f xmlns="7636dc0b-79b8-490e-a846-e0f3d343e518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6A21C603C8904DA97E20B45A3F8941" ma:contentTypeVersion="21" ma:contentTypeDescription="Create a new document." ma:contentTypeScope="" ma:versionID="8e6ebf85e6a47ec27c47fbb365c9719d">
  <xsd:schema xmlns:xsd="http://www.w3.org/2001/XMLSchema" xmlns:xs="http://www.w3.org/2001/XMLSchema" xmlns:p="http://schemas.microsoft.com/office/2006/metadata/properties" xmlns:ns1="http://schemas.microsoft.com/sharepoint/v3" xmlns:ns2="5d982bf3-a48c-4351-8fdb-12b10060851e" xmlns:ns3="7636dc0b-79b8-490e-a846-e0f3d343e518" xmlns:ns4="9be3f55f-8098-485e-a615-a10e4181e135" targetNamespace="http://schemas.microsoft.com/office/2006/metadata/properties" ma:root="true" ma:fieldsID="e7c2acd8cdba6b3ce305aa8d07fee33b" ns1:_="" ns2:_="" ns3:_="" ns4:_="">
    <xsd:import namespace="http://schemas.microsoft.com/sharepoint/v3"/>
    <xsd:import namespace="5d982bf3-a48c-4351-8fdb-12b10060851e"/>
    <xsd:import namespace="7636dc0b-79b8-490e-a846-e0f3d343e518"/>
    <xsd:import namespace="9be3f55f-8098-485e-a615-a10e4181e135"/>
    <xsd:element name="properties">
      <xsd:complexType>
        <xsd:sequence>
          <xsd:element name="documentManagement">
            <xsd:complexType>
              <xsd:all>
                <xsd:element ref="ns2:pd51286b66fa4a86843a97fa5c0abf9b" minOccurs="0"/>
                <xsd:element ref="ns2:ned4871b43f142479a1da9e4dec3ead3" minOccurs="0"/>
                <xsd:element ref="ns2:hbee406da43d444c8b478c1dea8b31b4" minOccurs="0"/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2:mc1af4c238594e12bbb9206d9aa9c5d3" minOccurs="0"/>
                <xsd:element ref="ns4:TaxCatchAll" minOccurs="0"/>
                <xsd:element ref="ns4:TaxCatchAllLabel" minOccurs="0"/>
                <xsd:element ref="ns2:MeetingTime" minOccurs="0"/>
                <xsd:element ref="ns2:j71a73172208464eb388c685d7fd5904" minOccurs="0"/>
                <xsd:element ref="ns2:ia4fe8ee8d364c9f8d8b37e8c9aeedb6" minOccurs="0"/>
                <xsd:element ref="ns1:DocumentSetDescription" minOccurs="0"/>
                <xsd:element ref="ns2:k1250adc1ff244fa903739753c5e73ff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ServiceSearchPropertie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ocumentSetDescription" ma:index="24" nillable="true" ma:displayName="Description" ma:description="A description of the Document Set" ma:internalName="DocumentSetDescription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982bf3-a48c-4351-8fdb-12b10060851e" elementFormDefault="qualified">
    <xsd:import namespace="http://schemas.microsoft.com/office/2006/documentManagement/types"/>
    <xsd:import namespace="http://schemas.microsoft.com/office/infopath/2007/PartnerControls"/>
    <xsd:element name="pd51286b66fa4a86843a97fa5c0abf9b" ma:index="8" nillable="true" ma:displayName="CCC Keywords_0" ma:hidden="true" ma:internalName="pd51286b66fa4a86843a97fa5c0abf9b">
      <xsd:simpleType>
        <xsd:restriction base="dms:Note"/>
      </xsd:simpleType>
    </xsd:element>
    <xsd:element name="ned4871b43f142479a1da9e4dec3ead3" ma:index="9" nillable="true" ma:displayName="CCC Plans_0" ma:hidden="true" ma:internalName="ned4871b43f142479a1da9e4dec3ead3">
      <xsd:simpleType>
        <xsd:restriction base="dms:Note"/>
      </xsd:simpleType>
    </xsd:element>
    <xsd:element name="hbee406da43d444c8b478c1dea8b31b4" ma:index="10" nillable="true" ma:displayName="CCC Program Areas_0" ma:hidden="true" ma:internalName="hbee406da43d444c8b478c1dea8b31b4">
      <xsd:simpleType>
        <xsd:restriction base="dms:Note"/>
      </xsd:simpleType>
    </xsd:element>
    <xsd:element name="mc1af4c238594e12bbb9206d9aa9c5d3" ma:index="15" nillable="true" ma:taxonomy="true" ma:internalName="mc1af4c238594e12bbb9206d9aa9c5d3" ma:taxonomyFieldName="Project_x0020_ID" ma:displayName="Project ID" ma:default="" ma:fieldId="{6c1af4c2-3859-4e12-bbb9-206d9aa9c5d3}" ma:taxonomyMulti="true" ma:sspId="cceb9721-df7c-4dbc-8f19-77f5dc396abe" ma:termSetId="a246038d-ca75-49fa-bd90-277acabb185f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MeetingTime" ma:index="19" nillable="true" ma:displayName="MeetingTime" ma:format="DateTime" ma:internalName="MeetingTime" ma:readOnly="false">
      <xsd:simpleType>
        <xsd:restriction base="dms:DateTime"/>
      </xsd:simpleType>
    </xsd:element>
    <xsd:element name="j71a73172208464eb388c685d7fd5904" ma:index="20" nillable="true" ma:taxonomy="true" ma:internalName="j71a73172208464eb388c685d7fd5904" ma:taxonomyFieldName="Year" ma:displayName="Year" ma:default="" ma:fieldId="{371a7317-2208-464e-b388-c685d7fd5904}" ma:sspId="cceb9721-df7c-4dbc-8f19-77f5dc396abe" ma:termSetId="038d3ef1-10e1-46c9-9eee-9c06d74a457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a4fe8ee8d364c9f8d8b37e8c9aeedb6" ma:index="22" nillable="true" ma:taxonomy="true" ma:internalName="ia4fe8ee8d364c9f8d8b37e8c9aeedb6" ma:taxonomyFieldName="Town_x0020_or_x0020_Village" ma:displayName="Town or Village" ma:default="" ma:fieldId="{2a4fe8ee-8d36-4c9f-8d8b-37e8c9aeedb6}" ma:taxonomyMulti="true" ma:sspId="cceb9721-df7c-4dbc-8f19-77f5dc396abe" ma:termSetId="64630a1b-9342-481d-953c-3caea2ee54e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1250adc1ff244fa903739753c5e73ff" ma:index="25" nillable="true" ma:taxonomy="true" ma:internalName="k1250adc1ff244fa903739753c5e73ff" ma:taxonomyFieldName="WebResources" ma:displayName="WebResources" ma:readOnly="false" ma:default="" ma:fieldId="{41250adc-1ff2-44fa-9037-39753c5e73ff}" ma:sspId="cceb9721-df7c-4dbc-8f19-77f5dc396abe" ma:termSetId="3a3b1e03-2606-4712-baee-4715bbe485c1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6dc0b-79b8-490e-a846-e0f3d343e5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8" nillable="true" ma:displayName="Tags" ma:internalName="MediaServiceAutoTags" ma:readOnly="true">
      <xsd:simpleType>
        <xsd:restriction base="dms:Text"/>
      </xsd:simple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3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35" nillable="true" ma:taxonomy="true" ma:internalName="lcf76f155ced4ddcb4097134ff3c332f" ma:taxonomyFieldName="MediaServiceImageTags" ma:displayName="Image Tags" ma:readOnly="false" ma:fieldId="{5cf76f15-5ced-4ddc-b409-7134ff3c332f}" ma:taxonomyMulti="true" ma:sspId="cceb9721-df7c-4dbc-8f19-77f5dc396a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e3f55f-8098-485e-a615-a10e4181e13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2768a9f4-479c-4e6f-93d4-4292895fbc04}" ma:internalName="TaxCatchAll" ma:showField="CatchAllData" ma:web="9be3f55f-8098-485e-a615-a10e4181e1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7" nillable="true" ma:displayName="Taxonomy Catch All Column1" ma:hidden="true" ma:list="{2768a9f4-479c-4e6f-93d4-4292895fbc04}" ma:internalName="TaxCatchAllLabel" ma:readOnly="true" ma:showField="CatchAllDataLabel" ma:web="9be3f55f-8098-485e-a615-a10e4181e1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265A67F-3232-4E86-8696-64A63FF0C7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B3AF0C-4D75-4208-8E02-8ABE941C8C65}">
  <ds:schemaRefs>
    <ds:schemaRef ds:uri="http://schemas.microsoft.com/office/2006/metadata/properties"/>
    <ds:schemaRef ds:uri="http://schemas.microsoft.com/office/infopath/2007/PartnerControls"/>
    <ds:schemaRef ds:uri="9be3f55f-8098-485e-a615-a10e4181e135"/>
    <ds:schemaRef ds:uri="5d982bf3-a48c-4351-8fdb-12b10060851e"/>
    <ds:schemaRef ds:uri="http://schemas.microsoft.com/sharepoint/v3"/>
    <ds:schemaRef ds:uri="7636dc0b-79b8-490e-a846-e0f3d343e518"/>
  </ds:schemaRefs>
</ds:datastoreItem>
</file>

<file path=customXml/itemProps3.xml><?xml version="1.0" encoding="utf-8"?>
<ds:datastoreItem xmlns:ds="http://schemas.openxmlformats.org/officeDocument/2006/customXml" ds:itemID="{B5F85F97-690C-4606-B1B3-B05DC2AEE7A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FC87E93-6CDE-4C3D-B00D-66D338E1E0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d982bf3-a48c-4351-8fdb-12b10060851e"/>
    <ds:schemaRef ds:uri="7636dc0b-79b8-490e-a846-e0f3d343e518"/>
    <ds:schemaRef ds:uri="9be3f55f-8098-485e-a615-a10e4181e1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Meeting Agenda Template _BCEDC</Template>
  <TotalTime>6238</TotalTime>
  <Pages>4</Pages>
  <Words>1167</Words>
  <Characters>6654</Characters>
  <Application>Microsoft Office Word</Application>
  <DocSecurity>0</DocSecurity>
  <Lines>55</Lines>
  <Paragraphs>15</Paragraphs>
  <ScaleCrop>false</ScaleCrop>
  <Company>Cape Cod Commission</Company>
  <LinksUpToDate>false</LinksUpToDate>
  <CharactersWithSpaces>7806</CharactersWithSpaces>
  <SharedDoc>false</SharedDoc>
  <HLinks>
    <vt:vector size="6" baseType="variant">
      <vt:variant>
        <vt:i4>5963853</vt:i4>
      </vt:variant>
      <vt:variant>
        <vt:i4>0</vt:i4>
      </vt:variant>
      <vt:variant>
        <vt:i4>0</vt:i4>
      </vt:variant>
      <vt:variant>
        <vt:i4>5</vt:i4>
      </vt:variant>
      <vt:variant>
        <vt:lpwstr>https://capecodcommission.org/bcedc/join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Perry</dc:creator>
  <cp:keywords/>
  <cp:lastModifiedBy>Michelle Pavlov</cp:lastModifiedBy>
  <cp:revision>366</cp:revision>
  <cp:lastPrinted>2023-01-05T17:57:00Z</cp:lastPrinted>
  <dcterms:created xsi:type="dcterms:W3CDTF">2025-12-11T14:43:00Z</dcterms:created>
  <dcterms:modified xsi:type="dcterms:W3CDTF">2025-12-16T14:49:00Z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Meetings">
    <vt:lpwstr>668;#WebCalItem|aa8603d6-a13e-471f-9b69-3c2f96843ae7</vt:lpwstr>
  </property>
  <property fmtid="{D5CDD505-2E9C-101B-9397-08002B2CF9AE}" pid="4" name="ContentTypeId">
    <vt:lpwstr>0x0101000D6A21C603C8904DA97E20B45A3F8941</vt:lpwstr>
  </property>
  <property fmtid="{D5CDD505-2E9C-101B-9397-08002B2CF9AE}" pid="5" name="Town or Village">
    <vt:lpwstr/>
  </property>
  <property fmtid="{D5CDD505-2E9C-101B-9397-08002B2CF9AE}" pid="6" name="CCC Program Areas">
    <vt:lpwstr>106;#Regulatory|fa6b6266-6b2c-4410-9ada-8af1555ee6fb</vt:lpwstr>
  </property>
  <property fmtid="{D5CDD505-2E9C-101B-9397-08002B2CF9AE}" pid="7" name="SiteDomains">
    <vt:lpwstr>669;#Regulatory|fa6b6266-6b2c-4410-9ada-8af1555ee6fb</vt:lpwstr>
  </property>
  <property fmtid="{D5CDD505-2E9C-101B-9397-08002B2CF9AE}" pid="8" name="Project ID">
    <vt:lpwstr>703;#BCEDC|b8e913bc-4d27-4e57-aef7-f10c0d427cda</vt:lpwstr>
  </property>
  <property fmtid="{D5CDD505-2E9C-101B-9397-08002B2CF9AE}" pid="9" name="Regulatory Review Types">
    <vt:lpwstr/>
  </property>
  <property fmtid="{D5CDD505-2E9C-101B-9397-08002B2CF9AE}" pid="10" name="CCC Document Type">
    <vt:lpwstr/>
  </property>
  <property fmtid="{D5CDD505-2E9C-101B-9397-08002B2CF9AE}" pid="11" name="Program Area">
    <vt:lpwstr/>
  </property>
  <property fmtid="{D5CDD505-2E9C-101B-9397-08002B2CF9AE}" pid="12" name="Notices">
    <vt:lpwstr/>
  </property>
  <property fmtid="{D5CDD505-2E9C-101B-9397-08002B2CF9AE}" pid="13" name="Document Status">
    <vt:lpwstr/>
  </property>
  <property fmtid="{D5CDD505-2E9C-101B-9397-08002B2CF9AE}" pid="14" name="CCC Keywords">
    <vt:lpwstr/>
  </property>
  <property fmtid="{D5CDD505-2E9C-101B-9397-08002B2CF9AE}" pid="15" name="a7e4010d7db74f61a5af14041442919b">
    <vt:lpwstr/>
  </property>
  <property fmtid="{D5CDD505-2E9C-101B-9397-08002B2CF9AE}" pid="16" name="aeec274ad21c4909ab5fb112d68909fb">
    <vt:lpwstr/>
  </property>
  <property fmtid="{D5CDD505-2E9C-101B-9397-08002B2CF9AE}" pid="17" name="CCC Plans">
    <vt:lpwstr/>
  </property>
  <property fmtid="{D5CDD505-2E9C-101B-9397-08002B2CF9AE}" pid="18" name="k20b5b353c2d4a59a44170cce5889c20">
    <vt:lpwstr/>
  </property>
  <property fmtid="{D5CDD505-2E9C-101B-9397-08002B2CF9AE}" pid="19" name="e1a5b98cdd71426dacb6e478c7a5882f">
    <vt:lpwstr/>
  </property>
  <property fmtid="{D5CDD505-2E9C-101B-9397-08002B2CF9AE}" pid="20" name="Agency">
    <vt:lpwstr/>
  </property>
  <property fmtid="{D5CDD505-2E9C-101B-9397-08002B2CF9AE}" pid="21" name="Wiki Page Categories">
    <vt:lpwstr/>
  </property>
  <property fmtid="{D5CDD505-2E9C-101B-9397-08002B2CF9AE}" pid="22" name="n182eaacf38a4fceb355f0d6962e9deb">
    <vt:lpwstr/>
  </property>
  <property fmtid="{D5CDD505-2E9C-101B-9397-08002B2CF9AE}" pid="23" name="CCC_x0020_Plans">
    <vt:lpwstr/>
  </property>
  <property fmtid="{D5CDD505-2E9C-101B-9397-08002B2CF9AE}" pid="24" name="CCC_x0020_Keywords">
    <vt:lpwstr/>
  </property>
  <property fmtid="{D5CDD505-2E9C-101B-9397-08002B2CF9AE}" pid="25" name="CCC_x0020_Document_x0020_Type">
    <vt:lpwstr/>
  </property>
  <property fmtid="{D5CDD505-2E9C-101B-9397-08002B2CF9AE}" pid="26" name="Wiki_x0020_Page_x0020_Categories">
    <vt:lpwstr/>
  </property>
  <property fmtid="{D5CDD505-2E9C-101B-9397-08002B2CF9AE}" pid="27" name="Town_x0020_or_x0020_Village">
    <vt:lpwstr/>
  </property>
  <property fmtid="{D5CDD505-2E9C-101B-9397-08002B2CF9AE}" pid="28" name="Document_x0020_Status">
    <vt:lpwstr/>
  </property>
  <property fmtid="{D5CDD505-2E9C-101B-9397-08002B2CF9AE}" pid="29" name="Regulatory_x0020_Review_x0020_Types">
    <vt:lpwstr/>
  </property>
  <property fmtid="{D5CDD505-2E9C-101B-9397-08002B2CF9AE}" pid="30" name="fe949326ff6d4687acbf295dda149b37">
    <vt:lpwstr>Regulatory|fa6b6266-6b2c-4410-9ada-8af1555ee6fb</vt:lpwstr>
  </property>
  <property fmtid="{D5CDD505-2E9C-101B-9397-08002B2CF9AE}" pid="31" name="MSIP_Label_4b8ca930-c773-4612-ba57-7600e9043226_Enabled">
    <vt:lpwstr>true</vt:lpwstr>
  </property>
  <property fmtid="{D5CDD505-2E9C-101B-9397-08002B2CF9AE}" pid="32" name="MSIP_Label_4b8ca930-c773-4612-ba57-7600e9043226_SetDate">
    <vt:lpwstr>2023-12-08T14:26:43Z</vt:lpwstr>
  </property>
  <property fmtid="{D5CDD505-2E9C-101B-9397-08002B2CF9AE}" pid="33" name="MSIP_Label_4b8ca930-c773-4612-ba57-7600e9043226_Method">
    <vt:lpwstr>Standard</vt:lpwstr>
  </property>
  <property fmtid="{D5CDD505-2E9C-101B-9397-08002B2CF9AE}" pid="34" name="MSIP_Label_4b8ca930-c773-4612-ba57-7600e9043226_Name">
    <vt:lpwstr>defa4170-0d19-0005-0004-bc88714345d2</vt:lpwstr>
  </property>
  <property fmtid="{D5CDD505-2E9C-101B-9397-08002B2CF9AE}" pid="35" name="MSIP_Label_4b8ca930-c773-4612-ba57-7600e9043226_SiteId">
    <vt:lpwstr>84475217-b423-48db-b766-ed4bbbea74f1</vt:lpwstr>
  </property>
  <property fmtid="{D5CDD505-2E9C-101B-9397-08002B2CF9AE}" pid="36" name="MSIP_Label_4b8ca930-c773-4612-ba57-7600e9043226_ActionId">
    <vt:lpwstr>8036c624-c526-4cd1-be50-0e66b8d013a0</vt:lpwstr>
  </property>
  <property fmtid="{D5CDD505-2E9C-101B-9397-08002B2CF9AE}" pid="37" name="MSIP_Label_4b8ca930-c773-4612-ba57-7600e9043226_ContentBits">
    <vt:lpwstr>0</vt:lpwstr>
  </property>
  <property fmtid="{D5CDD505-2E9C-101B-9397-08002B2CF9AE}" pid="38" name="Project_x0020_ID">
    <vt:lpwstr>703;#BCEDC|b8e913bc-4d27-4e57-aef7-f10c0d427cda</vt:lpwstr>
  </property>
  <property fmtid="{D5CDD505-2E9C-101B-9397-08002B2CF9AE}" pid="39" name="CCC_x0020_Program_x0020_Areas">
    <vt:lpwstr>106;#Regulatory|fa6b6266-6b2c-4410-9ada-8af1555ee6fb</vt:lpwstr>
  </property>
  <property fmtid="{D5CDD505-2E9C-101B-9397-08002B2CF9AE}" pid="40" name="MediaServiceImageTags">
    <vt:lpwstr/>
  </property>
  <property fmtid="{D5CDD505-2E9C-101B-9397-08002B2CF9AE}" pid="41" name="WebResources">
    <vt:lpwstr>101;#web|9932c02a-dfc7-4cbe-ae78-3976b987aa6a</vt:lpwstr>
  </property>
  <property fmtid="{D5CDD505-2E9C-101B-9397-08002B2CF9AE}" pid="42" name="Year">
    <vt:lpwstr>3297;#2025|7e892923-ebd9-4ad3-93aa-919a54d5c1c7</vt:lpwstr>
  </property>
</Properties>
</file>